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17C8" w:rsidRPr="0052293B" w:rsidRDefault="00DA4D35" w:rsidP="003A3B6C">
      <w:pPr>
        <w:pStyle w:val="a6"/>
        <w:ind w:left="5387"/>
        <w:jc w:val="left"/>
        <w:rPr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46D3475E" wp14:editId="3265A9C1">
            <wp:simplePos x="0" y="0"/>
            <wp:positionH relativeFrom="page">
              <wp:posOffset>-114300</wp:posOffset>
            </wp:positionH>
            <wp:positionV relativeFrom="page">
              <wp:posOffset>-57150</wp:posOffset>
            </wp:positionV>
            <wp:extent cx="7598664" cy="10794492"/>
            <wp:effectExtent l="0" t="0" r="2540" b="6985"/>
            <wp:wrapNone/>
            <wp:docPr id="5040" name="Picture 5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40" name="Picture 504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598664" cy="10794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C17C8" w:rsidRPr="0052293B">
        <w:rPr>
          <w:szCs w:val="28"/>
        </w:rPr>
        <w:t>УТВЕРЖДАЮ</w:t>
      </w:r>
    </w:p>
    <w:p w:rsidR="009C17C8" w:rsidRPr="0052293B" w:rsidRDefault="009C17C8" w:rsidP="003A3B6C">
      <w:pPr>
        <w:pStyle w:val="af0"/>
        <w:ind w:left="5387" w:firstLine="0"/>
        <w:jc w:val="left"/>
        <w:rPr>
          <w:szCs w:val="28"/>
        </w:rPr>
      </w:pPr>
      <w:r w:rsidRPr="0052293B">
        <w:rPr>
          <w:szCs w:val="28"/>
        </w:rPr>
        <w:t>Ректор профессор</w:t>
      </w:r>
    </w:p>
    <w:p w:rsidR="00B93E09" w:rsidRPr="0052293B" w:rsidRDefault="00B93E09" w:rsidP="003A3B6C">
      <w:pPr>
        <w:pStyle w:val="af0"/>
        <w:ind w:left="5387" w:firstLine="0"/>
        <w:jc w:val="left"/>
        <w:rPr>
          <w:szCs w:val="28"/>
        </w:rPr>
      </w:pPr>
    </w:p>
    <w:p w:rsidR="009C17C8" w:rsidRPr="0052293B" w:rsidRDefault="009C17C8" w:rsidP="003A3B6C">
      <w:pPr>
        <w:pStyle w:val="a6"/>
        <w:ind w:left="5387"/>
        <w:jc w:val="left"/>
        <w:rPr>
          <w:szCs w:val="28"/>
        </w:rPr>
      </w:pPr>
      <w:r w:rsidRPr="0052293B">
        <w:rPr>
          <w:szCs w:val="28"/>
        </w:rPr>
        <w:t>______________</w:t>
      </w:r>
      <w:r w:rsidR="009C2C9E">
        <w:rPr>
          <w:szCs w:val="28"/>
        </w:rPr>
        <w:t>И.</w:t>
      </w:r>
      <w:r w:rsidR="00D45A8A">
        <w:rPr>
          <w:szCs w:val="28"/>
        </w:rPr>
        <w:t>И. Шереметьева</w:t>
      </w:r>
    </w:p>
    <w:p w:rsidR="009C17C8" w:rsidRPr="0052293B" w:rsidRDefault="009C4902" w:rsidP="003A3B6C">
      <w:pPr>
        <w:pStyle w:val="ab"/>
        <w:ind w:left="5387"/>
        <w:rPr>
          <w:szCs w:val="28"/>
        </w:rPr>
      </w:pPr>
      <w:r w:rsidRPr="0052293B">
        <w:rPr>
          <w:szCs w:val="28"/>
        </w:rPr>
        <w:t>«___» ______________ 20</w:t>
      </w:r>
      <w:r w:rsidR="003A3B6C">
        <w:rPr>
          <w:szCs w:val="28"/>
        </w:rPr>
        <w:t>25</w:t>
      </w:r>
      <w:r w:rsidR="009C17C8" w:rsidRPr="0052293B">
        <w:rPr>
          <w:szCs w:val="28"/>
        </w:rPr>
        <w:t xml:space="preserve"> г.</w:t>
      </w:r>
    </w:p>
    <w:p w:rsidR="009C17C8" w:rsidRPr="0052293B" w:rsidRDefault="009C17C8" w:rsidP="007319CE">
      <w:pPr>
        <w:pStyle w:val="aa"/>
        <w:jc w:val="right"/>
        <w:rPr>
          <w:szCs w:val="28"/>
        </w:rPr>
      </w:pPr>
    </w:p>
    <w:p w:rsidR="009C17C8" w:rsidRPr="0052293B" w:rsidRDefault="009C17C8" w:rsidP="009D3C50">
      <w:pPr>
        <w:pStyle w:val="aa"/>
        <w:rPr>
          <w:szCs w:val="28"/>
        </w:rPr>
      </w:pPr>
    </w:p>
    <w:p w:rsidR="009C17C8" w:rsidRPr="0052293B" w:rsidRDefault="009C17C8" w:rsidP="009D3C50">
      <w:pPr>
        <w:pStyle w:val="aa"/>
        <w:rPr>
          <w:szCs w:val="28"/>
        </w:rPr>
      </w:pPr>
    </w:p>
    <w:p w:rsidR="009C17C8" w:rsidRPr="0052293B" w:rsidRDefault="009C17C8" w:rsidP="009D3C50">
      <w:pPr>
        <w:pStyle w:val="a9"/>
        <w:rPr>
          <w:szCs w:val="28"/>
        </w:rPr>
      </w:pPr>
      <w:r w:rsidRPr="0052293B">
        <w:rPr>
          <w:szCs w:val="28"/>
        </w:rPr>
        <w:t>система качества</w:t>
      </w:r>
    </w:p>
    <w:p w:rsidR="009C17C8" w:rsidRPr="0052293B" w:rsidRDefault="009C17C8" w:rsidP="009D3C50">
      <w:pPr>
        <w:pStyle w:val="aa"/>
        <w:rPr>
          <w:szCs w:val="28"/>
        </w:rPr>
      </w:pPr>
    </w:p>
    <w:p w:rsidR="0052293B" w:rsidRPr="0052293B" w:rsidRDefault="0052293B" w:rsidP="0052293B">
      <w:pPr>
        <w:pStyle w:val="aa"/>
        <w:rPr>
          <w:szCs w:val="28"/>
        </w:rPr>
      </w:pPr>
      <w:r w:rsidRPr="0052293B">
        <w:rPr>
          <w:szCs w:val="28"/>
        </w:rPr>
        <w:t xml:space="preserve">Положение о </w:t>
      </w:r>
      <w:r w:rsidR="00713E58">
        <w:rPr>
          <w:szCs w:val="28"/>
        </w:rPr>
        <w:t>ВИДЕ ДЕЯТЕЛЬНОСТИ</w:t>
      </w:r>
    </w:p>
    <w:p w:rsidR="009C17C8" w:rsidRPr="0052293B" w:rsidRDefault="009C17C8" w:rsidP="009D3C50">
      <w:pPr>
        <w:pStyle w:val="a8"/>
        <w:rPr>
          <w:sz w:val="28"/>
          <w:szCs w:val="28"/>
        </w:rPr>
      </w:pPr>
    </w:p>
    <w:p w:rsidR="003A3B6C" w:rsidRPr="003A3B6C" w:rsidRDefault="0052293B" w:rsidP="003A3B6C">
      <w:pPr>
        <w:pStyle w:val="a8"/>
        <w:rPr>
          <w:sz w:val="28"/>
          <w:szCs w:val="28"/>
        </w:rPr>
      </w:pPr>
      <w:r w:rsidRPr="0052293B">
        <w:rPr>
          <w:sz w:val="28"/>
          <w:szCs w:val="28"/>
        </w:rPr>
        <w:t>«</w:t>
      </w:r>
      <w:r w:rsidR="00020072" w:rsidRPr="00020072">
        <w:rPr>
          <w:sz w:val="28"/>
          <w:szCs w:val="28"/>
        </w:rPr>
        <w:t xml:space="preserve">Положение о научных грантах ректора </w:t>
      </w:r>
      <w:r w:rsidR="003A3B6C" w:rsidRPr="003A3B6C">
        <w:rPr>
          <w:sz w:val="28"/>
          <w:szCs w:val="28"/>
        </w:rPr>
        <w:t xml:space="preserve">ФГБОУ ВО АГМУ </w:t>
      </w:r>
    </w:p>
    <w:p w:rsidR="009C17C8" w:rsidRPr="0052293B" w:rsidRDefault="003A3B6C" w:rsidP="003A3B6C">
      <w:pPr>
        <w:pStyle w:val="a8"/>
        <w:rPr>
          <w:sz w:val="28"/>
          <w:szCs w:val="28"/>
        </w:rPr>
      </w:pPr>
      <w:r w:rsidRPr="003A3B6C">
        <w:rPr>
          <w:sz w:val="28"/>
          <w:szCs w:val="28"/>
        </w:rPr>
        <w:t>Минздрава России</w:t>
      </w:r>
      <w:r w:rsidR="00020072" w:rsidRPr="00020072">
        <w:rPr>
          <w:sz w:val="28"/>
          <w:szCs w:val="28"/>
        </w:rPr>
        <w:t xml:space="preserve"> для студентов</w:t>
      </w:r>
      <w:r w:rsidR="0052293B" w:rsidRPr="0052293B">
        <w:rPr>
          <w:sz w:val="28"/>
          <w:szCs w:val="28"/>
        </w:rPr>
        <w:t>»</w:t>
      </w:r>
    </w:p>
    <w:p w:rsidR="00242DC3" w:rsidRPr="0052293B" w:rsidRDefault="00242DC3" w:rsidP="009D3C50">
      <w:pPr>
        <w:pStyle w:val="a8"/>
        <w:rPr>
          <w:sz w:val="28"/>
          <w:szCs w:val="28"/>
        </w:rPr>
      </w:pPr>
    </w:p>
    <w:p w:rsidR="006250F7" w:rsidRDefault="003A3B6C" w:rsidP="009D3C50">
      <w:pPr>
        <w:pStyle w:val="a8"/>
        <w:rPr>
          <w:sz w:val="28"/>
          <w:szCs w:val="28"/>
        </w:rPr>
      </w:pPr>
      <w:r w:rsidRPr="003A3B6C">
        <w:rPr>
          <w:sz w:val="28"/>
          <w:szCs w:val="28"/>
        </w:rPr>
        <w:t>СК-ПВД-2.10-5.1-25</w:t>
      </w:r>
    </w:p>
    <w:p w:rsidR="003A3B6C" w:rsidRPr="0052293B" w:rsidRDefault="003A3B6C" w:rsidP="009D3C50">
      <w:pPr>
        <w:pStyle w:val="a8"/>
        <w:rPr>
          <w:b w:val="0"/>
          <w:sz w:val="28"/>
          <w:szCs w:val="28"/>
        </w:rPr>
      </w:pPr>
    </w:p>
    <w:p w:rsidR="009C17C8" w:rsidRPr="0052293B" w:rsidRDefault="009C17C8" w:rsidP="009D3C50">
      <w:pPr>
        <w:pStyle w:val="a8"/>
        <w:rPr>
          <w:sz w:val="28"/>
          <w:szCs w:val="28"/>
        </w:rPr>
      </w:pPr>
      <w:r w:rsidRPr="00525739">
        <w:rPr>
          <w:sz w:val="28"/>
          <w:szCs w:val="28"/>
        </w:rPr>
        <w:t xml:space="preserve">Версия </w:t>
      </w:r>
      <w:r w:rsidR="006428A0">
        <w:rPr>
          <w:sz w:val="28"/>
          <w:szCs w:val="28"/>
        </w:rPr>
        <w:t>1</w:t>
      </w:r>
      <w:r w:rsidR="00525739">
        <w:rPr>
          <w:sz w:val="28"/>
          <w:szCs w:val="28"/>
        </w:rPr>
        <w:t>.0</w:t>
      </w:r>
    </w:p>
    <w:p w:rsidR="009C17C8" w:rsidRPr="0052293B" w:rsidRDefault="009C17C8" w:rsidP="00B07DBD">
      <w:pPr>
        <w:pStyle w:val="ae"/>
        <w:rPr>
          <w:szCs w:val="28"/>
        </w:rPr>
      </w:pPr>
    </w:p>
    <w:p w:rsidR="009C17C8" w:rsidRPr="0052293B" w:rsidRDefault="009C17C8" w:rsidP="00191DA0">
      <w:pPr>
        <w:pStyle w:val="ae"/>
        <w:rPr>
          <w:szCs w:val="28"/>
        </w:rPr>
      </w:pPr>
      <w:r w:rsidRPr="0052293B">
        <w:rPr>
          <w:szCs w:val="28"/>
        </w:rPr>
        <w:t>Дата введения в действие: «___» _________ 20</w:t>
      </w:r>
      <w:r w:rsidR="00D45A8A">
        <w:rPr>
          <w:szCs w:val="28"/>
        </w:rPr>
        <w:t>2</w:t>
      </w:r>
      <w:r w:rsidR="006428A0">
        <w:rPr>
          <w:szCs w:val="28"/>
        </w:rPr>
        <w:t>5</w:t>
      </w:r>
      <w:r w:rsidRPr="0052293B">
        <w:rPr>
          <w:szCs w:val="28"/>
        </w:rPr>
        <w:t xml:space="preserve"> г.</w:t>
      </w:r>
    </w:p>
    <w:p w:rsidR="00FC624D" w:rsidRDefault="00FC624D" w:rsidP="00191DA0">
      <w:pPr>
        <w:pStyle w:val="ae"/>
        <w:rPr>
          <w:szCs w:val="28"/>
        </w:rPr>
      </w:pPr>
    </w:p>
    <w:p w:rsidR="0052293B" w:rsidRDefault="0052293B" w:rsidP="00191DA0">
      <w:pPr>
        <w:pStyle w:val="ae"/>
        <w:rPr>
          <w:szCs w:val="28"/>
        </w:rPr>
      </w:pPr>
    </w:p>
    <w:p w:rsidR="0052293B" w:rsidRPr="0052293B" w:rsidRDefault="0052293B" w:rsidP="00191DA0">
      <w:pPr>
        <w:pStyle w:val="ae"/>
        <w:rPr>
          <w:szCs w:val="28"/>
        </w:rPr>
      </w:pPr>
    </w:p>
    <w:p w:rsidR="009C17C8" w:rsidRPr="0052293B" w:rsidRDefault="009C17C8" w:rsidP="009D3C50">
      <w:pPr>
        <w:rPr>
          <w:sz w:val="28"/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0C1313" w:rsidRDefault="000C1313" w:rsidP="00B07DBD">
      <w:pPr>
        <w:pStyle w:val="ae"/>
        <w:rPr>
          <w:szCs w:val="28"/>
        </w:rPr>
      </w:pPr>
    </w:p>
    <w:p w:rsidR="00F7230A" w:rsidRDefault="00F7230A" w:rsidP="00B07DBD">
      <w:pPr>
        <w:pStyle w:val="ae"/>
        <w:rPr>
          <w:szCs w:val="28"/>
        </w:rPr>
      </w:pPr>
    </w:p>
    <w:p w:rsidR="0014213A" w:rsidRDefault="0014213A" w:rsidP="00B07DBD">
      <w:pPr>
        <w:pStyle w:val="ae"/>
        <w:rPr>
          <w:szCs w:val="28"/>
        </w:rPr>
      </w:pPr>
    </w:p>
    <w:p w:rsidR="0014213A" w:rsidRPr="0052293B" w:rsidRDefault="0014213A" w:rsidP="00B07DBD">
      <w:pPr>
        <w:pStyle w:val="ae"/>
        <w:rPr>
          <w:szCs w:val="28"/>
        </w:rPr>
      </w:pPr>
    </w:p>
    <w:p w:rsidR="00FC624D" w:rsidRPr="0052293B" w:rsidRDefault="00FC624D" w:rsidP="007158D0">
      <w:pPr>
        <w:pStyle w:val="ae"/>
        <w:jc w:val="left"/>
        <w:rPr>
          <w:szCs w:val="28"/>
        </w:rPr>
      </w:pPr>
    </w:p>
    <w:p w:rsidR="009C17C8" w:rsidRPr="001236C5" w:rsidRDefault="00741184" w:rsidP="00B07DBD">
      <w:pPr>
        <w:pStyle w:val="ae"/>
        <w:rPr>
          <w:b w:val="0"/>
          <w:szCs w:val="28"/>
          <w:lang w:val="en-US"/>
        </w:rPr>
        <w:sectPr w:rsidR="009C17C8" w:rsidRPr="001236C5" w:rsidSect="007D25E4"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134" w:right="567" w:bottom="1134" w:left="1418" w:header="709" w:footer="284" w:gutter="0"/>
          <w:pgBorders>
            <w:top w:val="single" w:sz="4" w:space="0" w:color="auto"/>
            <w:left w:val="single" w:sz="4" w:space="2" w:color="auto"/>
            <w:bottom w:val="single" w:sz="4" w:space="0" w:color="auto"/>
            <w:right w:val="single" w:sz="4" w:space="2" w:color="auto"/>
          </w:pgBorders>
          <w:cols w:space="708"/>
          <w:titlePg/>
          <w:docGrid w:linePitch="360"/>
        </w:sectPr>
      </w:pPr>
      <w:r w:rsidRPr="00F7230A">
        <w:rPr>
          <w:b w:val="0"/>
          <w:szCs w:val="28"/>
        </w:rPr>
        <w:t>Барнаул, 20</w:t>
      </w:r>
      <w:r w:rsidR="00DA0A9F">
        <w:rPr>
          <w:b w:val="0"/>
          <w:szCs w:val="28"/>
          <w:lang w:val="en-US"/>
        </w:rPr>
        <w:t>25</w:t>
      </w:r>
    </w:p>
    <w:p w:rsidR="00A619B7" w:rsidRDefault="00A619B7" w:rsidP="00A619B7">
      <w:pPr>
        <w:pStyle w:val="1"/>
      </w:pPr>
      <w:r>
        <w:lastRenderedPageBreak/>
        <w:t>СОДЕРЖАНИЕ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0"/>
        <w:gridCol w:w="701"/>
      </w:tblGrid>
      <w:tr w:rsidR="00A619B7" w:rsidTr="00DA0A9F">
        <w:trPr>
          <w:jc w:val="center"/>
        </w:trPr>
        <w:tc>
          <w:tcPr>
            <w:tcW w:w="9210" w:type="dxa"/>
          </w:tcPr>
          <w:p w:rsidR="00A619B7" w:rsidRDefault="00A619B7" w:rsidP="009F79DA">
            <w:pPr>
              <w:pStyle w:val="af3"/>
            </w:pPr>
            <w:r>
              <w:t>Наименование раздела</w:t>
            </w:r>
          </w:p>
        </w:tc>
        <w:tc>
          <w:tcPr>
            <w:tcW w:w="701" w:type="dxa"/>
          </w:tcPr>
          <w:p w:rsidR="00A619B7" w:rsidRDefault="00A619B7" w:rsidP="009F79DA">
            <w:pPr>
              <w:pStyle w:val="af3"/>
            </w:pPr>
            <w:r>
              <w:t>Стр.</w:t>
            </w:r>
          </w:p>
        </w:tc>
      </w:tr>
      <w:tr w:rsidR="00A619B7" w:rsidRPr="00F34B67" w:rsidTr="00DA0A9F">
        <w:trPr>
          <w:jc w:val="center"/>
        </w:trPr>
        <w:tc>
          <w:tcPr>
            <w:tcW w:w="9210" w:type="dxa"/>
          </w:tcPr>
          <w:p w:rsidR="00A619B7" w:rsidRPr="001A35D9" w:rsidRDefault="002E5537" w:rsidP="006428A0">
            <w:pPr>
              <w:pStyle w:val="af5"/>
            </w:pPr>
            <w:r>
              <w:t>1</w:t>
            </w:r>
            <w:r w:rsidR="00A619B7" w:rsidRPr="001A35D9">
              <w:t xml:space="preserve"> Назначение и область применения……………………………………………</w:t>
            </w:r>
            <w:proofErr w:type="gramStart"/>
            <w:r w:rsidR="00A619B7" w:rsidRPr="001A35D9">
              <w:t>…….</w:t>
            </w:r>
            <w:proofErr w:type="gramEnd"/>
            <w:r w:rsidR="00A619B7" w:rsidRPr="001A35D9">
              <w:t>.….</w:t>
            </w:r>
            <w:r>
              <w:t>.</w:t>
            </w:r>
          </w:p>
        </w:tc>
        <w:tc>
          <w:tcPr>
            <w:tcW w:w="701" w:type="dxa"/>
          </w:tcPr>
          <w:p w:rsidR="00A619B7" w:rsidRPr="001A35D9" w:rsidRDefault="00383963" w:rsidP="000F17CA">
            <w:pPr>
              <w:pStyle w:val="af"/>
              <w:ind w:firstLine="0"/>
            </w:pPr>
            <w:r>
              <w:t>3</w:t>
            </w:r>
          </w:p>
        </w:tc>
      </w:tr>
      <w:tr w:rsidR="00A619B7" w:rsidRPr="00F34B67" w:rsidTr="00DA0A9F">
        <w:trPr>
          <w:jc w:val="center"/>
        </w:trPr>
        <w:tc>
          <w:tcPr>
            <w:tcW w:w="9210" w:type="dxa"/>
          </w:tcPr>
          <w:p w:rsidR="00A619B7" w:rsidRPr="001A35D9" w:rsidRDefault="002E5537" w:rsidP="009F79DA">
            <w:pPr>
              <w:pStyle w:val="af5"/>
            </w:pPr>
            <w:r>
              <w:t>2</w:t>
            </w:r>
            <w:r w:rsidR="00A619B7" w:rsidRPr="001A35D9">
              <w:t xml:space="preserve"> Нормативные ссылки……………………………………………………………………..</w:t>
            </w:r>
            <w:r>
              <w:t>.</w:t>
            </w:r>
          </w:p>
        </w:tc>
        <w:tc>
          <w:tcPr>
            <w:tcW w:w="701" w:type="dxa"/>
          </w:tcPr>
          <w:p w:rsidR="00A619B7" w:rsidRPr="001A35D9" w:rsidRDefault="00383963" w:rsidP="000F17CA">
            <w:pPr>
              <w:pStyle w:val="af"/>
              <w:ind w:firstLine="0"/>
            </w:pPr>
            <w:r>
              <w:t>3</w:t>
            </w:r>
          </w:p>
        </w:tc>
      </w:tr>
      <w:tr w:rsidR="00A619B7" w:rsidRPr="001C131D" w:rsidTr="00DA0A9F">
        <w:trPr>
          <w:jc w:val="center"/>
        </w:trPr>
        <w:tc>
          <w:tcPr>
            <w:tcW w:w="9210" w:type="dxa"/>
          </w:tcPr>
          <w:p w:rsidR="00A619B7" w:rsidRPr="001A35D9" w:rsidRDefault="00DA0A9F" w:rsidP="00C16A3A">
            <w:pPr>
              <w:pStyle w:val="af5"/>
            </w:pPr>
            <w:r>
              <w:rPr>
                <w:lang w:val="en-US"/>
              </w:rPr>
              <w:t>3</w:t>
            </w:r>
            <w:r w:rsidR="00A619B7" w:rsidRPr="001A35D9">
              <w:t xml:space="preserve"> </w:t>
            </w:r>
            <w:r w:rsidR="00C16A3A" w:rsidRPr="001A35D9">
              <w:t>Общие положения………</w:t>
            </w:r>
            <w:r w:rsidR="00A619B7" w:rsidRPr="001A35D9">
              <w:t>……….………………………….………………………….…..</w:t>
            </w:r>
          </w:p>
        </w:tc>
        <w:tc>
          <w:tcPr>
            <w:tcW w:w="701" w:type="dxa"/>
          </w:tcPr>
          <w:p w:rsidR="00A619B7" w:rsidRPr="001A35D9" w:rsidRDefault="00DA0A9F" w:rsidP="000F17CA">
            <w:pPr>
              <w:pStyle w:val="af"/>
              <w:ind w:firstLine="0"/>
            </w:pPr>
            <w:r>
              <w:t>3</w:t>
            </w:r>
          </w:p>
        </w:tc>
      </w:tr>
      <w:tr w:rsidR="00A619B7" w:rsidRPr="001C131D" w:rsidTr="00DA0A9F">
        <w:trPr>
          <w:jc w:val="center"/>
        </w:trPr>
        <w:tc>
          <w:tcPr>
            <w:tcW w:w="9210" w:type="dxa"/>
          </w:tcPr>
          <w:p w:rsidR="00A619B7" w:rsidRPr="001A35D9" w:rsidRDefault="00DA0A9F" w:rsidP="00020072">
            <w:pPr>
              <w:pStyle w:val="af6"/>
              <w:spacing w:before="0" w:beforeAutospacing="0" w:after="0" w:afterAutospacing="0"/>
              <w:rPr>
                <w:b/>
              </w:rPr>
            </w:pPr>
            <w:r w:rsidRPr="00DA0A9F">
              <w:rPr>
                <w:b/>
              </w:rPr>
              <w:t>4</w:t>
            </w:r>
            <w:r w:rsidR="001A35D9" w:rsidRPr="001A35D9">
              <w:rPr>
                <w:b/>
              </w:rPr>
              <w:t xml:space="preserve"> Условия и порядок проведения конкурса по</w:t>
            </w:r>
            <w:r w:rsidR="009D1A17">
              <w:rPr>
                <w:b/>
              </w:rPr>
              <w:t xml:space="preserve"> научным</w:t>
            </w:r>
            <w:r w:rsidR="001A35D9" w:rsidRPr="001A35D9">
              <w:rPr>
                <w:b/>
              </w:rPr>
              <w:t xml:space="preserve"> </w:t>
            </w:r>
            <w:r w:rsidR="00F85B1F">
              <w:rPr>
                <w:b/>
              </w:rPr>
              <w:t>грант</w:t>
            </w:r>
            <w:r w:rsidR="00242B17">
              <w:rPr>
                <w:b/>
              </w:rPr>
              <w:t>ам</w:t>
            </w:r>
            <w:r w:rsidR="002E5537">
              <w:rPr>
                <w:b/>
              </w:rPr>
              <w:t xml:space="preserve"> р</w:t>
            </w:r>
            <w:r w:rsidR="00F85B1F">
              <w:rPr>
                <w:b/>
              </w:rPr>
              <w:t>ектора</w:t>
            </w:r>
            <w:r w:rsidR="001A35D9" w:rsidRPr="001A35D9">
              <w:rPr>
                <w:b/>
              </w:rPr>
              <w:t xml:space="preserve"> АГМУ</w:t>
            </w:r>
            <w:r w:rsidR="009D1A17">
              <w:rPr>
                <w:b/>
              </w:rPr>
              <w:t xml:space="preserve"> для </w:t>
            </w:r>
            <w:r w:rsidR="00020072">
              <w:rPr>
                <w:b/>
              </w:rPr>
              <w:t>студентов</w:t>
            </w:r>
            <w:r w:rsidR="009D1A17">
              <w:rPr>
                <w:b/>
              </w:rPr>
              <w:t xml:space="preserve"> </w:t>
            </w:r>
            <w:r w:rsidR="001A35D9" w:rsidRPr="001A35D9">
              <w:rPr>
                <w:b/>
              </w:rPr>
              <w:t>…</w:t>
            </w:r>
            <w:r w:rsidR="002E5537">
              <w:rPr>
                <w:b/>
              </w:rPr>
              <w:t>…………</w:t>
            </w:r>
            <w:r w:rsidR="009D1A17">
              <w:rPr>
                <w:b/>
              </w:rPr>
              <w:t>……………………………………</w:t>
            </w:r>
            <w:r w:rsidR="00020072">
              <w:rPr>
                <w:b/>
              </w:rPr>
              <w:t>……………………………...</w:t>
            </w:r>
          </w:p>
        </w:tc>
        <w:tc>
          <w:tcPr>
            <w:tcW w:w="701" w:type="dxa"/>
          </w:tcPr>
          <w:p w:rsidR="00A619B7" w:rsidRPr="001A35D9" w:rsidRDefault="008D218B" w:rsidP="000F17CA">
            <w:pPr>
              <w:pStyle w:val="af"/>
              <w:ind w:firstLine="0"/>
            </w:pPr>
            <w:r>
              <w:t>4</w:t>
            </w:r>
          </w:p>
        </w:tc>
      </w:tr>
      <w:tr w:rsidR="00A619B7" w:rsidRPr="001C131D" w:rsidTr="00DA0A9F">
        <w:trPr>
          <w:jc w:val="center"/>
        </w:trPr>
        <w:tc>
          <w:tcPr>
            <w:tcW w:w="9210" w:type="dxa"/>
          </w:tcPr>
          <w:p w:rsidR="00A619B7" w:rsidRPr="001A35D9" w:rsidRDefault="00DA0A9F" w:rsidP="00020072">
            <w:pPr>
              <w:pStyle w:val="af6"/>
              <w:spacing w:before="0" w:beforeAutospacing="0" w:after="0" w:afterAutospacing="0"/>
              <w:rPr>
                <w:b/>
              </w:rPr>
            </w:pPr>
            <w:r w:rsidRPr="00DA0A9F">
              <w:rPr>
                <w:b/>
              </w:rPr>
              <w:t>5</w:t>
            </w:r>
            <w:r w:rsidR="001A35D9" w:rsidRPr="001A35D9">
              <w:rPr>
                <w:b/>
              </w:rPr>
              <w:t xml:space="preserve"> </w:t>
            </w:r>
            <w:r w:rsidR="00383963">
              <w:rPr>
                <w:b/>
              </w:rPr>
              <w:t>Финансирование и и</w:t>
            </w:r>
            <w:r w:rsidR="005123FF" w:rsidRPr="005123FF">
              <w:rPr>
                <w:b/>
              </w:rPr>
              <w:t>сполнение</w:t>
            </w:r>
            <w:r w:rsidR="001A35D9" w:rsidRPr="005123FF">
              <w:rPr>
                <w:b/>
              </w:rPr>
              <w:t xml:space="preserve"> НИР</w:t>
            </w:r>
            <w:r w:rsidR="001A35D9" w:rsidRPr="001A35D9">
              <w:rPr>
                <w:b/>
              </w:rPr>
              <w:t xml:space="preserve"> </w:t>
            </w:r>
            <w:r w:rsidR="009D1A17" w:rsidRPr="009D1A17">
              <w:rPr>
                <w:b/>
              </w:rPr>
              <w:t xml:space="preserve">по научным грантам ректора АГМУ для </w:t>
            </w:r>
            <w:r w:rsidR="00020072">
              <w:rPr>
                <w:b/>
              </w:rPr>
              <w:t>студентов………………………</w:t>
            </w:r>
            <w:proofErr w:type="gramStart"/>
            <w:r w:rsidR="00020072">
              <w:rPr>
                <w:b/>
              </w:rPr>
              <w:t>…….</w:t>
            </w:r>
            <w:proofErr w:type="gramEnd"/>
            <w:r w:rsidR="009D1A17">
              <w:rPr>
                <w:b/>
              </w:rPr>
              <w:t>………………………………...</w:t>
            </w:r>
            <w:r w:rsidR="00383963">
              <w:rPr>
                <w:b/>
              </w:rPr>
              <w:t>……………………</w:t>
            </w:r>
          </w:p>
        </w:tc>
        <w:tc>
          <w:tcPr>
            <w:tcW w:w="701" w:type="dxa"/>
          </w:tcPr>
          <w:p w:rsidR="00A619B7" w:rsidRPr="001A35D9" w:rsidRDefault="00DA0A9F" w:rsidP="000F17CA">
            <w:pPr>
              <w:pStyle w:val="af"/>
              <w:ind w:firstLine="0"/>
            </w:pPr>
            <w:r>
              <w:t>5</w:t>
            </w:r>
          </w:p>
        </w:tc>
      </w:tr>
      <w:tr w:rsidR="00A619B7" w:rsidRPr="001C131D" w:rsidTr="00DA0A9F">
        <w:trPr>
          <w:jc w:val="center"/>
        </w:trPr>
        <w:tc>
          <w:tcPr>
            <w:tcW w:w="9210" w:type="dxa"/>
          </w:tcPr>
          <w:p w:rsidR="00A619B7" w:rsidRPr="001A35D9" w:rsidRDefault="00DA0A9F" w:rsidP="006428A0">
            <w:pPr>
              <w:rPr>
                <w:b/>
              </w:rPr>
            </w:pPr>
            <w:r>
              <w:rPr>
                <w:b/>
                <w:szCs w:val="28"/>
              </w:rPr>
              <w:t>6</w:t>
            </w:r>
            <w:r w:rsidR="001A35D9" w:rsidRPr="001A35D9">
              <w:rPr>
                <w:b/>
                <w:szCs w:val="28"/>
              </w:rPr>
              <w:t xml:space="preserve"> Ответственность и полномочия</w:t>
            </w:r>
            <w:r w:rsidR="002E5537">
              <w:rPr>
                <w:b/>
                <w:szCs w:val="28"/>
              </w:rPr>
              <w:t>…………………………………………………</w:t>
            </w:r>
            <w:proofErr w:type="gramStart"/>
            <w:r w:rsidR="002E5537">
              <w:rPr>
                <w:b/>
                <w:szCs w:val="28"/>
              </w:rPr>
              <w:t>…….</w:t>
            </w:r>
            <w:proofErr w:type="gramEnd"/>
            <w:r w:rsidR="002E5537">
              <w:rPr>
                <w:b/>
                <w:szCs w:val="28"/>
              </w:rPr>
              <w:t>.</w:t>
            </w:r>
          </w:p>
        </w:tc>
        <w:tc>
          <w:tcPr>
            <w:tcW w:w="701" w:type="dxa"/>
          </w:tcPr>
          <w:p w:rsidR="00A619B7" w:rsidRPr="001A35D9" w:rsidRDefault="00355C80" w:rsidP="000F17CA">
            <w:pPr>
              <w:pStyle w:val="af"/>
              <w:ind w:firstLine="0"/>
            </w:pPr>
            <w:r>
              <w:t>6</w:t>
            </w:r>
          </w:p>
        </w:tc>
      </w:tr>
      <w:tr w:rsidR="00A619B7" w:rsidRPr="001C131D" w:rsidTr="00DA0A9F">
        <w:trPr>
          <w:jc w:val="center"/>
        </w:trPr>
        <w:tc>
          <w:tcPr>
            <w:tcW w:w="9210" w:type="dxa"/>
          </w:tcPr>
          <w:p w:rsidR="00A619B7" w:rsidRPr="001A35D9" w:rsidRDefault="00DA0A9F" w:rsidP="009F79DA">
            <w:pPr>
              <w:pStyle w:val="af5"/>
            </w:pPr>
            <w:r>
              <w:t>7</w:t>
            </w:r>
            <w:r w:rsidR="00A619B7" w:rsidRPr="001A35D9">
              <w:t xml:space="preserve"> Приложения……………………</w:t>
            </w:r>
            <w:proofErr w:type="gramStart"/>
            <w:r w:rsidR="00A619B7" w:rsidRPr="001A35D9">
              <w:t>…….</w:t>
            </w:r>
            <w:proofErr w:type="gramEnd"/>
            <w:r w:rsidR="00A619B7" w:rsidRPr="001A35D9">
              <w:t>………………………….………………………….</w:t>
            </w:r>
          </w:p>
        </w:tc>
        <w:tc>
          <w:tcPr>
            <w:tcW w:w="701" w:type="dxa"/>
          </w:tcPr>
          <w:p w:rsidR="00A619B7" w:rsidRPr="001A35D9" w:rsidRDefault="00632BFE" w:rsidP="000F17CA">
            <w:pPr>
              <w:pStyle w:val="af"/>
              <w:ind w:firstLine="0"/>
            </w:pPr>
            <w:r>
              <w:t>7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2E5537" w:rsidP="00714AD2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А Форма титульного листа заявки пр</w:t>
            </w:r>
            <w:r w:rsidR="00383963">
              <w:rPr>
                <w:b w:val="0"/>
              </w:rPr>
              <w:t xml:space="preserve">оекта </w:t>
            </w:r>
            <w:r w:rsidR="00714AD2">
              <w:rPr>
                <w:b w:val="0"/>
              </w:rPr>
              <w:t>НИР научного</w:t>
            </w:r>
            <w:r w:rsidR="00383963">
              <w:rPr>
                <w:b w:val="0"/>
              </w:rPr>
              <w:t xml:space="preserve"> </w:t>
            </w:r>
            <w:r w:rsidR="009D1A17">
              <w:rPr>
                <w:b w:val="0"/>
              </w:rPr>
              <w:t>г</w:t>
            </w:r>
            <w:r w:rsidR="009D1A17" w:rsidRPr="009D1A17">
              <w:rPr>
                <w:b w:val="0"/>
              </w:rPr>
              <w:t>рант</w:t>
            </w:r>
            <w:r w:rsidR="00714AD2">
              <w:rPr>
                <w:b w:val="0"/>
              </w:rPr>
              <w:t>а</w:t>
            </w:r>
            <w:r w:rsidR="009D1A17" w:rsidRPr="009D1A17">
              <w:rPr>
                <w:b w:val="0"/>
              </w:rPr>
              <w:t xml:space="preserve"> ректора АГМУ для </w:t>
            </w:r>
            <w:r w:rsidR="0032749B">
              <w:rPr>
                <w:b w:val="0"/>
              </w:rPr>
              <w:t>студентов</w:t>
            </w:r>
            <w:r w:rsidR="009D1A17" w:rsidRPr="009D1A17">
              <w:rPr>
                <w:b w:val="0"/>
              </w:rPr>
              <w:t xml:space="preserve"> </w:t>
            </w:r>
            <w:r w:rsidR="00383963">
              <w:rPr>
                <w:b w:val="0"/>
              </w:rPr>
              <w:t>……</w:t>
            </w:r>
            <w:r w:rsidR="009D1A17">
              <w:rPr>
                <w:b w:val="0"/>
              </w:rPr>
              <w:t>…………………………………………</w:t>
            </w:r>
            <w:r w:rsidR="00714AD2">
              <w:rPr>
                <w:b w:val="0"/>
              </w:rPr>
              <w:t>…</w:t>
            </w:r>
            <w:r w:rsidR="0032749B">
              <w:rPr>
                <w:b w:val="0"/>
              </w:rPr>
              <w:t>………………………</w:t>
            </w:r>
          </w:p>
        </w:tc>
        <w:tc>
          <w:tcPr>
            <w:tcW w:w="701" w:type="dxa"/>
          </w:tcPr>
          <w:p w:rsidR="002E5537" w:rsidRPr="002E5537" w:rsidRDefault="00DA0A9F" w:rsidP="000F17CA">
            <w:pPr>
              <w:pStyle w:val="af"/>
              <w:ind w:firstLine="0"/>
            </w:pPr>
            <w:r>
              <w:t>8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2E5537" w:rsidP="009F79DA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Б Форма сведений об исполнителе проекта………………………………….</w:t>
            </w:r>
          </w:p>
        </w:tc>
        <w:tc>
          <w:tcPr>
            <w:tcW w:w="701" w:type="dxa"/>
          </w:tcPr>
          <w:p w:rsidR="002E5537" w:rsidRPr="002E5537" w:rsidRDefault="00DA0A9F" w:rsidP="00B566D2">
            <w:pPr>
              <w:pStyle w:val="af"/>
              <w:ind w:firstLine="0"/>
            </w:pPr>
            <w:r>
              <w:t>9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2E5537" w:rsidP="006428A0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В </w:t>
            </w:r>
            <w:r w:rsidR="00F9778F">
              <w:rPr>
                <w:b w:val="0"/>
              </w:rPr>
              <w:t>Форма содержания проекта…………………………………………</w:t>
            </w:r>
            <w:proofErr w:type="gramStart"/>
            <w:r w:rsidR="00F9778F">
              <w:rPr>
                <w:b w:val="0"/>
              </w:rPr>
              <w:t>…….</w:t>
            </w:r>
            <w:proofErr w:type="gramEnd"/>
            <w:r w:rsidR="00F9778F">
              <w:rPr>
                <w:b w:val="0"/>
              </w:rPr>
              <w:t>.</w:t>
            </w:r>
          </w:p>
        </w:tc>
        <w:tc>
          <w:tcPr>
            <w:tcW w:w="701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DA0A9F">
              <w:t>0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F9778F" w:rsidP="009F79DA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Г Форма планируемых направлений расходования средств гранта для выполнения заявленных работ по проекту (смета </w:t>
            </w:r>
            <w:proofErr w:type="gramStart"/>
            <w:r>
              <w:rPr>
                <w:b w:val="0"/>
              </w:rPr>
              <w:t>расходов)…</w:t>
            </w:r>
            <w:proofErr w:type="gramEnd"/>
            <w:r>
              <w:rPr>
                <w:b w:val="0"/>
              </w:rPr>
              <w:t>………………………………..</w:t>
            </w:r>
          </w:p>
        </w:tc>
        <w:tc>
          <w:tcPr>
            <w:tcW w:w="701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DA0A9F">
              <w:t>1</w:t>
            </w:r>
          </w:p>
        </w:tc>
      </w:tr>
      <w:tr w:rsidR="009D1A17" w:rsidRPr="002E5537" w:rsidTr="00DA0A9F">
        <w:trPr>
          <w:jc w:val="center"/>
        </w:trPr>
        <w:tc>
          <w:tcPr>
            <w:tcW w:w="9210" w:type="dxa"/>
          </w:tcPr>
          <w:p w:rsidR="009D1A17" w:rsidRDefault="009D1A17" w:rsidP="00714AD2">
            <w:pPr>
              <w:pStyle w:val="af5"/>
              <w:rPr>
                <w:b w:val="0"/>
              </w:rPr>
            </w:pPr>
            <w:r w:rsidRPr="009D1A17">
              <w:rPr>
                <w:b w:val="0"/>
              </w:rPr>
              <w:t>Приложение Д Форма критериев оценки проектов, п</w:t>
            </w:r>
            <w:r>
              <w:rPr>
                <w:b w:val="0"/>
              </w:rPr>
              <w:t>редставленных на соискание науч</w:t>
            </w:r>
            <w:r w:rsidRPr="009D1A17">
              <w:rPr>
                <w:b w:val="0"/>
              </w:rPr>
              <w:t>н</w:t>
            </w:r>
            <w:r w:rsidR="00714AD2">
              <w:rPr>
                <w:b w:val="0"/>
              </w:rPr>
              <w:t>ых</w:t>
            </w:r>
            <w:r w:rsidRPr="009D1A17">
              <w:rPr>
                <w:b w:val="0"/>
              </w:rPr>
              <w:t xml:space="preserve"> грант</w:t>
            </w:r>
            <w:r w:rsidR="00714AD2">
              <w:rPr>
                <w:b w:val="0"/>
              </w:rPr>
              <w:t>ов</w:t>
            </w:r>
            <w:r w:rsidRPr="009D1A17">
              <w:rPr>
                <w:b w:val="0"/>
              </w:rPr>
              <w:t xml:space="preserve"> ректора АГМУ для </w:t>
            </w:r>
            <w:r w:rsidR="0032749B">
              <w:rPr>
                <w:b w:val="0"/>
              </w:rPr>
              <w:t>студентов ………………………………………………….</w:t>
            </w:r>
          </w:p>
        </w:tc>
        <w:tc>
          <w:tcPr>
            <w:tcW w:w="701" w:type="dxa"/>
          </w:tcPr>
          <w:p w:rsidR="009D1A17" w:rsidRDefault="009D1A17" w:rsidP="000F17CA">
            <w:pPr>
              <w:pStyle w:val="af"/>
              <w:ind w:firstLine="0"/>
            </w:pPr>
            <w:r>
              <w:t>1</w:t>
            </w:r>
            <w:r w:rsidR="00DA0A9F">
              <w:t>2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F9778F" w:rsidP="00714AD2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</w:t>
            </w:r>
            <w:r w:rsidR="009D1A17">
              <w:rPr>
                <w:b w:val="0"/>
              </w:rPr>
              <w:t>Е</w:t>
            </w:r>
            <w:r>
              <w:rPr>
                <w:b w:val="0"/>
              </w:rPr>
              <w:t xml:space="preserve"> Форма отчета о выполнении НИР,</w:t>
            </w:r>
            <w:r w:rsidR="001D2E94">
              <w:rPr>
                <w:b w:val="0"/>
              </w:rPr>
              <w:t xml:space="preserve"> финансируем</w:t>
            </w:r>
            <w:r w:rsidR="00714AD2">
              <w:rPr>
                <w:b w:val="0"/>
              </w:rPr>
              <w:t>ой</w:t>
            </w:r>
            <w:r w:rsidR="001D2E94">
              <w:rPr>
                <w:b w:val="0"/>
              </w:rPr>
              <w:t xml:space="preserve"> за счет</w:t>
            </w:r>
            <w:r w:rsidR="00714AD2">
              <w:rPr>
                <w:b w:val="0"/>
              </w:rPr>
              <w:t xml:space="preserve"> научного</w:t>
            </w:r>
            <w:r w:rsidR="001D2E94">
              <w:rPr>
                <w:b w:val="0"/>
              </w:rPr>
              <w:t xml:space="preserve"> грант</w:t>
            </w:r>
            <w:r w:rsidR="00714AD2">
              <w:rPr>
                <w:b w:val="0"/>
              </w:rPr>
              <w:t>а</w:t>
            </w:r>
            <w:r w:rsidR="009D1A17">
              <w:rPr>
                <w:b w:val="0"/>
              </w:rPr>
              <w:t xml:space="preserve"> </w:t>
            </w:r>
            <w:r w:rsidR="001D2E94">
              <w:rPr>
                <w:b w:val="0"/>
              </w:rPr>
              <w:t>ректора АГМУ</w:t>
            </w:r>
            <w:r w:rsidR="009D1A17">
              <w:rPr>
                <w:b w:val="0"/>
              </w:rPr>
              <w:t xml:space="preserve"> для </w:t>
            </w:r>
            <w:r w:rsidR="0032749B">
              <w:rPr>
                <w:b w:val="0"/>
              </w:rPr>
              <w:t>студентов</w:t>
            </w:r>
            <w:r w:rsidR="009D1A17">
              <w:rPr>
                <w:b w:val="0"/>
              </w:rPr>
              <w:t>…...</w:t>
            </w:r>
            <w:r w:rsidR="001D2E94">
              <w:rPr>
                <w:b w:val="0"/>
              </w:rPr>
              <w:t>………………………</w:t>
            </w:r>
            <w:r w:rsidR="0032749B">
              <w:rPr>
                <w:b w:val="0"/>
              </w:rPr>
              <w:t>……………………………</w:t>
            </w:r>
          </w:p>
        </w:tc>
        <w:tc>
          <w:tcPr>
            <w:tcW w:w="701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DA0A9F">
              <w:t>4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1D2E94" w:rsidP="009D1A17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</w:t>
            </w:r>
            <w:r w:rsidR="009D1A17">
              <w:rPr>
                <w:b w:val="0"/>
              </w:rPr>
              <w:t>Ж</w:t>
            </w:r>
            <w:r>
              <w:rPr>
                <w:b w:val="0"/>
              </w:rPr>
              <w:t xml:space="preserve"> Форма отчета об использовании целевого финансирования в форме </w:t>
            </w:r>
            <w:r w:rsidR="0032749B">
              <w:rPr>
                <w:b w:val="0"/>
              </w:rPr>
              <w:t xml:space="preserve">научного </w:t>
            </w:r>
            <w:r>
              <w:rPr>
                <w:b w:val="0"/>
              </w:rPr>
              <w:t>гранта ректора АГМУ</w:t>
            </w:r>
            <w:r w:rsidR="0032749B">
              <w:rPr>
                <w:b w:val="0"/>
              </w:rPr>
              <w:t xml:space="preserve"> для студентов</w:t>
            </w:r>
            <w:r>
              <w:rPr>
                <w:b w:val="0"/>
              </w:rPr>
              <w:t xml:space="preserve"> по проекту</w:t>
            </w:r>
            <w:r w:rsidR="0032749B">
              <w:rPr>
                <w:b w:val="0"/>
              </w:rPr>
              <w:t>…………………………………</w:t>
            </w:r>
          </w:p>
        </w:tc>
        <w:tc>
          <w:tcPr>
            <w:tcW w:w="701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DA0A9F">
              <w:t>5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143BDA" w:rsidP="00541D7B">
            <w:pPr>
              <w:pStyle w:val="af5"/>
              <w:jc w:val="left"/>
              <w:rPr>
                <w:b w:val="0"/>
              </w:rPr>
            </w:pPr>
            <w:r>
              <w:rPr>
                <w:b w:val="0"/>
              </w:rPr>
              <w:t xml:space="preserve">  Приложение </w:t>
            </w:r>
            <w:r w:rsidR="009D1A17">
              <w:rPr>
                <w:b w:val="0"/>
              </w:rPr>
              <w:t>З</w:t>
            </w:r>
            <w:r>
              <w:rPr>
                <w:b w:val="0"/>
              </w:rPr>
              <w:t xml:space="preserve"> </w:t>
            </w:r>
            <w:r w:rsidR="009D1A17" w:rsidRPr="009D1A17">
              <w:rPr>
                <w:b w:val="0"/>
              </w:rPr>
              <w:t>Форма акта сдачи-приемки научно-исследовательской работы, финансируемой за счет научного гранта ректора АГМУ для</w:t>
            </w:r>
            <w:r w:rsidR="00541D7B">
              <w:rPr>
                <w:b w:val="0"/>
              </w:rPr>
              <w:t xml:space="preserve"> студентов………………………...</w:t>
            </w:r>
          </w:p>
        </w:tc>
        <w:tc>
          <w:tcPr>
            <w:tcW w:w="701" w:type="dxa"/>
          </w:tcPr>
          <w:p w:rsidR="002E5537" w:rsidRPr="002E5537" w:rsidRDefault="00383963" w:rsidP="000F17CA">
            <w:pPr>
              <w:pStyle w:val="af"/>
              <w:ind w:firstLine="0"/>
            </w:pPr>
            <w:r>
              <w:t>1</w:t>
            </w:r>
            <w:r w:rsidR="00DA0A9F">
              <w:t>6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143BDA" w:rsidP="009D1A17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</w:t>
            </w:r>
            <w:r w:rsidR="009D1A17">
              <w:rPr>
                <w:b w:val="0"/>
              </w:rPr>
              <w:t>И</w:t>
            </w:r>
            <w:r>
              <w:rPr>
                <w:b w:val="0"/>
              </w:rPr>
              <w:t xml:space="preserve"> Лист согласования…………………………………………………………</w:t>
            </w:r>
          </w:p>
        </w:tc>
        <w:tc>
          <w:tcPr>
            <w:tcW w:w="701" w:type="dxa"/>
          </w:tcPr>
          <w:p w:rsidR="002E5537" w:rsidRPr="002E5537" w:rsidRDefault="00DA0A9F" w:rsidP="000F17CA">
            <w:pPr>
              <w:pStyle w:val="af"/>
              <w:ind w:firstLine="0"/>
            </w:pPr>
            <w:r>
              <w:t>18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9D1A17" w:rsidP="006428A0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К</w:t>
            </w:r>
            <w:r w:rsidR="00143BDA">
              <w:rPr>
                <w:b w:val="0"/>
              </w:rPr>
              <w:t xml:space="preserve"> Лист регистрации изменений…………………………………………….</w:t>
            </w:r>
          </w:p>
        </w:tc>
        <w:tc>
          <w:tcPr>
            <w:tcW w:w="701" w:type="dxa"/>
          </w:tcPr>
          <w:p w:rsidR="002E5537" w:rsidRPr="002E5537" w:rsidRDefault="00DA0A9F" w:rsidP="000F17CA">
            <w:pPr>
              <w:pStyle w:val="af"/>
              <w:ind w:firstLine="0"/>
            </w:pPr>
            <w:r>
              <w:t>19</w:t>
            </w:r>
          </w:p>
        </w:tc>
      </w:tr>
      <w:tr w:rsidR="002E5537" w:rsidRPr="002E5537" w:rsidTr="00DA0A9F">
        <w:trPr>
          <w:jc w:val="center"/>
        </w:trPr>
        <w:tc>
          <w:tcPr>
            <w:tcW w:w="9210" w:type="dxa"/>
          </w:tcPr>
          <w:p w:rsidR="002E5537" w:rsidRPr="002E5537" w:rsidRDefault="009D1A17" w:rsidP="006428A0">
            <w:pPr>
              <w:pStyle w:val="af5"/>
              <w:rPr>
                <w:b w:val="0"/>
              </w:rPr>
            </w:pPr>
            <w:r>
              <w:rPr>
                <w:b w:val="0"/>
              </w:rPr>
              <w:t xml:space="preserve">  Приложение Д</w:t>
            </w:r>
            <w:r w:rsidR="00143BDA">
              <w:rPr>
                <w:b w:val="0"/>
              </w:rPr>
              <w:t xml:space="preserve"> Реестр выдачи документа…………………………………………………</w:t>
            </w:r>
          </w:p>
        </w:tc>
        <w:tc>
          <w:tcPr>
            <w:tcW w:w="701" w:type="dxa"/>
          </w:tcPr>
          <w:p w:rsidR="002E5537" w:rsidRPr="0087545A" w:rsidRDefault="009D1A17" w:rsidP="000F17CA">
            <w:pPr>
              <w:pStyle w:val="af"/>
              <w:ind w:firstLine="0"/>
              <w:rPr>
                <w:lang w:val="en-US"/>
              </w:rPr>
            </w:pPr>
            <w:r>
              <w:t>2</w:t>
            </w:r>
            <w:r w:rsidR="00DA0A9F">
              <w:t>0</w:t>
            </w:r>
          </w:p>
        </w:tc>
      </w:tr>
    </w:tbl>
    <w:p w:rsidR="009C2C9E" w:rsidRDefault="009C2C9E" w:rsidP="004C50CB">
      <w:pPr>
        <w:pStyle w:val="af6"/>
        <w:jc w:val="center"/>
        <w:rPr>
          <w:b/>
          <w:bCs/>
        </w:rPr>
      </w:pPr>
    </w:p>
    <w:p w:rsidR="009C2C9E" w:rsidRDefault="009C2C9E" w:rsidP="004C50CB">
      <w:pPr>
        <w:pStyle w:val="af6"/>
        <w:jc w:val="center"/>
        <w:rPr>
          <w:b/>
          <w:bCs/>
        </w:rPr>
      </w:pPr>
    </w:p>
    <w:p w:rsidR="009C2C9E" w:rsidRDefault="009C2C9E" w:rsidP="004C50CB">
      <w:pPr>
        <w:pStyle w:val="af6"/>
        <w:jc w:val="center"/>
        <w:rPr>
          <w:b/>
          <w:bCs/>
        </w:rPr>
        <w:sectPr w:rsidR="009C2C9E" w:rsidSect="00FD4FD9">
          <w:headerReference w:type="default" r:id="rId14"/>
          <w:footerReference w:type="default" r:id="rId15"/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A619B7" w:rsidRDefault="00A619B7" w:rsidP="00A619B7">
      <w:pPr>
        <w:pStyle w:val="1"/>
      </w:pPr>
      <w:r>
        <w:lastRenderedPageBreak/>
        <w:t>1 НАЗНАЧЕНИЕ И ОБЛАСТЬ ПРИМЕНЕНИЯ</w:t>
      </w:r>
    </w:p>
    <w:p w:rsidR="00541D7B" w:rsidRPr="00541D7B" w:rsidRDefault="00541D7B" w:rsidP="00A91CEC">
      <w:pPr>
        <w:ind w:firstLine="709"/>
        <w:jc w:val="both"/>
      </w:pPr>
      <w:r w:rsidRPr="00632BFE">
        <w:t>1.1</w:t>
      </w:r>
      <w:r w:rsidRPr="0077147A">
        <w:t xml:space="preserve"> Настоящее положение </w:t>
      </w:r>
      <w:r w:rsidR="003A3B6C" w:rsidRPr="003A3B6C">
        <w:t xml:space="preserve">о научных грантах ректора ФГБОУ ВО АГМУ Минздрава России для студентов </w:t>
      </w:r>
      <w:r w:rsidR="00A91CEC">
        <w:t xml:space="preserve">(далее – Положение) </w:t>
      </w:r>
      <w:r w:rsidRPr="0077147A">
        <w:t>разработано и реализуется в рамках Программы стр</w:t>
      </w:r>
      <w:r w:rsidR="0077147A">
        <w:t>а</w:t>
      </w:r>
      <w:r w:rsidRPr="0077147A">
        <w:t>тегического развития федерального государственного бюджетного образовательного учреждения высшего образования «Алтайский государственный медицинский университет» Министерства здравоохранения Российской Федерации на 2025-2030 годы.</w:t>
      </w:r>
    </w:p>
    <w:p w:rsidR="001C131D" w:rsidRDefault="00541D7B" w:rsidP="0014213A">
      <w:pPr>
        <w:ind w:firstLine="709"/>
        <w:jc w:val="both"/>
      </w:pPr>
      <w:r>
        <w:t>1.2</w:t>
      </w:r>
      <w:r w:rsidR="001C131D" w:rsidRPr="001C131D">
        <w:t xml:space="preserve"> Настоящее </w:t>
      </w:r>
      <w:r w:rsidR="00A91CEC">
        <w:t>П</w:t>
      </w:r>
      <w:r w:rsidR="001C131D" w:rsidRPr="001C131D">
        <w:t xml:space="preserve">оложение разработано с целью стимулирования научно-исследовательской деятельности </w:t>
      </w:r>
      <w:r w:rsidR="0032749B">
        <w:t>студентов</w:t>
      </w:r>
      <w:r w:rsidR="001C131D" w:rsidRPr="001C131D">
        <w:t xml:space="preserve"> </w:t>
      </w:r>
      <w:r w:rsidR="006D4E81">
        <w:t>ФГБОУ ВО</w:t>
      </w:r>
      <w:r w:rsidR="001C131D">
        <w:t xml:space="preserve"> </w:t>
      </w:r>
      <w:r w:rsidR="00D761D6">
        <w:t xml:space="preserve">АГМУ Минздрава России </w:t>
      </w:r>
      <w:r w:rsidR="001C131D">
        <w:t>(</w:t>
      </w:r>
      <w:r w:rsidR="007D53A9">
        <w:t xml:space="preserve">далее </w:t>
      </w:r>
      <w:r w:rsidR="00EF4198">
        <w:t>–</w:t>
      </w:r>
      <w:r w:rsidR="007D53A9">
        <w:t xml:space="preserve"> </w:t>
      </w:r>
      <w:r w:rsidR="001C131D">
        <w:t>АГМУ</w:t>
      </w:r>
      <w:r w:rsidR="00EF4198">
        <w:t>, Университет</w:t>
      </w:r>
      <w:r w:rsidR="001C131D">
        <w:t>).</w:t>
      </w:r>
    </w:p>
    <w:p w:rsidR="001C131D" w:rsidRPr="001C131D" w:rsidRDefault="00541D7B" w:rsidP="0014213A">
      <w:pPr>
        <w:ind w:firstLine="709"/>
        <w:jc w:val="both"/>
      </w:pPr>
      <w:r>
        <w:t>1.3</w:t>
      </w:r>
      <w:r w:rsidR="00491EFB">
        <w:t xml:space="preserve"> </w:t>
      </w:r>
      <w:r w:rsidR="001C131D" w:rsidRPr="001C131D">
        <w:t>Настоящее Положение устанавливает порядок планирования, конкурсного отбора, организации и приемки результатов НИР по</w:t>
      </w:r>
      <w:r w:rsidR="009C3DB8">
        <w:t xml:space="preserve"> научным</w:t>
      </w:r>
      <w:r w:rsidR="001C131D" w:rsidRPr="001C131D">
        <w:t xml:space="preserve"> </w:t>
      </w:r>
      <w:r w:rsidR="00F85B1F">
        <w:t>грант</w:t>
      </w:r>
      <w:r w:rsidR="00FC0126">
        <w:t>ам</w:t>
      </w:r>
      <w:r w:rsidR="0014213A">
        <w:t xml:space="preserve"> р</w:t>
      </w:r>
      <w:r w:rsidR="00F85B1F">
        <w:t>ектора АГМУ</w:t>
      </w:r>
      <w:r w:rsidR="009C3DB8">
        <w:t xml:space="preserve"> для </w:t>
      </w:r>
      <w:r w:rsidR="0032749B">
        <w:t>студентов</w:t>
      </w:r>
      <w:r w:rsidR="001C131D" w:rsidRPr="001C131D">
        <w:t>, финанси</w:t>
      </w:r>
      <w:r w:rsidR="001A3772">
        <w:t>руем</w:t>
      </w:r>
      <w:r w:rsidR="00FC0126">
        <w:t xml:space="preserve">ым </w:t>
      </w:r>
      <w:r w:rsidR="001C131D" w:rsidRPr="001C131D">
        <w:t xml:space="preserve">из внебюджетных средств </w:t>
      </w:r>
      <w:r w:rsidR="001C131D">
        <w:t>АГМУ</w:t>
      </w:r>
      <w:r w:rsidR="001C131D" w:rsidRPr="001C131D">
        <w:t>.</w:t>
      </w:r>
    </w:p>
    <w:p w:rsidR="001C131D" w:rsidRPr="001C131D" w:rsidRDefault="00541D7B" w:rsidP="0014213A">
      <w:pPr>
        <w:ind w:firstLine="709"/>
        <w:jc w:val="both"/>
      </w:pPr>
      <w:r>
        <w:t>1.4</w:t>
      </w:r>
      <w:r w:rsidR="00EF4198">
        <w:t xml:space="preserve"> Настоящее П</w:t>
      </w:r>
      <w:r w:rsidR="001C131D" w:rsidRPr="001C131D">
        <w:t>оложение обязательно для научных руководителей и исполнителей проектов, выполняемых за счет</w:t>
      </w:r>
      <w:r w:rsidR="009C3DB8">
        <w:t xml:space="preserve"> научных</w:t>
      </w:r>
      <w:r w:rsidR="001C131D" w:rsidRPr="001C131D">
        <w:t xml:space="preserve"> </w:t>
      </w:r>
      <w:r w:rsidR="00F85B1F">
        <w:t>грант</w:t>
      </w:r>
      <w:r w:rsidR="00FC0126">
        <w:t xml:space="preserve">ов </w:t>
      </w:r>
      <w:r w:rsidR="009C3DB8">
        <w:t>р</w:t>
      </w:r>
      <w:r w:rsidR="00F85B1F">
        <w:t>ектора</w:t>
      </w:r>
      <w:r w:rsidR="001C131D" w:rsidRPr="001C131D">
        <w:t xml:space="preserve"> </w:t>
      </w:r>
      <w:r w:rsidR="001C131D">
        <w:t>АГМУ</w:t>
      </w:r>
      <w:r w:rsidR="001C131D" w:rsidRPr="001C131D">
        <w:t>.</w:t>
      </w:r>
    </w:p>
    <w:p w:rsidR="00EF4198" w:rsidRPr="00EF4198" w:rsidRDefault="00541D7B" w:rsidP="00EF4198">
      <w:pPr>
        <w:tabs>
          <w:tab w:val="left" w:pos="142"/>
        </w:tabs>
        <w:ind w:firstLine="709"/>
        <w:jc w:val="both"/>
        <w:rPr>
          <w:u w:val="single"/>
        </w:rPr>
      </w:pPr>
      <w:r>
        <w:t>1.5</w:t>
      </w:r>
      <w:r w:rsidR="008D218B">
        <w:t xml:space="preserve"> </w:t>
      </w:r>
      <w:r w:rsidR="00EF4198" w:rsidRPr="00EF4198">
        <w:t xml:space="preserve">Положение рассмотрено на заседании первичной организации обучающихся ФГБОУ ВО АГМУ Минздрава России профессионального союза работников здравоохранения Российской Федерации </w:t>
      </w:r>
      <w:r w:rsidR="00C92E15">
        <w:t>22.04.2025</w:t>
      </w:r>
      <w:r w:rsidR="00EF4198" w:rsidRPr="00EF4198">
        <w:t xml:space="preserve">, протокол № </w:t>
      </w:r>
      <w:r w:rsidR="00C92E15">
        <w:t>4</w:t>
      </w:r>
      <w:r w:rsidR="00EF4198" w:rsidRPr="00EF4198">
        <w:t xml:space="preserve">; на заседании студенческого совета </w:t>
      </w:r>
      <w:r w:rsidR="00C92E15">
        <w:t>23.04.2025</w:t>
      </w:r>
      <w:r w:rsidR="00EF4198" w:rsidRPr="00EF4198">
        <w:t xml:space="preserve">, протокол № </w:t>
      </w:r>
      <w:r w:rsidR="00C92E15">
        <w:t>СС-04/1</w:t>
      </w:r>
      <w:r w:rsidR="00EF4198" w:rsidRPr="00EF4198">
        <w:t xml:space="preserve">; на заседании ученого совета ФГБОУ ВО АГМУ Минздрава России </w:t>
      </w:r>
      <w:r w:rsidR="00C92E15">
        <w:t>29.04.2025</w:t>
      </w:r>
      <w:r w:rsidR="00EF4198" w:rsidRPr="00EF4198">
        <w:t xml:space="preserve">, протокол № </w:t>
      </w:r>
      <w:r w:rsidR="00C92E15">
        <w:t>6</w:t>
      </w:r>
      <w:r w:rsidR="00EF4198" w:rsidRPr="00EF4198">
        <w:t>.</w:t>
      </w:r>
    </w:p>
    <w:p w:rsidR="0045739C" w:rsidRPr="00355C80" w:rsidRDefault="0045739C" w:rsidP="00EF4198">
      <w:pPr>
        <w:tabs>
          <w:tab w:val="left" w:pos="142"/>
        </w:tabs>
        <w:ind w:firstLine="709"/>
        <w:jc w:val="both"/>
        <w:rPr>
          <w:sz w:val="20"/>
          <w:szCs w:val="20"/>
        </w:rPr>
      </w:pPr>
    </w:p>
    <w:p w:rsidR="00E51852" w:rsidRDefault="00AB5675" w:rsidP="00EF4198">
      <w:pPr>
        <w:pStyle w:val="1"/>
        <w:spacing w:before="0" w:after="0"/>
      </w:pPr>
      <w:r>
        <w:t>2 НОРМАТИВНЫЕ ССЫЛКИ</w:t>
      </w:r>
    </w:p>
    <w:p w:rsidR="00EF4198" w:rsidRPr="00355C80" w:rsidRDefault="00EF4198" w:rsidP="00EF4198">
      <w:pPr>
        <w:rPr>
          <w:sz w:val="20"/>
          <w:szCs w:val="20"/>
        </w:rPr>
      </w:pPr>
    </w:p>
    <w:p w:rsidR="00F47636" w:rsidRDefault="00033A7A" w:rsidP="00EF4198">
      <w:pPr>
        <w:ind w:firstLine="709"/>
        <w:jc w:val="both"/>
      </w:pPr>
      <w:r w:rsidRPr="001A1A95">
        <w:t>2.</w:t>
      </w:r>
      <w:r w:rsidR="00CF6B51">
        <w:t>1</w:t>
      </w:r>
      <w:r w:rsidR="003F2612">
        <w:t xml:space="preserve"> Федеральный закон от </w:t>
      </w:r>
      <w:r w:rsidRPr="001A1A95">
        <w:t>29.12.2012 № 273-ФЗ «Об образовании в Российской Федерации»</w:t>
      </w:r>
      <w:r w:rsidR="001A1A95" w:rsidRPr="001A1A95">
        <w:t>.</w:t>
      </w:r>
    </w:p>
    <w:p w:rsidR="00E51852" w:rsidRDefault="003F2612" w:rsidP="0014213A">
      <w:pPr>
        <w:ind w:firstLine="709"/>
        <w:jc w:val="both"/>
      </w:pPr>
      <w:r>
        <w:t>2.</w:t>
      </w:r>
      <w:r w:rsidR="00CF6B51">
        <w:t>2</w:t>
      </w:r>
      <w:r>
        <w:t xml:space="preserve"> Федеральный закон от 23.08.1996 № 127-ФЗ</w:t>
      </w:r>
      <w:r w:rsidRPr="001A1A95">
        <w:t xml:space="preserve"> «</w:t>
      </w:r>
      <w:r w:rsidRPr="001C131D">
        <w:t>О науке и государственной научно-технической политике</w:t>
      </w:r>
      <w:r w:rsidRPr="001A1A95">
        <w:t>».</w:t>
      </w:r>
    </w:p>
    <w:p w:rsidR="00E51852" w:rsidRDefault="00E51852" w:rsidP="0014213A">
      <w:pPr>
        <w:ind w:firstLine="709"/>
        <w:jc w:val="both"/>
      </w:pPr>
      <w:r>
        <w:t>2.</w:t>
      </w:r>
      <w:r w:rsidR="00CF6B51">
        <w:t>3</w:t>
      </w:r>
      <w:r>
        <w:t xml:space="preserve"> Устав </w:t>
      </w:r>
      <w:r w:rsidR="006D4E81">
        <w:t>ФГБОУ ВО</w:t>
      </w:r>
      <w:r>
        <w:t xml:space="preserve"> АГМУ Минздрава России</w:t>
      </w:r>
      <w:r w:rsidR="00A122DD">
        <w:t>.</w:t>
      </w:r>
    </w:p>
    <w:p w:rsidR="008156C8" w:rsidRPr="00355C80" w:rsidRDefault="008156C8" w:rsidP="00EF4198">
      <w:pPr>
        <w:jc w:val="center"/>
        <w:rPr>
          <w:b/>
          <w:sz w:val="20"/>
          <w:szCs w:val="20"/>
        </w:rPr>
      </w:pPr>
    </w:p>
    <w:p w:rsidR="004F0AE8" w:rsidRDefault="002D1B35" w:rsidP="00EF4198">
      <w:pPr>
        <w:pStyle w:val="1"/>
        <w:spacing w:before="0" w:after="0"/>
      </w:pPr>
      <w:r>
        <w:t>3</w:t>
      </w:r>
      <w:r w:rsidR="004F0AE8" w:rsidRPr="004840D1">
        <w:t xml:space="preserve"> Общие положения</w:t>
      </w:r>
    </w:p>
    <w:p w:rsidR="00EF4198" w:rsidRPr="00355C80" w:rsidRDefault="00EF4198" w:rsidP="00EF4198">
      <w:pPr>
        <w:rPr>
          <w:sz w:val="20"/>
          <w:szCs w:val="20"/>
        </w:rPr>
      </w:pPr>
    </w:p>
    <w:p w:rsidR="0077147A" w:rsidRDefault="002D1B35" w:rsidP="00EF4198">
      <w:pPr>
        <w:ind w:firstLine="709"/>
        <w:jc w:val="both"/>
      </w:pPr>
      <w:r>
        <w:t>3</w:t>
      </w:r>
      <w:r w:rsidR="004840D1">
        <w:t>.</w:t>
      </w:r>
      <w:r w:rsidR="004F0AE8">
        <w:t>1</w:t>
      </w:r>
      <w:r w:rsidR="004F0AE8" w:rsidRPr="004F0AE8">
        <w:t xml:space="preserve"> </w:t>
      </w:r>
      <w:r w:rsidR="0077147A" w:rsidRPr="00E15773">
        <w:t xml:space="preserve">Целью конкурсов на право получения научных грантов ректора АГМУ является выявление и поддержка перспективных направлений научных исследований в </w:t>
      </w:r>
      <w:r w:rsidR="00EF4198">
        <w:t>АГМУ</w:t>
      </w:r>
      <w:r w:rsidR="0077147A" w:rsidRPr="00E15773">
        <w:t xml:space="preserve"> в соответствии с приоритетами Стратегии научно-технологического развития Российской Федерации, Перечнем критических технологий Российской Федерации, Национальными проектами «Наука и университеты», «Продолжительная и активная жизнь», «Молодежь и дети», а также Стратегии социально-экономического развития Алтайского края.</w:t>
      </w:r>
    </w:p>
    <w:p w:rsidR="004F0AE8" w:rsidRPr="004F0AE8" w:rsidRDefault="0077147A" w:rsidP="0014213A">
      <w:pPr>
        <w:ind w:firstLine="709"/>
        <w:jc w:val="both"/>
      </w:pPr>
      <w:r>
        <w:t xml:space="preserve">3.2 </w:t>
      </w:r>
      <w:r w:rsidR="004F0AE8">
        <w:t>АГМУ</w:t>
      </w:r>
      <w:r w:rsidR="004F0AE8" w:rsidRPr="004F0AE8">
        <w:t xml:space="preserve"> проводит конкурсы на право получения</w:t>
      </w:r>
      <w:r w:rsidR="00DA6B34">
        <w:t xml:space="preserve"> научных</w:t>
      </w:r>
      <w:r w:rsidR="004F0AE8" w:rsidRPr="004F0AE8">
        <w:t xml:space="preserve"> </w:t>
      </w:r>
      <w:r w:rsidR="00242B17">
        <w:t>грант</w:t>
      </w:r>
      <w:r w:rsidR="00FC0126">
        <w:t>ов</w:t>
      </w:r>
      <w:r w:rsidR="0014213A">
        <w:t xml:space="preserve"> р</w:t>
      </w:r>
      <w:r w:rsidR="00242B17">
        <w:t>ектора АГМУ</w:t>
      </w:r>
      <w:r w:rsidR="004F0AE8" w:rsidRPr="004F0AE8">
        <w:t xml:space="preserve"> за счет средств от приносящей доход деятельности для поддержки выполнения </w:t>
      </w:r>
      <w:r w:rsidR="0032749B">
        <w:t>студентами</w:t>
      </w:r>
      <w:r w:rsidR="004F0AE8" w:rsidRPr="004F0AE8">
        <w:t xml:space="preserve"> </w:t>
      </w:r>
      <w:r w:rsidR="00EF4198">
        <w:t>Университета</w:t>
      </w:r>
      <w:r w:rsidR="001204E7">
        <w:t xml:space="preserve"> </w:t>
      </w:r>
      <w:r w:rsidR="0032749B">
        <w:t>научных</w:t>
      </w:r>
      <w:r w:rsidR="004F0AE8">
        <w:t xml:space="preserve"> </w:t>
      </w:r>
      <w:r w:rsidR="004F0AE8" w:rsidRPr="004F0AE8">
        <w:t>исследований</w:t>
      </w:r>
      <w:r w:rsidR="0032749B">
        <w:t>, направленных на формирование</w:t>
      </w:r>
      <w:r w:rsidR="00A07CF4">
        <w:t xml:space="preserve"> научного</w:t>
      </w:r>
      <w:r w:rsidR="0032749B">
        <w:t xml:space="preserve"> задела</w:t>
      </w:r>
      <w:r w:rsidR="00A07CF4">
        <w:t xml:space="preserve"> для последующего поступления и обучения в аспирантуре АГМУ</w:t>
      </w:r>
      <w:r w:rsidR="00A122DD">
        <w:t xml:space="preserve"> (далее – конкурс)</w:t>
      </w:r>
      <w:r w:rsidR="00A07CF4">
        <w:t xml:space="preserve">. </w:t>
      </w:r>
    </w:p>
    <w:p w:rsidR="004F0AE8" w:rsidRPr="004F0AE8" w:rsidRDefault="002D1B35" w:rsidP="0014213A">
      <w:pPr>
        <w:ind w:firstLine="709"/>
        <w:jc w:val="both"/>
      </w:pPr>
      <w:r w:rsidRPr="003019F8">
        <w:t>3</w:t>
      </w:r>
      <w:r w:rsidR="0077147A" w:rsidRPr="003019F8">
        <w:t>.3</w:t>
      </w:r>
      <w:r w:rsidR="004F0AE8" w:rsidRPr="003019F8">
        <w:t xml:space="preserve"> Основными задачами системы</w:t>
      </w:r>
      <w:r w:rsidR="00DA6B34" w:rsidRPr="003019F8">
        <w:t xml:space="preserve"> научных</w:t>
      </w:r>
      <w:r w:rsidR="004F0AE8" w:rsidRPr="003019F8">
        <w:t xml:space="preserve"> грантов </w:t>
      </w:r>
      <w:r w:rsidR="0014213A" w:rsidRPr="003019F8">
        <w:t>р</w:t>
      </w:r>
      <w:r w:rsidR="00FC0126" w:rsidRPr="003019F8">
        <w:t xml:space="preserve">ектора </w:t>
      </w:r>
      <w:r w:rsidR="004F0AE8" w:rsidRPr="003019F8">
        <w:t>АГМУ</w:t>
      </w:r>
      <w:r w:rsidR="00A60046" w:rsidRPr="003019F8">
        <w:t xml:space="preserve"> для студентов</w:t>
      </w:r>
      <w:r w:rsidR="004F0AE8" w:rsidRPr="003019F8">
        <w:t xml:space="preserve"> являются:</w:t>
      </w:r>
    </w:p>
    <w:p w:rsidR="00A60046" w:rsidRDefault="002D1B35" w:rsidP="0014213A">
      <w:pPr>
        <w:ind w:firstLine="709"/>
        <w:jc w:val="both"/>
      </w:pPr>
      <w:r>
        <w:t>3</w:t>
      </w:r>
      <w:r w:rsidR="0077147A">
        <w:t>.3</w:t>
      </w:r>
      <w:r w:rsidR="00E97DA1">
        <w:t>.1</w:t>
      </w:r>
      <w:r w:rsidR="004F0AE8" w:rsidRPr="004F0AE8">
        <w:t xml:space="preserve"> </w:t>
      </w:r>
      <w:r w:rsidR="00A60046">
        <w:t xml:space="preserve">Выявление среди студентов АГМУ наиболее талантливых и перспективных молодых ученых, заинтересованных в развитии научной карьеры, поступлении в аспирантуру, подготовке и защиты диссертации на соискание ученой степени кандидата наук. </w:t>
      </w:r>
    </w:p>
    <w:p w:rsidR="00A60046" w:rsidRDefault="002D1B35" w:rsidP="0014213A">
      <w:pPr>
        <w:ind w:firstLine="709"/>
        <w:jc w:val="both"/>
      </w:pPr>
      <w:r>
        <w:t>3</w:t>
      </w:r>
      <w:r w:rsidR="00E97DA1">
        <w:t>.</w:t>
      </w:r>
      <w:r w:rsidR="0077147A">
        <w:t>3</w:t>
      </w:r>
      <w:r w:rsidR="00E97DA1">
        <w:t>.2</w:t>
      </w:r>
      <w:r w:rsidR="004F0AE8" w:rsidRPr="004F0AE8">
        <w:t xml:space="preserve"> Максимальное содействие</w:t>
      </w:r>
      <w:r w:rsidR="00A60046">
        <w:t xml:space="preserve"> реализации научных идей студентов, формировани</w:t>
      </w:r>
      <w:r w:rsidR="003019F8">
        <w:t>е</w:t>
      </w:r>
      <w:r w:rsidR="00A60046">
        <w:t xml:space="preserve"> у них продуктивного научного мышления, навыков и умений</w:t>
      </w:r>
      <w:r w:rsidR="00F63DB0">
        <w:t xml:space="preserve"> планирования и реализации научно-исследовательских проектов. </w:t>
      </w:r>
    </w:p>
    <w:p w:rsidR="004F0AE8" w:rsidRDefault="002D1B35" w:rsidP="0014213A">
      <w:pPr>
        <w:ind w:firstLine="709"/>
        <w:jc w:val="both"/>
      </w:pPr>
      <w:r>
        <w:lastRenderedPageBreak/>
        <w:t>3</w:t>
      </w:r>
      <w:r w:rsidR="0077147A">
        <w:t>.3</w:t>
      </w:r>
      <w:r w:rsidR="00E97DA1">
        <w:t>.</w:t>
      </w:r>
      <w:r w:rsidR="00F63DB0">
        <w:t>3</w:t>
      </w:r>
      <w:r w:rsidR="004F0AE8" w:rsidRPr="004F0AE8">
        <w:t xml:space="preserve"> </w:t>
      </w:r>
      <w:r w:rsidR="00513FF2">
        <w:t>Формирование, поддержка и развитие эффективного</w:t>
      </w:r>
      <w:r w:rsidR="000171A7">
        <w:t xml:space="preserve"> </w:t>
      </w:r>
      <w:r w:rsidR="00513FF2">
        <w:t>взаимодействия между молодым исследователем и его научным руководителем</w:t>
      </w:r>
      <w:r w:rsidR="000171A7">
        <w:t xml:space="preserve"> для обеспечения индивидуального роста молодого исследователя на пути от члена научного кружка кафедры до аспиранта и кандидата наук</w:t>
      </w:r>
      <w:r w:rsidR="004F0AE8" w:rsidRPr="004F0AE8">
        <w:t>.</w:t>
      </w:r>
    </w:p>
    <w:p w:rsidR="0077147A" w:rsidRPr="00E15773" w:rsidRDefault="0077147A" w:rsidP="0077147A">
      <w:pPr>
        <w:ind w:firstLine="709"/>
        <w:jc w:val="both"/>
      </w:pPr>
      <w:r>
        <w:t>3</w:t>
      </w:r>
      <w:r w:rsidRPr="00E15773">
        <w:t xml:space="preserve">.3.4 Создание эффективной системы мотивации и профессионального роста </w:t>
      </w:r>
      <w:r w:rsidR="00D559FD">
        <w:t>студентов</w:t>
      </w:r>
      <w:r w:rsidR="003019F8">
        <w:t xml:space="preserve"> АГМУ.</w:t>
      </w:r>
    </w:p>
    <w:p w:rsidR="0077147A" w:rsidRPr="00E15773" w:rsidRDefault="0077147A" w:rsidP="0077147A">
      <w:pPr>
        <w:ind w:firstLine="709"/>
        <w:jc w:val="both"/>
      </w:pPr>
      <w:r w:rsidRPr="003019F8">
        <w:t xml:space="preserve">3.3.5 Создание научных заделов по новым направлениям исследований для участия </w:t>
      </w:r>
      <w:r w:rsidR="00D559FD">
        <w:t>студентов</w:t>
      </w:r>
      <w:r w:rsidR="003019F8" w:rsidRPr="003019F8">
        <w:rPr>
          <w:color w:val="FF0000"/>
        </w:rPr>
        <w:t xml:space="preserve"> </w:t>
      </w:r>
      <w:r w:rsidRPr="003019F8">
        <w:t>АГМУ в конкурсах федерального и м</w:t>
      </w:r>
      <w:r w:rsidR="003019F8" w:rsidRPr="003019F8">
        <w:t>еждународного уровней.</w:t>
      </w:r>
    </w:p>
    <w:p w:rsidR="0077147A" w:rsidRPr="00E15773" w:rsidRDefault="0077147A" w:rsidP="0077147A">
      <w:pPr>
        <w:ind w:firstLine="709"/>
        <w:jc w:val="both"/>
      </w:pPr>
      <w:r>
        <w:t>3</w:t>
      </w:r>
      <w:r w:rsidRPr="00E15773">
        <w:t xml:space="preserve">.3.6 Поддержка прикладных и фундаментальных исследований, реализуемых </w:t>
      </w:r>
      <w:r w:rsidR="00D559FD">
        <w:t>студентами</w:t>
      </w:r>
      <w:r w:rsidRPr="00E15773">
        <w:t xml:space="preserve"> АГМУ в приоритетных областях научно-т</w:t>
      </w:r>
      <w:r w:rsidR="003019F8">
        <w:t>ехнологического развития России.</w:t>
      </w:r>
    </w:p>
    <w:p w:rsidR="0077147A" w:rsidRPr="00E15773" w:rsidRDefault="0077147A" w:rsidP="0077147A">
      <w:pPr>
        <w:ind w:firstLine="709"/>
        <w:jc w:val="both"/>
      </w:pPr>
      <w:r>
        <w:t>3</w:t>
      </w:r>
      <w:r w:rsidRPr="00E15773">
        <w:t>.3.7 Формирование портфеля перспективных проектов и новых «точек роста» на</w:t>
      </w:r>
      <w:r w:rsidR="003019F8">
        <w:t>учных исследований и разработок</w:t>
      </w:r>
      <w:r w:rsidR="00D559FD">
        <w:t>, выполняемых студентами АГМУ</w:t>
      </w:r>
      <w:r w:rsidR="003019F8">
        <w:t>.</w:t>
      </w:r>
    </w:p>
    <w:p w:rsidR="0077147A" w:rsidRDefault="0077147A" w:rsidP="0077147A">
      <w:pPr>
        <w:ind w:firstLine="709"/>
        <w:jc w:val="both"/>
      </w:pPr>
      <w:r>
        <w:t>3</w:t>
      </w:r>
      <w:r w:rsidRPr="00E15773">
        <w:t>.3.8 Повышение потенциала коммерциализации разработок, ориентированных на внедрение в реальном секторе экономики и практическом здравоохранении.</w:t>
      </w:r>
    </w:p>
    <w:p w:rsidR="003019F8" w:rsidRPr="00355C80" w:rsidRDefault="003019F8" w:rsidP="0077147A">
      <w:pPr>
        <w:ind w:firstLine="709"/>
        <w:jc w:val="both"/>
        <w:rPr>
          <w:sz w:val="20"/>
          <w:szCs w:val="20"/>
        </w:rPr>
      </w:pPr>
    </w:p>
    <w:p w:rsidR="003019F8" w:rsidRDefault="00557EBB" w:rsidP="003019F8">
      <w:pPr>
        <w:ind w:firstLine="709"/>
        <w:jc w:val="center"/>
        <w:rPr>
          <w:b/>
          <w:caps/>
        </w:rPr>
      </w:pPr>
      <w:r>
        <w:rPr>
          <w:b/>
          <w:caps/>
        </w:rPr>
        <w:t>4</w:t>
      </w:r>
      <w:r w:rsidR="004F0AE8" w:rsidRPr="004840D1">
        <w:rPr>
          <w:b/>
          <w:caps/>
        </w:rPr>
        <w:t xml:space="preserve"> Условия и порядок проведения конкурса </w:t>
      </w:r>
      <w:r w:rsidR="00571AC5">
        <w:rPr>
          <w:b/>
          <w:caps/>
        </w:rPr>
        <w:t>по</w:t>
      </w:r>
      <w:r>
        <w:rPr>
          <w:b/>
          <w:caps/>
        </w:rPr>
        <w:t xml:space="preserve"> НАУЧНЫМ</w:t>
      </w:r>
      <w:r w:rsidR="00571AC5">
        <w:rPr>
          <w:b/>
          <w:caps/>
        </w:rPr>
        <w:t xml:space="preserve"> </w:t>
      </w:r>
    </w:p>
    <w:p w:rsidR="004F0AE8" w:rsidRDefault="00571AC5" w:rsidP="003019F8">
      <w:pPr>
        <w:ind w:firstLine="709"/>
        <w:jc w:val="center"/>
        <w:rPr>
          <w:b/>
          <w:caps/>
        </w:rPr>
      </w:pPr>
      <w:r>
        <w:rPr>
          <w:b/>
          <w:caps/>
        </w:rPr>
        <w:t>грантам</w:t>
      </w:r>
      <w:r w:rsidR="002211A4">
        <w:rPr>
          <w:b/>
          <w:caps/>
        </w:rPr>
        <w:t xml:space="preserve"> РЕКТОРА </w:t>
      </w:r>
      <w:r w:rsidR="004F0AE8" w:rsidRPr="004840D1">
        <w:rPr>
          <w:b/>
          <w:caps/>
        </w:rPr>
        <w:t>АГМУ</w:t>
      </w:r>
      <w:r w:rsidR="00557EBB">
        <w:rPr>
          <w:b/>
          <w:caps/>
        </w:rPr>
        <w:t xml:space="preserve"> ДЛЯ СТУДЕНТОВ</w:t>
      </w:r>
    </w:p>
    <w:p w:rsidR="003019F8" w:rsidRPr="00355C80" w:rsidRDefault="003019F8" w:rsidP="003019F8">
      <w:pPr>
        <w:ind w:firstLine="709"/>
        <w:jc w:val="center"/>
        <w:rPr>
          <w:b/>
          <w:caps/>
          <w:sz w:val="20"/>
          <w:szCs w:val="20"/>
        </w:rPr>
      </w:pPr>
    </w:p>
    <w:p w:rsidR="003D3936" w:rsidRPr="0000796C" w:rsidRDefault="00A122DD" w:rsidP="0014213A">
      <w:pPr>
        <w:ind w:firstLine="709"/>
        <w:jc w:val="both"/>
      </w:pPr>
      <w:r>
        <w:t>4</w:t>
      </w:r>
      <w:r w:rsidR="006D4E81" w:rsidRPr="0000796C">
        <w:t xml:space="preserve">.1 </w:t>
      </w:r>
      <w:r w:rsidR="003D3936" w:rsidRPr="0000796C">
        <w:t>Конкурс</w:t>
      </w:r>
      <w:r w:rsidR="00CA294B">
        <w:t xml:space="preserve"> </w:t>
      </w:r>
      <w:r>
        <w:t>п</w:t>
      </w:r>
      <w:r w:rsidR="00BB7A07">
        <w:t>роводится ежегодно</w:t>
      </w:r>
      <w:r w:rsidR="003D3936" w:rsidRPr="0000796C">
        <w:t xml:space="preserve"> </w:t>
      </w:r>
      <w:r w:rsidR="00CA294B">
        <w:t>для студентов всех специальностей.</w:t>
      </w:r>
    </w:p>
    <w:p w:rsidR="007F7911" w:rsidRPr="0000796C" w:rsidRDefault="00A122DD" w:rsidP="0014213A">
      <w:pPr>
        <w:ind w:firstLine="709"/>
        <w:jc w:val="both"/>
      </w:pPr>
      <w:r>
        <w:t>4</w:t>
      </w:r>
      <w:r w:rsidR="003D3936" w:rsidRPr="0000796C">
        <w:t>.</w:t>
      </w:r>
      <w:r w:rsidR="00BB7A07">
        <w:t>1</w:t>
      </w:r>
      <w:r w:rsidR="003D3936" w:rsidRPr="0000796C">
        <w:t xml:space="preserve">.1 </w:t>
      </w:r>
      <w:proofErr w:type="gramStart"/>
      <w:r w:rsidR="004153CF" w:rsidRPr="0000796C">
        <w:t>В</w:t>
      </w:r>
      <w:proofErr w:type="gramEnd"/>
      <w:r w:rsidR="003D3936" w:rsidRPr="0000796C">
        <w:t xml:space="preserve"> конкурсе могут принимать участие</w:t>
      </w:r>
      <w:r w:rsidR="001A2F2A">
        <w:t xml:space="preserve"> индивидуальные участники и</w:t>
      </w:r>
      <w:r w:rsidR="003D3936" w:rsidRPr="0000796C">
        <w:t xml:space="preserve"> коллективы в составе до 10 человек.</w:t>
      </w:r>
      <w:r w:rsidR="007F7911" w:rsidRPr="0000796C">
        <w:t xml:space="preserve"> </w:t>
      </w:r>
    </w:p>
    <w:p w:rsidR="007F7911" w:rsidRPr="0000796C" w:rsidRDefault="00A122DD" w:rsidP="0014213A">
      <w:pPr>
        <w:ind w:firstLine="709"/>
        <w:jc w:val="both"/>
      </w:pPr>
      <w:r>
        <w:t>4</w:t>
      </w:r>
      <w:r w:rsidR="007F7911" w:rsidRPr="0000796C">
        <w:t>.</w:t>
      </w:r>
      <w:r w:rsidR="001A2F2A">
        <w:t>1</w:t>
      </w:r>
      <w:r w:rsidR="007F7911" w:rsidRPr="0000796C">
        <w:t>.</w:t>
      </w:r>
      <w:r w:rsidR="00CA294B">
        <w:t>2</w:t>
      </w:r>
      <w:r w:rsidR="007F7911" w:rsidRPr="0000796C">
        <w:t xml:space="preserve"> </w:t>
      </w:r>
      <w:proofErr w:type="gramStart"/>
      <w:r w:rsidR="007F7911" w:rsidRPr="0000796C">
        <w:t>В</w:t>
      </w:r>
      <w:proofErr w:type="gramEnd"/>
      <w:r w:rsidR="007F7911" w:rsidRPr="0000796C">
        <w:t xml:space="preserve"> качестве руководителя проекта соискатель может представить только одну заявку на конкурс.</w:t>
      </w:r>
    </w:p>
    <w:p w:rsidR="003D3936" w:rsidRPr="0000796C" w:rsidRDefault="00A122DD" w:rsidP="0014213A">
      <w:pPr>
        <w:ind w:firstLine="709"/>
        <w:jc w:val="both"/>
      </w:pPr>
      <w:r>
        <w:t>4</w:t>
      </w:r>
      <w:r w:rsidR="007F7911" w:rsidRPr="0000796C">
        <w:t>.</w:t>
      </w:r>
      <w:r w:rsidR="001A2F2A">
        <w:t>1</w:t>
      </w:r>
      <w:r w:rsidR="007F7911" w:rsidRPr="0000796C">
        <w:t>.</w:t>
      </w:r>
      <w:r w:rsidR="00CA294B">
        <w:t>3</w:t>
      </w:r>
      <w:r w:rsidR="007F7911" w:rsidRPr="0000796C">
        <w:t xml:space="preserve"> Срок</w:t>
      </w:r>
      <w:r w:rsidR="00502E5F">
        <w:t>и</w:t>
      </w:r>
      <w:r w:rsidR="007F7911" w:rsidRPr="0000796C">
        <w:t xml:space="preserve"> выполнения проекта</w:t>
      </w:r>
      <w:r w:rsidR="00502E5F">
        <w:t xml:space="preserve">: </w:t>
      </w:r>
      <w:r w:rsidR="00E636C4">
        <w:t>с момента подведения итогов конкурса до 1 декабря текущего календарного года</w:t>
      </w:r>
      <w:r w:rsidR="007F7911" w:rsidRPr="0000796C">
        <w:t>.</w:t>
      </w:r>
    </w:p>
    <w:p w:rsidR="00043005" w:rsidRDefault="00A122DD" w:rsidP="0014213A">
      <w:pPr>
        <w:ind w:firstLine="709"/>
        <w:jc w:val="both"/>
      </w:pPr>
      <w:r>
        <w:t>4</w:t>
      </w:r>
      <w:r w:rsidR="007F7911" w:rsidRPr="0000796C">
        <w:t>.</w:t>
      </w:r>
      <w:r w:rsidR="001A2F2A">
        <w:t>1</w:t>
      </w:r>
      <w:r w:rsidR="007F7911" w:rsidRPr="0000796C">
        <w:t>.</w:t>
      </w:r>
      <w:r w:rsidR="00CA294B">
        <w:t>4</w:t>
      </w:r>
      <w:r w:rsidR="007F7911" w:rsidRPr="0000796C">
        <w:t xml:space="preserve"> </w:t>
      </w:r>
      <w:r w:rsidR="00043005">
        <w:t xml:space="preserve">Конкурс объявляется приказом ректора АГМУ. </w:t>
      </w:r>
      <w:r w:rsidR="007F7911" w:rsidRPr="0000796C">
        <w:t xml:space="preserve">Срок предоставления документов на конкурс – </w:t>
      </w:r>
      <w:r w:rsidR="00043005">
        <w:t>в течение 30 дней с момента объявления конкурса</w:t>
      </w:r>
      <w:r w:rsidR="007F7911" w:rsidRPr="0000796C">
        <w:t xml:space="preserve">. </w:t>
      </w:r>
    </w:p>
    <w:p w:rsidR="007F7911" w:rsidRDefault="00A122DD" w:rsidP="0014213A">
      <w:pPr>
        <w:ind w:firstLine="709"/>
        <w:jc w:val="both"/>
      </w:pPr>
      <w:r>
        <w:t>4</w:t>
      </w:r>
      <w:r w:rsidR="001A2F2A">
        <w:t>.1</w:t>
      </w:r>
      <w:r w:rsidR="00043005">
        <w:t>.</w:t>
      </w:r>
      <w:r w:rsidR="00CA294B">
        <w:t>5</w:t>
      </w:r>
      <w:r w:rsidR="00043005">
        <w:t xml:space="preserve">. </w:t>
      </w:r>
      <w:r w:rsidR="007F7911" w:rsidRPr="0000796C">
        <w:t xml:space="preserve">Итоги конкурса и объявление победителей – </w:t>
      </w:r>
      <w:r w:rsidR="00043005">
        <w:t>в течение 1</w:t>
      </w:r>
      <w:r w:rsidR="00A52698">
        <w:t>5</w:t>
      </w:r>
      <w:r w:rsidR="00043005">
        <w:t xml:space="preserve"> рабочих дней с момента окончания приема заявок на конкурс</w:t>
      </w:r>
      <w:r w:rsidR="007F7911" w:rsidRPr="0000796C">
        <w:t xml:space="preserve">. Начало действия гранта </w:t>
      </w:r>
      <w:r w:rsidR="00043005">
        <w:t>определяется приказом ректора АГМУ</w:t>
      </w:r>
      <w:r w:rsidR="007F7911" w:rsidRPr="0000796C">
        <w:t>.</w:t>
      </w:r>
      <w:r w:rsidR="007F7911">
        <w:t xml:space="preserve"> </w:t>
      </w:r>
    </w:p>
    <w:p w:rsidR="007F7911" w:rsidRDefault="00A122DD" w:rsidP="0014213A">
      <w:pPr>
        <w:ind w:firstLine="709"/>
        <w:jc w:val="both"/>
      </w:pPr>
      <w:r>
        <w:t>4</w:t>
      </w:r>
      <w:r w:rsidR="007F7911">
        <w:t>.</w:t>
      </w:r>
      <w:r w:rsidR="001A2F2A">
        <w:t>1</w:t>
      </w:r>
      <w:r w:rsidR="004153CF">
        <w:t>.</w:t>
      </w:r>
      <w:r w:rsidR="00BF630F">
        <w:t>6</w:t>
      </w:r>
      <w:r w:rsidR="007F7911">
        <w:t xml:space="preserve"> Информация о конкурсе публикуется в официальных изданиях </w:t>
      </w:r>
      <w:r w:rsidR="003019F8">
        <w:t>У</w:t>
      </w:r>
      <w:r w:rsidR="007F7911">
        <w:t xml:space="preserve">ниверситета и размещается на сайте АГМУ в Интернете. </w:t>
      </w:r>
    </w:p>
    <w:p w:rsidR="007F7911" w:rsidRDefault="00A122DD" w:rsidP="0014213A">
      <w:pPr>
        <w:ind w:firstLine="709"/>
        <w:jc w:val="both"/>
      </w:pPr>
      <w:r>
        <w:t>4</w:t>
      </w:r>
      <w:r w:rsidR="001A2F2A">
        <w:t>.1</w:t>
      </w:r>
      <w:r w:rsidR="00043005">
        <w:t>.</w:t>
      </w:r>
      <w:r w:rsidR="00BF630F">
        <w:t>7</w:t>
      </w:r>
      <w:r w:rsidR="004153CF">
        <w:t xml:space="preserve"> Средства по проекту используются согласно утвержденной смете расходов на:</w:t>
      </w:r>
    </w:p>
    <w:p w:rsidR="004153CF" w:rsidRDefault="004153CF" w:rsidP="0014213A">
      <w:pPr>
        <w:ind w:firstLine="709"/>
        <w:jc w:val="both"/>
      </w:pPr>
      <w:r>
        <w:t>- приобретение</w:t>
      </w:r>
      <w:r w:rsidR="001A2F2A">
        <w:t>:</w:t>
      </w:r>
      <w:r>
        <w:t xml:space="preserve"> оборудования и реактивов</w:t>
      </w:r>
      <w:r w:rsidR="001A2F2A">
        <w:t xml:space="preserve">, </w:t>
      </w:r>
      <w:r>
        <w:t>расходны</w:t>
      </w:r>
      <w:r w:rsidR="001A2F2A">
        <w:t>х</w:t>
      </w:r>
      <w:r>
        <w:t xml:space="preserve"> материал</w:t>
      </w:r>
      <w:r w:rsidR="001A2F2A">
        <w:t xml:space="preserve">ов, </w:t>
      </w:r>
      <w:r w:rsidR="007E5047">
        <w:t>лабораторны</w:t>
      </w:r>
      <w:r w:rsidR="001A2F2A">
        <w:t>х</w:t>
      </w:r>
      <w:r w:rsidR="007E5047">
        <w:t xml:space="preserve"> животны</w:t>
      </w:r>
      <w:r w:rsidR="001A2F2A">
        <w:t xml:space="preserve">х, </w:t>
      </w:r>
      <w:r>
        <w:t>специализированно</w:t>
      </w:r>
      <w:r w:rsidR="001A2F2A">
        <w:t>го</w:t>
      </w:r>
      <w:r>
        <w:t xml:space="preserve"> программно</w:t>
      </w:r>
      <w:r w:rsidR="001A2F2A">
        <w:t>го</w:t>
      </w:r>
      <w:r>
        <w:t xml:space="preserve"> обеспечени</w:t>
      </w:r>
      <w:r w:rsidR="001A2F2A">
        <w:t>я</w:t>
      </w:r>
      <w:r>
        <w:t>;</w:t>
      </w:r>
    </w:p>
    <w:p w:rsidR="004153CF" w:rsidRDefault="004153CF" w:rsidP="0014213A">
      <w:pPr>
        <w:ind w:firstLine="709"/>
        <w:jc w:val="both"/>
      </w:pPr>
      <w:r>
        <w:t>- организационные и вступительные взносы на участие в научных мероприятиях;</w:t>
      </w:r>
    </w:p>
    <w:p w:rsidR="004153CF" w:rsidRDefault="004153CF" w:rsidP="0014213A">
      <w:pPr>
        <w:ind w:firstLine="709"/>
        <w:jc w:val="both"/>
      </w:pPr>
      <w:r>
        <w:t xml:space="preserve">- публикацию научных статей в изданиях, входящих в </w:t>
      </w:r>
      <w:r w:rsidR="00E636C4">
        <w:t>Белый список</w:t>
      </w:r>
      <w:r>
        <w:t xml:space="preserve"> или перечень изданий, рекомендованных ВАК;</w:t>
      </w:r>
    </w:p>
    <w:p w:rsidR="0065017A" w:rsidRDefault="0065017A" w:rsidP="0014213A">
      <w:pPr>
        <w:ind w:firstLine="709"/>
        <w:jc w:val="both"/>
      </w:pPr>
      <w:r>
        <w:t xml:space="preserve">- оплату услуг Исследовательского центра коллективного пользования АГМУ; </w:t>
      </w:r>
    </w:p>
    <w:p w:rsidR="004153CF" w:rsidRDefault="004153CF" w:rsidP="0014213A">
      <w:pPr>
        <w:ind w:firstLine="709"/>
        <w:jc w:val="both"/>
      </w:pPr>
      <w:r>
        <w:t>- проведение полевых исследований и экспедиций</w:t>
      </w:r>
      <w:r w:rsidR="00E636C4">
        <w:t>.</w:t>
      </w:r>
    </w:p>
    <w:p w:rsidR="00043005" w:rsidRDefault="00A122DD" w:rsidP="0014213A">
      <w:pPr>
        <w:ind w:firstLine="709"/>
        <w:jc w:val="both"/>
      </w:pPr>
      <w:r>
        <w:t>4</w:t>
      </w:r>
      <w:r w:rsidR="001A2F2A">
        <w:t>.1</w:t>
      </w:r>
      <w:r w:rsidR="0014213A">
        <w:t>.</w:t>
      </w:r>
      <w:r w:rsidR="00BF630F">
        <w:t>8</w:t>
      </w:r>
      <w:r w:rsidR="004153CF">
        <w:t xml:space="preserve"> </w:t>
      </w:r>
      <w:r w:rsidR="00043005">
        <w:t>Расходы на оплату труда</w:t>
      </w:r>
      <w:r w:rsidR="007E5047">
        <w:t xml:space="preserve"> руководителю и</w:t>
      </w:r>
      <w:r w:rsidR="00043005">
        <w:t xml:space="preserve"> исполнителям</w:t>
      </w:r>
      <w:r w:rsidR="007E5047">
        <w:t xml:space="preserve"> проекта</w:t>
      </w:r>
      <w:r w:rsidR="00043005">
        <w:t xml:space="preserve"> не допускаются.</w:t>
      </w:r>
    </w:p>
    <w:p w:rsidR="004153CF" w:rsidRPr="004153CF" w:rsidRDefault="00A122DD" w:rsidP="0014213A">
      <w:pPr>
        <w:ind w:firstLine="709"/>
        <w:jc w:val="both"/>
      </w:pPr>
      <w:r>
        <w:t>4</w:t>
      </w:r>
      <w:r w:rsidR="00043005">
        <w:t>.</w:t>
      </w:r>
      <w:r w:rsidR="001A2F2A">
        <w:t>1</w:t>
      </w:r>
      <w:r w:rsidR="00BF630F">
        <w:t>.9</w:t>
      </w:r>
      <w:r w:rsidR="00A52698">
        <w:t xml:space="preserve"> </w:t>
      </w:r>
      <w:r w:rsidR="004153CF">
        <w:t>Смета расходов должна быть обоснована с учетом специфики проекта и согласована с планово-финансовым управлением АГМУ.</w:t>
      </w:r>
    </w:p>
    <w:p w:rsidR="004F0AE8" w:rsidRPr="0000796C" w:rsidRDefault="00A122DD" w:rsidP="0014213A">
      <w:pPr>
        <w:ind w:firstLine="709"/>
        <w:jc w:val="both"/>
      </w:pPr>
      <w:r>
        <w:t>4</w:t>
      </w:r>
      <w:r w:rsidR="004840D1" w:rsidRPr="0000796C">
        <w:t>.</w:t>
      </w:r>
      <w:r w:rsidR="001A2F2A">
        <w:t>2</w:t>
      </w:r>
      <w:r w:rsidR="000415D2" w:rsidRPr="0000796C">
        <w:t xml:space="preserve"> </w:t>
      </w:r>
      <w:r w:rsidR="004F0AE8" w:rsidRPr="0000796C">
        <w:t>Конкурсная заявка на получение грант</w:t>
      </w:r>
      <w:r w:rsidR="002D112D" w:rsidRPr="0000796C">
        <w:t>ов р</w:t>
      </w:r>
      <w:r w:rsidR="006F06C0" w:rsidRPr="0000796C">
        <w:t>ектора</w:t>
      </w:r>
      <w:r w:rsidR="004F0AE8" w:rsidRPr="0000796C">
        <w:t xml:space="preserve"> </w:t>
      </w:r>
      <w:r w:rsidR="00E16C5E" w:rsidRPr="0000796C">
        <w:t>АГМУ</w:t>
      </w:r>
      <w:r w:rsidR="004F0AE8" w:rsidRPr="0000796C">
        <w:t xml:space="preserve"> должна содержать: </w:t>
      </w:r>
    </w:p>
    <w:p w:rsidR="004F0AE8" w:rsidRPr="0000796C" w:rsidRDefault="007E26A2" w:rsidP="007E26A2">
      <w:pPr>
        <w:pStyle w:val="aff"/>
        <w:spacing w:after="0" w:line="240" w:lineRule="auto"/>
        <w:ind w:left="709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титульный лист (Приложение А);</w:t>
      </w:r>
      <w:r w:rsidR="004F0AE8" w:rsidRPr="0000796C">
        <w:rPr>
          <w:rFonts w:ascii="Times New Roman" w:hAnsi="Times New Roman"/>
          <w:sz w:val="24"/>
          <w:szCs w:val="24"/>
        </w:rPr>
        <w:t xml:space="preserve"> </w:t>
      </w:r>
    </w:p>
    <w:p w:rsidR="004F0AE8" w:rsidRPr="0000796C" w:rsidRDefault="007E26A2" w:rsidP="007E26A2">
      <w:pPr>
        <w:pStyle w:val="aff"/>
        <w:spacing w:after="0" w:line="240" w:lineRule="auto"/>
        <w:ind w:left="709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</w:t>
      </w:r>
      <w:r w:rsidR="004F0AE8" w:rsidRPr="0000796C">
        <w:rPr>
          <w:rFonts w:ascii="Times New Roman" w:hAnsi="Times New Roman"/>
          <w:sz w:val="24"/>
          <w:szCs w:val="24"/>
        </w:rPr>
        <w:t>писок испол</w:t>
      </w:r>
      <w:r>
        <w:rPr>
          <w:rFonts w:ascii="Times New Roman" w:hAnsi="Times New Roman"/>
          <w:sz w:val="24"/>
          <w:szCs w:val="24"/>
        </w:rPr>
        <w:t>нителей проекта (Приложение Б);</w:t>
      </w:r>
    </w:p>
    <w:p w:rsidR="004F0AE8" w:rsidRPr="0000796C" w:rsidRDefault="007E26A2" w:rsidP="007E26A2">
      <w:pPr>
        <w:pStyle w:val="aff"/>
        <w:spacing w:after="0" w:line="240" w:lineRule="auto"/>
        <w:ind w:left="709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с</w:t>
      </w:r>
      <w:r w:rsidR="000240E8" w:rsidRPr="0000796C">
        <w:rPr>
          <w:rFonts w:ascii="Times New Roman" w:hAnsi="Times New Roman"/>
          <w:sz w:val="24"/>
          <w:szCs w:val="24"/>
        </w:rPr>
        <w:t>одержание</w:t>
      </w:r>
      <w:r w:rsidR="004F0AE8" w:rsidRPr="0000796C">
        <w:rPr>
          <w:rFonts w:ascii="Times New Roman" w:hAnsi="Times New Roman"/>
          <w:sz w:val="24"/>
          <w:szCs w:val="24"/>
        </w:rPr>
        <w:t xml:space="preserve"> проекта (</w:t>
      </w:r>
      <w:r>
        <w:rPr>
          <w:rFonts w:ascii="Times New Roman" w:hAnsi="Times New Roman"/>
          <w:sz w:val="24"/>
          <w:szCs w:val="24"/>
        </w:rPr>
        <w:t>П</w:t>
      </w:r>
      <w:r w:rsidR="004F0AE8" w:rsidRPr="0000796C">
        <w:rPr>
          <w:rFonts w:ascii="Times New Roman" w:hAnsi="Times New Roman"/>
          <w:sz w:val="24"/>
          <w:szCs w:val="24"/>
        </w:rPr>
        <w:t>риложение В);</w:t>
      </w:r>
    </w:p>
    <w:p w:rsidR="004F0AE8" w:rsidRPr="0000796C" w:rsidRDefault="007E26A2" w:rsidP="007E26A2">
      <w:pPr>
        <w:pStyle w:val="aff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п</w:t>
      </w:r>
      <w:r w:rsidR="000240E8" w:rsidRPr="0000796C">
        <w:rPr>
          <w:rFonts w:ascii="Times New Roman" w:hAnsi="Times New Roman"/>
          <w:sz w:val="24"/>
          <w:szCs w:val="24"/>
        </w:rPr>
        <w:t>ланируемые направления расходования средств гранта для выполнения заявленных работ по проекту</w:t>
      </w:r>
      <w:r w:rsidR="004F0AE8" w:rsidRPr="0000796C"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sz w:val="24"/>
          <w:szCs w:val="24"/>
        </w:rPr>
        <w:t>П</w:t>
      </w:r>
      <w:r w:rsidR="004F0AE8" w:rsidRPr="0000796C">
        <w:rPr>
          <w:rFonts w:ascii="Times New Roman" w:hAnsi="Times New Roman"/>
          <w:sz w:val="24"/>
          <w:szCs w:val="24"/>
        </w:rPr>
        <w:t>риложение Г)</w:t>
      </w:r>
      <w:r w:rsidR="000240E8" w:rsidRPr="0000796C">
        <w:rPr>
          <w:rFonts w:ascii="Times New Roman" w:hAnsi="Times New Roman"/>
          <w:sz w:val="24"/>
          <w:szCs w:val="24"/>
        </w:rPr>
        <w:t>.</w:t>
      </w:r>
    </w:p>
    <w:p w:rsidR="004F0AE8" w:rsidRPr="0000796C" w:rsidRDefault="00E636C4" w:rsidP="0014213A">
      <w:pPr>
        <w:ind w:firstLine="709"/>
        <w:jc w:val="both"/>
      </w:pPr>
      <w:r>
        <w:lastRenderedPageBreak/>
        <w:t xml:space="preserve">Заявки предоставляются в </w:t>
      </w:r>
      <w:r w:rsidR="00BF630F">
        <w:t>отдел по развитию молодежной науки</w:t>
      </w:r>
      <w:r>
        <w:t>. П</w:t>
      </w:r>
      <w:r w:rsidR="004F0AE8" w:rsidRPr="0000796C">
        <w:t>редставляется как печатный вариант заявки (в 2-х экземплярах), подписанный руководителем прое</w:t>
      </w:r>
      <w:r w:rsidR="006F06C0" w:rsidRPr="0000796C">
        <w:t xml:space="preserve">кта, так и электронный вариант (параметры </w:t>
      </w:r>
      <w:r w:rsidR="00BD7F6E" w:rsidRPr="0000796C">
        <w:rPr>
          <w:lang w:val="en-US"/>
        </w:rPr>
        <w:t>Times</w:t>
      </w:r>
      <w:r w:rsidR="00BD7F6E" w:rsidRPr="0000796C">
        <w:t xml:space="preserve"> </w:t>
      </w:r>
      <w:r w:rsidR="00BD7F6E" w:rsidRPr="0000796C">
        <w:rPr>
          <w:lang w:val="en-US"/>
        </w:rPr>
        <w:t>New</w:t>
      </w:r>
      <w:r w:rsidR="00BD7F6E" w:rsidRPr="0000796C">
        <w:t xml:space="preserve"> </w:t>
      </w:r>
      <w:r w:rsidR="00BD7F6E" w:rsidRPr="0000796C">
        <w:rPr>
          <w:lang w:val="en-US"/>
        </w:rPr>
        <w:t>Roman</w:t>
      </w:r>
      <w:r w:rsidR="00BD7F6E" w:rsidRPr="0000796C">
        <w:t xml:space="preserve">, кегль – 12, межстрочный интервал – одинарный, поля – </w:t>
      </w:r>
      <w:smartTag w:uri="urn:schemas-microsoft-com:office:smarttags" w:element="metricconverter">
        <w:smartTagPr>
          <w:attr w:name="ProductID" w:val="2 см"/>
        </w:smartTagPr>
        <w:r w:rsidR="00BD7F6E" w:rsidRPr="0000796C">
          <w:t>2 см</w:t>
        </w:r>
      </w:smartTag>
      <w:r w:rsidR="00BD7F6E" w:rsidRPr="0000796C">
        <w:t xml:space="preserve"> со всех сторон</w:t>
      </w:r>
      <w:r w:rsidR="00DC0CE8" w:rsidRPr="0000796C">
        <w:t>)</w:t>
      </w:r>
      <w:r w:rsidR="00BD7F6E" w:rsidRPr="0000796C">
        <w:t>.</w:t>
      </w:r>
      <w:r w:rsidR="004F0AE8" w:rsidRPr="0000796C">
        <w:t xml:space="preserve"> </w:t>
      </w:r>
    </w:p>
    <w:p w:rsidR="00E3472D" w:rsidRPr="0000796C" w:rsidRDefault="00A122DD" w:rsidP="0014213A">
      <w:pPr>
        <w:ind w:firstLine="709"/>
        <w:jc w:val="both"/>
      </w:pPr>
      <w:r>
        <w:t>4</w:t>
      </w:r>
      <w:r w:rsidR="00E3472D" w:rsidRPr="0000796C">
        <w:t>.</w:t>
      </w:r>
      <w:r w:rsidR="001A2F2A">
        <w:t>3</w:t>
      </w:r>
      <w:r w:rsidR="00E3472D" w:rsidRPr="0000796C">
        <w:t xml:space="preserve"> Экспертиза представленных на конкурс проектов проводится в два этапа:</w:t>
      </w:r>
    </w:p>
    <w:p w:rsidR="00E3472D" w:rsidRPr="0000796C" w:rsidRDefault="00E3472D" w:rsidP="0014213A">
      <w:pPr>
        <w:ind w:firstLine="709"/>
        <w:jc w:val="both"/>
      </w:pPr>
      <w:r w:rsidRPr="0000796C">
        <w:t>- формальная экспертиза;</w:t>
      </w:r>
    </w:p>
    <w:p w:rsidR="00E3472D" w:rsidRPr="0000796C" w:rsidRDefault="00E3472D" w:rsidP="0014213A">
      <w:pPr>
        <w:ind w:firstLine="709"/>
        <w:jc w:val="both"/>
      </w:pPr>
      <w:r w:rsidRPr="0000796C">
        <w:t>- экспертиза по существу;</w:t>
      </w:r>
    </w:p>
    <w:p w:rsidR="00E3472D" w:rsidRPr="0000796C" w:rsidRDefault="00A122DD" w:rsidP="0014213A">
      <w:pPr>
        <w:ind w:firstLine="709"/>
        <w:jc w:val="both"/>
      </w:pPr>
      <w:r>
        <w:t>4</w:t>
      </w:r>
      <w:r w:rsidR="00E3472D" w:rsidRPr="0000796C">
        <w:t>.</w:t>
      </w:r>
      <w:r w:rsidR="001A2F2A">
        <w:t>3</w:t>
      </w:r>
      <w:r w:rsidR="002D112D" w:rsidRPr="0000796C">
        <w:t>.1</w:t>
      </w:r>
      <w:r w:rsidR="00E3472D" w:rsidRPr="0000796C">
        <w:t xml:space="preserve"> Формальная экспертиза проектов проводится </w:t>
      </w:r>
      <w:r w:rsidR="00E636C4">
        <w:t xml:space="preserve">отделом </w:t>
      </w:r>
      <w:r w:rsidR="00BF630F">
        <w:t>по развитию молодежной науки</w:t>
      </w:r>
      <w:r w:rsidR="001C5885" w:rsidRPr="0000796C">
        <w:t xml:space="preserve"> в течение </w:t>
      </w:r>
      <w:r w:rsidR="00A52698">
        <w:t>3-х</w:t>
      </w:r>
      <w:r w:rsidR="001C5885" w:rsidRPr="0000796C">
        <w:t xml:space="preserve"> рабочих дней после окончания даты приема заявок на участие в конкурсе. </w:t>
      </w:r>
      <w:r w:rsidR="00E3472D" w:rsidRPr="0000796C">
        <w:t>В процессе формальной экспертизы проверяется:</w:t>
      </w:r>
    </w:p>
    <w:p w:rsidR="00DC346F" w:rsidRPr="0000796C" w:rsidRDefault="00E3472D" w:rsidP="0014213A">
      <w:pPr>
        <w:ind w:firstLine="709"/>
        <w:jc w:val="both"/>
      </w:pPr>
      <w:r w:rsidRPr="0000796C">
        <w:t xml:space="preserve">- </w:t>
      </w:r>
      <w:r w:rsidR="00DC346F" w:rsidRPr="0000796C">
        <w:t>наличие полного перечня документов, необходимых для подачи заявки на конкурс;</w:t>
      </w:r>
    </w:p>
    <w:p w:rsidR="00DC346F" w:rsidRPr="0000796C" w:rsidRDefault="00DC346F" w:rsidP="0014213A">
      <w:pPr>
        <w:ind w:firstLine="709"/>
        <w:jc w:val="both"/>
      </w:pPr>
      <w:r w:rsidRPr="0000796C">
        <w:t>- соответствие поданных на конкурс документов установленным формам;</w:t>
      </w:r>
    </w:p>
    <w:p w:rsidR="00DC346F" w:rsidRPr="0000796C" w:rsidRDefault="00DC346F" w:rsidP="0014213A">
      <w:pPr>
        <w:ind w:firstLine="709"/>
        <w:jc w:val="both"/>
      </w:pPr>
      <w:r w:rsidRPr="0000796C">
        <w:t>- соблюдение соискателями гранта правил данного Положения при подаче заявки.</w:t>
      </w:r>
    </w:p>
    <w:p w:rsidR="00DC346F" w:rsidRDefault="009E6CF5" w:rsidP="0014213A">
      <w:pPr>
        <w:ind w:firstLine="709"/>
        <w:jc w:val="both"/>
      </w:pPr>
      <w:r>
        <w:t xml:space="preserve">В процессе экспертизы специалисты отдела </w:t>
      </w:r>
      <w:r w:rsidR="00BF630F">
        <w:t>по развитию молодежной науки</w:t>
      </w:r>
      <w:r>
        <w:t xml:space="preserve"> проводят оценку представленных проектов по формальным признакам в соответствии с утвержденными критериями (</w:t>
      </w:r>
      <w:r w:rsidR="007E26A2">
        <w:t>П</w:t>
      </w:r>
      <w:r>
        <w:t xml:space="preserve">риложение Д). </w:t>
      </w:r>
      <w:r w:rsidR="001F1564" w:rsidRPr="0000796C">
        <w:t xml:space="preserve">В ходе формальной экспертизы соискатели гранта могут по рекомендации </w:t>
      </w:r>
      <w:r w:rsidR="00E636C4">
        <w:t xml:space="preserve">отдела </w:t>
      </w:r>
      <w:r w:rsidR="007E26A2">
        <w:t>по развитию молодежной нау</w:t>
      </w:r>
      <w:r w:rsidR="00BF630F">
        <w:t>ки</w:t>
      </w:r>
      <w:r w:rsidR="00E636C4">
        <w:t xml:space="preserve"> </w:t>
      </w:r>
      <w:r w:rsidR="001F1564" w:rsidRPr="0000796C">
        <w:t xml:space="preserve">исправить выявленные несоответствия и предоставить недостающие для подачи заявки документы. </w:t>
      </w:r>
      <w:r w:rsidR="00DC346F" w:rsidRPr="0000796C">
        <w:t>Результатом формальной экспертизы является формирование перечня проектов, допущенных ко второму этапу – экспертизе по существу.</w:t>
      </w:r>
    </w:p>
    <w:p w:rsidR="001F1564" w:rsidRDefault="00A122DD" w:rsidP="0014213A">
      <w:pPr>
        <w:ind w:firstLine="709"/>
        <w:jc w:val="both"/>
      </w:pPr>
      <w:r>
        <w:t>4</w:t>
      </w:r>
      <w:r w:rsidR="00DC346F">
        <w:t>.</w:t>
      </w:r>
      <w:r w:rsidR="001A2F2A">
        <w:t>3</w:t>
      </w:r>
      <w:r w:rsidR="002D112D">
        <w:t>.2</w:t>
      </w:r>
      <w:r w:rsidR="00DC346F">
        <w:t xml:space="preserve"> Экс</w:t>
      </w:r>
      <w:r w:rsidR="002D112D">
        <w:t xml:space="preserve">пертиза по существу проводится </w:t>
      </w:r>
      <w:r w:rsidR="00A52698">
        <w:t>э</w:t>
      </w:r>
      <w:r w:rsidR="00DC346F">
        <w:t xml:space="preserve">кспертным </w:t>
      </w:r>
      <w:r w:rsidR="00525739">
        <w:t xml:space="preserve">научным </w:t>
      </w:r>
      <w:r w:rsidR="00DC346F">
        <w:t xml:space="preserve">советом АГМУ </w:t>
      </w:r>
      <w:r w:rsidR="00A52698">
        <w:t>не позднее</w:t>
      </w:r>
      <w:r w:rsidR="001F1564">
        <w:t xml:space="preserve"> 10 рабочих дней после даты окончания проведения формальной экспертизы</w:t>
      </w:r>
      <w:r w:rsidR="00DC346F">
        <w:t>.</w:t>
      </w:r>
      <w:r w:rsidR="001F1564">
        <w:t xml:space="preserve"> </w:t>
      </w:r>
      <w:r w:rsidR="0062745C">
        <w:t>На заседании Экспертного совета авторы заявок представляют презентации своих проектов экспертному научному совету.</w:t>
      </w:r>
    </w:p>
    <w:p w:rsidR="009E6CF5" w:rsidRDefault="001F1564" w:rsidP="0014213A">
      <w:pPr>
        <w:ind w:firstLine="709"/>
        <w:jc w:val="both"/>
      </w:pPr>
      <w:r>
        <w:t>В п</w:t>
      </w:r>
      <w:r w:rsidR="002D112D">
        <w:t>роцессе экспертизы</w:t>
      </w:r>
      <w:r w:rsidR="0062745C">
        <w:t xml:space="preserve"> по существу</w:t>
      </w:r>
      <w:r w:rsidR="00E636C4">
        <w:t xml:space="preserve"> члены </w:t>
      </w:r>
      <w:r w:rsidR="00EB728D">
        <w:t>э</w:t>
      </w:r>
      <w:r w:rsidR="00E636C4">
        <w:t>кспертного научного совета проводят оценку</w:t>
      </w:r>
      <w:r w:rsidR="009E6CF5">
        <w:t xml:space="preserve"> представленных проектов в соответствии с утвержденными критериями (Приложение Д)</w:t>
      </w:r>
      <w:r w:rsidR="0062745C">
        <w:t>.</w:t>
      </w:r>
    </w:p>
    <w:p w:rsidR="00454F56" w:rsidRDefault="00454F56" w:rsidP="0014213A">
      <w:pPr>
        <w:ind w:firstLine="709"/>
        <w:jc w:val="both"/>
      </w:pPr>
      <w:r>
        <w:t>Победители конкурса определяются</w:t>
      </w:r>
      <w:r w:rsidR="0062745C">
        <w:t xml:space="preserve"> путем подсчета сумм</w:t>
      </w:r>
      <w:r w:rsidR="00EB728D">
        <w:t>ы баллов, выставленных членами э</w:t>
      </w:r>
      <w:r w:rsidR="0062745C">
        <w:t>кспертного научного совета по утвержденным критериям (Приложение Д).</w:t>
      </w:r>
      <w:r>
        <w:t xml:space="preserve"> </w:t>
      </w:r>
      <w:r w:rsidR="0062745C">
        <w:t>Решение о победителях конкурса</w:t>
      </w:r>
      <w:r>
        <w:t xml:space="preserve"> </w:t>
      </w:r>
      <w:r w:rsidR="0062745C">
        <w:t>утверждается открытым голосованием</w:t>
      </w:r>
      <w:r>
        <w:t xml:space="preserve"> простым большинством голосов </w:t>
      </w:r>
      <w:r w:rsidR="00C068E9">
        <w:t>действующих членов э</w:t>
      </w:r>
      <w:r>
        <w:t xml:space="preserve">кспертного </w:t>
      </w:r>
      <w:r w:rsidR="00525739">
        <w:t xml:space="preserve">научного </w:t>
      </w:r>
      <w:r>
        <w:t xml:space="preserve">совета АГМУ, присутствующих на заседании. </w:t>
      </w:r>
    </w:p>
    <w:p w:rsidR="00331E12" w:rsidRDefault="00331E12" w:rsidP="0014213A">
      <w:pPr>
        <w:ind w:firstLine="709"/>
        <w:jc w:val="both"/>
      </w:pPr>
      <w:r>
        <w:t>Результатом экспертизы по существу является формирование перечня рекомендованных к получению гранта проектов из числа участвующих во втором этапе. Результат экспертизы по существу оформляе</w:t>
      </w:r>
      <w:r w:rsidR="00C068E9">
        <w:t xml:space="preserve">тся в виде протокола заседания </w:t>
      </w:r>
      <w:r w:rsidR="007E26A2">
        <w:t>Э</w:t>
      </w:r>
      <w:r>
        <w:t>кспертного</w:t>
      </w:r>
      <w:r w:rsidR="00525739">
        <w:t xml:space="preserve"> научного</w:t>
      </w:r>
      <w:r>
        <w:t xml:space="preserve"> совета, который в течение 5 рабочих дней после про</w:t>
      </w:r>
      <w:r w:rsidR="00C068E9">
        <w:t xml:space="preserve">ведения расширенного заседания </w:t>
      </w:r>
      <w:r w:rsidR="007E26A2">
        <w:t>Э</w:t>
      </w:r>
      <w:r>
        <w:t xml:space="preserve">кспертного </w:t>
      </w:r>
      <w:r w:rsidR="00525739">
        <w:t xml:space="preserve">научного </w:t>
      </w:r>
      <w:r>
        <w:t xml:space="preserve">совета направляется ректору АГМУ с проектом приказа о финансировании проектов победителей конкурса. </w:t>
      </w:r>
    </w:p>
    <w:p w:rsidR="009F3034" w:rsidRDefault="00A122DD" w:rsidP="0014213A">
      <w:pPr>
        <w:ind w:firstLine="709"/>
        <w:jc w:val="both"/>
      </w:pPr>
      <w:r>
        <w:t>4</w:t>
      </w:r>
      <w:r w:rsidR="00BD7F6E">
        <w:t>.</w:t>
      </w:r>
      <w:r w:rsidR="001A2F2A">
        <w:t>4</w:t>
      </w:r>
      <w:r w:rsidR="00BD7F6E" w:rsidRPr="004F0AE8">
        <w:t xml:space="preserve"> </w:t>
      </w:r>
      <w:r w:rsidR="00BF630F">
        <w:t>П</w:t>
      </w:r>
      <w:r w:rsidR="009F3034">
        <w:t>роекты, не соответствующие условиям участия в конкурсе, п</w:t>
      </w:r>
      <w:r w:rsidR="009F3034" w:rsidRPr="004F0AE8">
        <w:t xml:space="preserve">редставленные </w:t>
      </w:r>
      <w:r w:rsidR="009F3034">
        <w:t>с нарушением требований или после установленного срока, не рассматриваются.</w:t>
      </w:r>
    </w:p>
    <w:p w:rsidR="00170552" w:rsidRDefault="00A122DD" w:rsidP="0014213A">
      <w:pPr>
        <w:ind w:firstLine="709"/>
        <w:jc w:val="both"/>
      </w:pPr>
      <w:r>
        <w:t>4</w:t>
      </w:r>
      <w:r w:rsidR="00BF630F">
        <w:t>.5</w:t>
      </w:r>
      <w:r w:rsidR="00170552" w:rsidRPr="008E6247">
        <w:t xml:space="preserve"> Информация о причинах отклонения заявки не предоставляется. Представленные на конкурс материалы не возвращаются.</w:t>
      </w:r>
      <w:r w:rsidR="002D112D">
        <w:t xml:space="preserve"> </w:t>
      </w:r>
    </w:p>
    <w:p w:rsidR="00331E12" w:rsidRDefault="00A122DD" w:rsidP="0014213A">
      <w:pPr>
        <w:ind w:firstLine="709"/>
        <w:jc w:val="both"/>
      </w:pPr>
      <w:r>
        <w:t>4</w:t>
      </w:r>
      <w:r w:rsidR="00C068E9">
        <w:t>.</w:t>
      </w:r>
      <w:r w:rsidR="00BF630F">
        <w:t>6</w:t>
      </w:r>
      <w:r w:rsidR="009F3034">
        <w:t xml:space="preserve"> Организация и проведение конкурса грантов</w:t>
      </w:r>
      <w:r w:rsidR="00C068E9">
        <w:t xml:space="preserve"> р</w:t>
      </w:r>
      <w:r w:rsidR="00C8149B">
        <w:t>ектора</w:t>
      </w:r>
      <w:r w:rsidR="009F3034">
        <w:t xml:space="preserve"> АГМУ возлагается на проректора </w:t>
      </w:r>
      <w:r w:rsidR="00D14ECC">
        <w:t>по</w:t>
      </w:r>
      <w:r w:rsidR="009F3034">
        <w:t xml:space="preserve"> научной работе</w:t>
      </w:r>
      <w:r w:rsidR="008454EF">
        <w:t>.</w:t>
      </w:r>
    </w:p>
    <w:p w:rsidR="00355C80" w:rsidRPr="00355C80" w:rsidRDefault="00355C80" w:rsidP="0014213A">
      <w:pPr>
        <w:ind w:firstLine="709"/>
        <w:jc w:val="both"/>
        <w:rPr>
          <w:sz w:val="20"/>
          <w:szCs w:val="20"/>
        </w:rPr>
      </w:pPr>
    </w:p>
    <w:p w:rsidR="00355C80" w:rsidRDefault="00A122DD" w:rsidP="00355C80">
      <w:pPr>
        <w:ind w:firstLine="709"/>
        <w:jc w:val="center"/>
        <w:rPr>
          <w:b/>
          <w:caps/>
        </w:rPr>
      </w:pPr>
      <w:r>
        <w:rPr>
          <w:b/>
          <w:caps/>
        </w:rPr>
        <w:t>5</w:t>
      </w:r>
      <w:r w:rsidR="00E16C5E" w:rsidRPr="009207B2">
        <w:rPr>
          <w:b/>
          <w:caps/>
        </w:rPr>
        <w:t xml:space="preserve"> </w:t>
      </w:r>
      <w:r w:rsidR="00A774BE">
        <w:rPr>
          <w:b/>
          <w:caps/>
        </w:rPr>
        <w:t xml:space="preserve">ФИНАНСИРОВАНИЕ И </w:t>
      </w:r>
      <w:r w:rsidR="00571AC5">
        <w:rPr>
          <w:b/>
          <w:caps/>
        </w:rPr>
        <w:t>ИСПОЛНЕНИЕ</w:t>
      </w:r>
      <w:r w:rsidR="00E16C5E" w:rsidRPr="009207B2">
        <w:rPr>
          <w:b/>
          <w:caps/>
        </w:rPr>
        <w:t xml:space="preserve"> НИР по</w:t>
      </w:r>
      <w:r w:rsidR="00A3091B">
        <w:rPr>
          <w:b/>
          <w:caps/>
        </w:rPr>
        <w:t xml:space="preserve"> НАУЧНЫМ</w:t>
      </w:r>
      <w:r w:rsidR="00E16C5E" w:rsidRPr="009207B2">
        <w:rPr>
          <w:b/>
          <w:caps/>
        </w:rPr>
        <w:t xml:space="preserve"> грантам </w:t>
      </w:r>
    </w:p>
    <w:p w:rsidR="00E16C5E" w:rsidRDefault="009207B2" w:rsidP="00355C80">
      <w:pPr>
        <w:ind w:firstLine="709"/>
        <w:jc w:val="center"/>
        <w:rPr>
          <w:b/>
          <w:caps/>
        </w:rPr>
      </w:pPr>
      <w:r w:rsidRPr="009207B2">
        <w:rPr>
          <w:b/>
          <w:caps/>
        </w:rPr>
        <w:t xml:space="preserve">РЕКТОРА </w:t>
      </w:r>
      <w:r w:rsidR="00E16C5E" w:rsidRPr="009207B2">
        <w:rPr>
          <w:b/>
          <w:caps/>
        </w:rPr>
        <w:t>АГМУ</w:t>
      </w:r>
      <w:r w:rsidR="00A3091B">
        <w:rPr>
          <w:b/>
          <w:caps/>
        </w:rPr>
        <w:t xml:space="preserve"> ДЛЯ </w:t>
      </w:r>
      <w:r w:rsidR="00CC175C">
        <w:rPr>
          <w:b/>
          <w:caps/>
        </w:rPr>
        <w:t>СТУДЕНТОВ</w:t>
      </w:r>
    </w:p>
    <w:p w:rsidR="00355C80" w:rsidRPr="00355C80" w:rsidRDefault="00355C80" w:rsidP="00355C80">
      <w:pPr>
        <w:ind w:firstLine="709"/>
        <w:jc w:val="center"/>
        <w:rPr>
          <w:b/>
          <w:caps/>
          <w:sz w:val="20"/>
          <w:szCs w:val="20"/>
        </w:rPr>
      </w:pPr>
    </w:p>
    <w:p w:rsidR="0052422D" w:rsidRPr="0052422D" w:rsidRDefault="00A122DD" w:rsidP="0052422D">
      <w:pPr>
        <w:ind w:firstLine="709"/>
        <w:jc w:val="both"/>
      </w:pPr>
      <w:r>
        <w:t>5</w:t>
      </w:r>
      <w:r w:rsidR="00E16C5E">
        <w:t>.1</w:t>
      </w:r>
      <w:r w:rsidR="004F0AE8" w:rsidRPr="004F0AE8">
        <w:t xml:space="preserve"> </w:t>
      </w:r>
      <w:r w:rsidR="0052422D" w:rsidRPr="0052422D">
        <w:t xml:space="preserve">Общий годовой объем финансирования по научным грантам ректора АГМУ для </w:t>
      </w:r>
      <w:r w:rsidR="0052422D">
        <w:t>студентов</w:t>
      </w:r>
      <w:r w:rsidR="0052422D" w:rsidRPr="0052422D">
        <w:t xml:space="preserve"> составляет 500 тысяч рублей. Объем финансирования по одному проекту не может превышать 100 тысяч рублей.</w:t>
      </w:r>
    </w:p>
    <w:p w:rsidR="004F0AE8" w:rsidRPr="004F0AE8" w:rsidRDefault="004F0AE8" w:rsidP="00C068E9">
      <w:pPr>
        <w:ind w:firstLine="709"/>
        <w:jc w:val="both"/>
      </w:pPr>
    </w:p>
    <w:p w:rsidR="004F0AE8" w:rsidRDefault="00A122DD" w:rsidP="00C068E9">
      <w:pPr>
        <w:ind w:firstLine="709"/>
        <w:jc w:val="both"/>
      </w:pPr>
      <w:r>
        <w:lastRenderedPageBreak/>
        <w:t>5</w:t>
      </w:r>
      <w:r w:rsidR="004F0AE8" w:rsidRPr="004F0AE8">
        <w:t xml:space="preserve">.2 </w:t>
      </w:r>
      <w:r w:rsidR="00A3091B">
        <w:t xml:space="preserve">Объем финансирования по одному проекту не может превышать </w:t>
      </w:r>
      <w:r w:rsidR="00CC175C">
        <w:t>100</w:t>
      </w:r>
      <w:r w:rsidR="00A3091B">
        <w:t xml:space="preserve"> тысяч рублей. </w:t>
      </w:r>
      <w:r w:rsidR="0013453C">
        <w:t xml:space="preserve">Общий </w:t>
      </w:r>
      <w:r w:rsidR="00A3091B">
        <w:t>годовой</w:t>
      </w:r>
      <w:r w:rsidR="0013453C">
        <w:t xml:space="preserve"> объем финансирования по</w:t>
      </w:r>
      <w:r w:rsidR="00A3091B">
        <w:t xml:space="preserve"> научным</w:t>
      </w:r>
      <w:r w:rsidR="0013453C">
        <w:t xml:space="preserve"> грантам ректора АГМУ</w:t>
      </w:r>
      <w:r w:rsidR="00A3091B">
        <w:t xml:space="preserve"> для </w:t>
      </w:r>
      <w:r w:rsidR="00CC175C">
        <w:t>студентов</w:t>
      </w:r>
      <w:r w:rsidR="007D0B80">
        <w:t xml:space="preserve"> </w:t>
      </w:r>
      <w:r w:rsidR="00A3091B">
        <w:t>утверждается</w:t>
      </w:r>
      <w:r w:rsidR="001A2F2A">
        <w:t xml:space="preserve"> приказом ректора</w:t>
      </w:r>
      <w:r w:rsidR="00A3091B">
        <w:t xml:space="preserve"> об итогах конкурса на соискание грантов ректора АГМУ для </w:t>
      </w:r>
      <w:proofErr w:type="spellStart"/>
      <w:r w:rsidR="007E26A2">
        <w:t>судентов</w:t>
      </w:r>
      <w:proofErr w:type="spellEnd"/>
      <w:r w:rsidR="001A2F2A">
        <w:t>.</w:t>
      </w:r>
    </w:p>
    <w:p w:rsidR="004F0AE8" w:rsidRPr="004F0AE8" w:rsidRDefault="00A122DD" w:rsidP="00C068E9">
      <w:pPr>
        <w:ind w:firstLine="709"/>
        <w:jc w:val="both"/>
      </w:pPr>
      <w:r>
        <w:t>5</w:t>
      </w:r>
      <w:r w:rsidR="004F0AE8" w:rsidRPr="004F0AE8">
        <w:t xml:space="preserve">.3 Оплату работ, услуг, оборудования и </w:t>
      </w:r>
      <w:r w:rsidR="009E2469">
        <w:t>т.д. по проекту, поддержанному</w:t>
      </w:r>
      <w:r w:rsidR="002C3F2F">
        <w:t xml:space="preserve"> научным</w:t>
      </w:r>
      <w:r w:rsidR="009E2469">
        <w:t xml:space="preserve"> </w:t>
      </w:r>
      <w:r w:rsidR="004F0AE8" w:rsidRPr="004F0AE8">
        <w:t>грантом</w:t>
      </w:r>
      <w:r w:rsidR="00C068E9">
        <w:t xml:space="preserve"> р</w:t>
      </w:r>
      <w:r w:rsidR="00D1261D">
        <w:t>ектора АГМУ</w:t>
      </w:r>
      <w:r w:rsidR="002C3F2F">
        <w:t xml:space="preserve"> для </w:t>
      </w:r>
      <w:r w:rsidR="00CC175C">
        <w:t>студентов</w:t>
      </w:r>
      <w:r w:rsidR="004F0AE8" w:rsidRPr="004F0AE8">
        <w:t xml:space="preserve">, осуществляет </w:t>
      </w:r>
      <w:r w:rsidR="000C1313">
        <w:t xml:space="preserve">управление бухгалтерского </w:t>
      </w:r>
      <w:r w:rsidR="000C1313" w:rsidRPr="009207B2">
        <w:t>учета</w:t>
      </w:r>
      <w:r w:rsidR="004A6EB5">
        <w:t>, отчетности и контроля</w:t>
      </w:r>
      <w:r w:rsidR="004F0AE8" w:rsidRPr="009207B2">
        <w:t xml:space="preserve"> на основании служебных запи</w:t>
      </w:r>
      <w:r w:rsidR="009E2469" w:rsidRPr="009207B2">
        <w:t xml:space="preserve">сок руководителей проектов, </w:t>
      </w:r>
      <w:r w:rsidR="004F0AE8" w:rsidRPr="009207B2">
        <w:t>завизированных про</w:t>
      </w:r>
      <w:r w:rsidR="009E2469" w:rsidRPr="009207B2">
        <w:t xml:space="preserve">ректором по </w:t>
      </w:r>
      <w:r w:rsidR="009A7021" w:rsidRPr="009207B2">
        <w:t>научной работе</w:t>
      </w:r>
      <w:r w:rsidR="008E6247">
        <w:t>, в рамках процедуры закупок</w:t>
      </w:r>
      <w:r w:rsidR="00F77714">
        <w:t>.</w:t>
      </w:r>
    </w:p>
    <w:p w:rsidR="004F0AE8" w:rsidRDefault="00A122DD" w:rsidP="00C068E9">
      <w:pPr>
        <w:ind w:firstLine="709"/>
        <w:jc w:val="both"/>
      </w:pPr>
      <w:r>
        <w:t>5</w:t>
      </w:r>
      <w:r w:rsidR="00CC175C">
        <w:t>.4</w:t>
      </w:r>
      <w:r w:rsidR="000415D2">
        <w:t xml:space="preserve"> Руководители проектов </w:t>
      </w:r>
      <w:r w:rsidR="004F0AE8" w:rsidRPr="004F0AE8">
        <w:t xml:space="preserve">несут ответственность за качество, сроки проведения </w:t>
      </w:r>
      <w:r w:rsidR="000415D2">
        <w:t>проектов</w:t>
      </w:r>
      <w:r w:rsidR="004F0AE8" w:rsidRPr="004F0AE8">
        <w:t>, целевое и рациональное использование вы</w:t>
      </w:r>
      <w:r w:rsidR="00943E12">
        <w:t>деленных средств.</w:t>
      </w:r>
    </w:p>
    <w:p w:rsidR="004F0AE8" w:rsidRDefault="00A122DD" w:rsidP="00C068E9">
      <w:pPr>
        <w:ind w:firstLine="709"/>
        <w:jc w:val="both"/>
      </w:pPr>
      <w:r>
        <w:t>5</w:t>
      </w:r>
      <w:r w:rsidR="00CC175C">
        <w:t>.5</w:t>
      </w:r>
      <w:r w:rsidR="004F0AE8" w:rsidRPr="002325FE">
        <w:t xml:space="preserve"> </w:t>
      </w:r>
      <w:r w:rsidR="00272018">
        <w:t xml:space="preserve">Отдел </w:t>
      </w:r>
      <w:r w:rsidR="00CC175C">
        <w:t>по развитию молодежной науки</w:t>
      </w:r>
      <w:r w:rsidR="004A6EB5">
        <w:t>, управление бухгалтерского учета, отчетности и контроля</w:t>
      </w:r>
      <w:r w:rsidR="001D3C93">
        <w:t xml:space="preserve"> </w:t>
      </w:r>
      <w:r w:rsidR="00E16C5E" w:rsidRPr="002325FE">
        <w:t>АГМУ</w:t>
      </w:r>
      <w:r w:rsidR="004F0AE8" w:rsidRPr="002325FE">
        <w:t xml:space="preserve"> </w:t>
      </w:r>
      <w:r w:rsidR="0055334E" w:rsidRPr="002325FE">
        <w:t>контролирует исполнение</w:t>
      </w:r>
      <w:r w:rsidR="004F0AE8" w:rsidRPr="002325FE">
        <w:t xml:space="preserve"> </w:t>
      </w:r>
      <w:r w:rsidR="000415D2" w:rsidRPr="002325FE">
        <w:t>проектов</w:t>
      </w:r>
      <w:r w:rsidR="004F0AE8" w:rsidRPr="002325FE">
        <w:t>, включая ко</w:t>
      </w:r>
      <w:r w:rsidR="00C370EE" w:rsidRPr="002325FE">
        <w:t xml:space="preserve">нтроль сроков и качества работ, </w:t>
      </w:r>
      <w:r w:rsidR="004F0AE8" w:rsidRPr="002325FE">
        <w:t>организует контроль за использованием финансовых средств по выполненным научным исследованиям.</w:t>
      </w:r>
    </w:p>
    <w:p w:rsidR="00B46DCD" w:rsidRDefault="00A122DD" w:rsidP="00B46DCD">
      <w:pPr>
        <w:ind w:firstLine="709"/>
        <w:jc w:val="both"/>
      </w:pPr>
      <w:r>
        <w:t>5</w:t>
      </w:r>
      <w:r w:rsidR="004F0AE8" w:rsidRPr="0000796C">
        <w:t>.</w:t>
      </w:r>
      <w:r>
        <w:t>6</w:t>
      </w:r>
      <w:r w:rsidR="004F0AE8" w:rsidRPr="0000796C">
        <w:t xml:space="preserve"> По окончании</w:t>
      </w:r>
      <w:r w:rsidR="009E2469" w:rsidRPr="0000796C">
        <w:t xml:space="preserve"> </w:t>
      </w:r>
      <w:r w:rsidR="000415D2" w:rsidRPr="0000796C">
        <w:t>проекта</w:t>
      </w:r>
      <w:r w:rsidR="009E2469" w:rsidRPr="0000796C">
        <w:t xml:space="preserve"> </w:t>
      </w:r>
      <w:r w:rsidR="004F0AE8" w:rsidRPr="0000796C">
        <w:t xml:space="preserve">ее руководитель представляет в </w:t>
      </w:r>
      <w:r w:rsidR="00272018">
        <w:t xml:space="preserve">отдел </w:t>
      </w:r>
      <w:r w:rsidR="00CC175C">
        <w:t>по развитию молодежной науки отчет</w:t>
      </w:r>
      <w:r w:rsidR="004F0AE8" w:rsidRPr="0000796C">
        <w:t xml:space="preserve"> о проделанной работе. Отчет должен соответствовать тр</w:t>
      </w:r>
      <w:r w:rsidR="009E2469" w:rsidRPr="0000796C">
        <w:t>ебуемой форме (</w:t>
      </w:r>
      <w:r w:rsidR="007E26A2">
        <w:t>П</w:t>
      </w:r>
      <w:r w:rsidR="004F0AE8" w:rsidRPr="0000796C">
        <w:t>риложе</w:t>
      </w:r>
      <w:r w:rsidR="007E26A2">
        <w:t>ние</w:t>
      </w:r>
      <w:r w:rsidR="009E2469" w:rsidRPr="0000796C">
        <w:t xml:space="preserve"> </w:t>
      </w:r>
      <w:r w:rsidR="00272018">
        <w:t>Е</w:t>
      </w:r>
      <w:r w:rsidR="005D63CE" w:rsidRPr="0000796C">
        <w:t>), а также отчет об использовании целевого</w:t>
      </w:r>
      <w:r w:rsidR="00C068E9" w:rsidRPr="0000796C">
        <w:t xml:space="preserve"> финансирования в форме</w:t>
      </w:r>
      <w:r w:rsidR="00272018">
        <w:t xml:space="preserve"> научного</w:t>
      </w:r>
      <w:r w:rsidR="00C068E9" w:rsidRPr="0000796C">
        <w:t xml:space="preserve"> гранта р</w:t>
      </w:r>
      <w:r w:rsidR="005D63CE" w:rsidRPr="0000796C">
        <w:t>ектора АГМУ</w:t>
      </w:r>
      <w:r w:rsidR="00272018">
        <w:t xml:space="preserve"> для </w:t>
      </w:r>
      <w:r w:rsidR="00CC175C">
        <w:t>студентов</w:t>
      </w:r>
      <w:r w:rsidR="005D63CE" w:rsidRPr="0000796C">
        <w:t xml:space="preserve"> по пр</w:t>
      </w:r>
      <w:r w:rsidR="007E26A2">
        <w:t>оекту (П</w:t>
      </w:r>
      <w:r w:rsidR="005D63CE" w:rsidRPr="0000796C">
        <w:t xml:space="preserve">риложение </w:t>
      </w:r>
      <w:r w:rsidR="00272018">
        <w:t>Ж</w:t>
      </w:r>
      <w:r w:rsidR="005D63CE" w:rsidRPr="0000796C">
        <w:t xml:space="preserve">). </w:t>
      </w:r>
      <w:r w:rsidR="00A15495">
        <w:t xml:space="preserve">Отдел </w:t>
      </w:r>
      <w:r w:rsidR="00CC175C">
        <w:t>по развитию молодежной науки</w:t>
      </w:r>
      <w:r w:rsidR="00A15495">
        <w:t xml:space="preserve"> </w:t>
      </w:r>
      <w:r w:rsidR="004F0AE8" w:rsidRPr="0000796C">
        <w:t>организует экспертизу отчетов.</w:t>
      </w:r>
    </w:p>
    <w:p w:rsidR="00851352" w:rsidRDefault="00A122DD" w:rsidP="00C068E9">
      <w:pPr>
        <w:ind w:firstLine="709"/>
        <w:jc w:val="both"/>
      </w:pPr>
      <w:r>
        <w:t>5.7</w:t>
      </w:r>
      <w:r w:rsidR="00851352">
        <w:t xml:space="preserve"> К печатному экземпляру отчета должны быть приложены по 1 экземпляру ксерокопий опубликованных статей, книг, распечатки электронных публикаций, ксерокопий опубликованных тезисов докладов, принятых к печати рукописей статей</w:t>
      </w:r>
      <w:r w:rsidR="00571AC5">
        <w:t>.</w:t>
      </w:r>
    </w:p>
    <w:p w:rsidR="00851352" w:rsidRDefault="00A122DD" w:rsidP="00C068E9">
      <w:pPr>
        <w:ind w:firstLine="709"/>
        <w:jc w:val="both"/>
      </w:pPr>
      <w:r>
        <w:t>5.8</w:t>
      </w:r>
      <w:r w:rsidR="00851352" w:rsidRPr="00D84CED">
        <w:t xml:space="preserve"> </w:t>
      </w:r>
      <w:r w:rsidR="00383963">
        <w:t>В</w:t>
      </w:r>
      <w:r w:rsidR="00851352" w:rsidRPr="00D84CED">
        <w:t xml:space="preserve"> публикациях обязательно должно содержаться упоминание о финансовой поддержке проекта АГМУ (с указанием номера проекта. </w:t>
      </w:r>
      <w:r w:rsidR="00C068E9" w:rsidRPr="00D84CED">
        <w:t>Например,</w:t>
      </w:r>
      <w:r w:rsidR="00851352" w:rsidRPr="00D84CED">
        <w:t xml:space="preserve"> 1) Исследование выполнено при финансовой поддержке </w:t>
      </w:r>
      <w:r w:rsidR="006D4E81">
        <w:t>ФГБОУ ВО</w:t>
      </w:r>
      <w:r w:rsidR="00851352" w:rsidRPr="00D84CED">
        <w:t xml:space="preserve"> АГМУ Минздрава России. «</w:t>
      </w:r>
      <w:r w:rsidR="00571AC5">
        <w:t>Название проекта», проект №___</w:t>
      </w:r>
      <w:r w:rsidR="00851352" w:rsidRPr="00D84CED">
        <w:t xml:space="preserve">; 2) Издание (тезисы докладов, материалы научной конференции и др.) осуществлено при финансовой поддержке </w:t>
      </w:r>
      <w:r w:rsidR="006D4E81">
        <w:t>ФГБОУ ВО</w:t>
      </w:r>
      <w:r w:rsidR="00851352" w:rsidRPr="00D84CED">
        <w:t xml:space="preserve"> АГМУ</w:t>
      </w:r>
      <w:r w:rsidR="00571AC5">
        <w:t xml:space="preserve"> Минздрава России, проект №___</w:t>
      </w:r>
      <w:r w:rsidR="00851352" w:rsidRPr="00D84CED">
        <w:t>). Невыполнение данного условия может явиться основанием для отрицательной оценки отч</w:t>
      </w:r>
      <w:r w:rsidR="00DF631D">
        <w:t>е</w:t>
      </w:r>
      <w:r w:rsidR="00851352" w:rsidRPr="00D84CED">
        <w:t>та по проекту.</w:t>
      </w:r>
    </w:p>
    <w:p w:rsidR="0068699D" w:rsidRPr="0068699D" w:rsidRDefault="0068699D" w:rsidP="00E157BD">
      <w:pPr>
        <w:ind w:firstLine="709"/>
        <w:jc w:val="both"/>
      </w:pPr>
      <w:r w:rsidRPr="0068699D">
        <w:t>5.</w:t>
      </w:r>
      <w:r>
        <w:t>9</w:t>
      </w:r>
      <w:r w:rsidRPr="0068699D">
        <w:t xml:space="preserve"> Руководитель научно-исследовательского проекта обязан в срок до 20 декабря года, в котором объявлены результаты конкурса:</w:t>
      </w:r>
    </w:p>
    <w:p w:rsidR="0068699D" w:rsidRPr="0068699D" w:rsidRDefault="0068699D" w:rsidP="00E157BD">
      <w:pPr>
        <w:pStyle w:val="aff"/>
        <w:numPr>
          <w:ilvl w:val="0"/>
          <w:numId w:val="37"/>
        </w:numPr>
        <w:tabs>
          <w:tab w:val="left" w:pos="927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8699D">
        <w:rPr>
          <w:rFonts w:ascii="Times New Roman" w:eastAsia="Times New Roman" w:hAnsi="Times New Roman"/>
          <w:sz w:val="24"/>
          <w:szCs w:val="24"/>
          <w:lang w:eastAsia="ru-RU"/>
        </w:rPr>
        <w:t>подать не менее 1 (одной) заявки на всероссийские или международные конкурсы научных работ;</w:t>
      </w:r>
    </w:p>
    <w:p w:rsidR="0068699D" w:rsidRPr="0068699D" w:rsidRDefault="0068699D" w:rsidP="00E157BD">
      <w:pPr>
        <w:pStyle w:val="aff"/>
        <w:numPr>
          <w:ilvl w:val="0"/>
          <w:numId w:val="37"/>
        </w:numPr>
        <w:tabs>
          <w:tab w:val="left" w:pos="927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8699D">
        <w:rPr>
          <w:rFonts w:ascii="Times New Roman" w:eastAsia="Times New Roman" w:hAnsi="Times New Roman"/>
          <w:sz w:val="24"/>
          <w:szCs w:val="24"/>
          <w:lang w:eastAsia="ru-RU"/>
        </w:rPr>
        <w:t xml:space="preserve"> подать не менее 1 (одной) заявки на конкурс «Студенческий </w:t>
      </w:r>
      <w:proofErr w:type="spellStart"/>
      <w:r w:rsidRPr="0068699D">
        <w:rPr>
          <w:rFonts w:ascii="Times New Roman" w:eastAsia="Times New Roman" w:hAnsi="Times New Roman"/>
          <w:sz w:val="24"/>
          <w:szCs w:val="24"/>
          <w:lang w:eastAsia="ru-RU"/>
        </w:rPr>
        <w:t>стартап</w:t>
      </w:r>
      <w:proofErr w:type="spellEnd"/>
      <w:r w:rsidRPr="0068699D">
        <w:rPr>
          <w:rFonts w:ascii="Times New Roman" w:eastAsia="Times New Roman" w:hAnsi="Times New Roman"/>
          <w:sz w:val="24"/>
          <w:szCs w:val="24"/>
          <w:lang w:eastAsia="ru-RU"/>
        </w:rPr>
        <w:t>»;</w:t>
      </w:r>
    </w:p>
    <w:p w:rsidR="0068699D" w:rsidRPr="0068699D" w:rsidRDefault="0068699D" w:rsidP="00E157BD">
      <w:pPr>
        <w:pStyle w:val="aff"/>
        <w:numPr>
          <w:ilvl w:val="0"/>
          <w:numId w:val="37"/>
        </w:numPr>
        <w:tabs>
          <w:tab w:val="left" w:pos="927"/>
          <w:tab w:val="left" w:pos="1276"/>
        </w:tabs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68699D">
        <w:rPr>
          <w:rFonts w:ascii="Times New Roman" w:eastAsia="Times New Roman" w:hAnsi="Times New Roman"/>
          <w:sz w:val="24"/>
          <w:szCs w:val="24"/>
          <w:lang w:eastAsia="ru-RU"/>
        </w:rPr>
        <w:t xml:space="preserve"> принять участие во всероссийской или международной конференции с докладом по реализации проекта, в том числе в рамках приоритетных научных мероприятий «Медицина Молодая», «Медицинская весна» и др.</w:t>
      </w:r>
    </w:p>
    <w:p w:rsidR="004F0AE8" w:rsidRPr="004F0AE8" w:rsidRDefault="0068699D" w:rsidP="00E157BD">
      <w:pPr>
        <w:ind w:firstLine="709"/>
        <w:jc w:val="both"/>
      </w:pPr>
      <w:r>
        <w:t>5.10</w:t>
      </w:r>
      <w:r w:rsidR="009E2469">
        <w:t xml:space="preserve"> </w:t>
      </w:r>
      <w:r w:rsidR="004F0AE8" w:rsidRPr="004F0AE8">
        <w:t>От</w:t>
      </w:r>
      <w:r w:rsidR="009E2469">
        <w:t xml:space="preserve">чет рассматривается </w:t>
      </w:r>
      <w:r w:rsidR="00E157BD">
        <w:t>Э</w:t>
      </w:r>
      <w:r w:rsidR="008454EF">
        <w:t xml:space="preserve">кспертным </w:t>
      </w:r>
      <w:r w:rsidR="00C068E9">
        <w:t xml:space="preserve">научным </w:t>
      </w:r>
      <w:r w:rsidR="008454EF">
        <w:t>советом АГМУ</w:t>
      </w:r>
      <w:r w:rsidR="009E2469">
        <w:t xml:space="preserve"> и утверждается </w:t>
      </w:r>
      <w:r w:rsidR="004F0AE8" w:rsidRPr="004F0AE8">
        <w:t xml:space="preserve">проректором по </w:t>
      </w:r>
      <w:r w:rsidR="00DF631D">
        <w:t>научной работе</w:t>
      </w:r>
      <w:r w:rsidR="00C370EE" w:rsidRPr="00C34F67">
        <w:t xml:space="preserve">. </w:t>
      </w:r>
      <w:r w:rsidR="004F0AE8" w:rsidRPr="00C34F67">
        <w:t>Комиссия оформляет акт сдачи</w:t>
      </w:r>
      <w:r w:rsidR="004F0AE8" w:rsidRPr="004F0AE8">
        <w:t>-прием</w:t>
      </w:r>
      <w:r w:rsidR="009E2469">
        <w:t xml:space="preserve">а </w:t>
      </w:r>
      <w:r w:rsidR="000415D2">
        <w:t xml:space="preserve">проекта </w:t>
      </w:r>
      <w:r w:rsidR="007C6A30" w:rsidRPr="0077522F">
        <w:t>(</w:t>
      </w:r>
      <w:r w:rsidR="00E157BD">
        <w:t>П</w:t>
      </w:r>
      <w:r w:rsidR="004F0AE8" w:rsidRPr="0077522F">
        <w:t>риложе</w:t>
      </w:r>
      <w:r w:rsidR="0077522F" w:rsidRPr="0077522F">
        <w:t>ние</w:t>
      </w:r>
      <w:r w:rsidR="009E2469" w:rsidRPr="0077522F">
        <w:t xml:space="preserve"> </w:t>
      </w:r>
      <w:r w:rsidR="00DF631D">
        <w:t>З</w:t>
      </w:r>
      <w:r w:rsidR="004F0AE8" w:rsidRPr="0077522F">
        <w:t>).</w:t>
      </w:r>
    </w:p>
    <w:p w:rsidR="007921B0" w:rsidRDefault="00A122DD" w:rsidP="00E157BD">
      <w:pPr>
        <w:ind w:firstLine="709"/>
        <w:jc w:val="both"/>
      </w:pPr>
      <w:r>
        <w:t>5</w:t>
      </w:r>
      <w:r w:rsidR="0068699D">
        <w:t>.11</w:t>
      </w:r>
      <w:r w:rsidR="009E2469">
        <w:t xml:space="preserve"> </w:t>
      </w:r>
      <w:r w:rsidR="004F0AE8" w:rsidRPr="004F0AE8">
        <w:t>В случае непредставления руководителем гранта</w:t>
      </w:r>
      <w:r w:rsidR="009E2469">
        <w:t xml:space="preserve"> </w:t>
      </w:r>
      <w:r w:rsidR="00C068E9" w:rsidRPr="00242359">
        <w:t>р</w:t>
      </w:r>
      <w:r w:rsidR="009207B2" w:rsidRPr="00242359">
        <w:t>ектора А</w:t>
      </w:r>
      <w:r w:rsidR="009207B2">
        <w:t xml:space="preserve">ГМУ </w:t>
      </w:r>
      <w:r w:rsidR="004F0AE8" w:rsidRPr="004F0AE8">
        <w:t>необходимых отчетных материалов в установленный срок без уважительных причин, некачественного вы</w:t>
      </w:r>
      <w:r w:rsidR="009E2469">
        <w:t>полнения работ по этапам или проекту</w:t>
      </w:r>
      <w:r w:rsidR="004F0AE8" w:rsidRPr="004F0AE8">
        <w:t xml:space="preserve"> в целом, проректор </w:t>
      </w:r>
      <w:r w:rsidR="00C370EE" w:rsidRPr="004F0AE8">
        <w:t xml:space="preserve">по </w:t>
      </w:r>
      <w:r w:rsidR="00C370EE">
        <w:t xml:space="preserve">научной работе </w:t>
      </w:r>
      <w:r w:rsidR="004F0AE8" w:rsidRPr="004F0AE8">
        <w:t xml:space="preserve">обеспечивает мотивированное представление ректору </w:t>
      </w:r>
      <w:r w:rsidR="00DF631D">
        <w:t>АГМУ</w:t>
      </w:r>
      <w:r w:rsidR="004F0AE8" w:rsidRPr="004F0AE8">
        <w:t xml:space="preserve"> о замене руководителя или досрочном прекращении выполнения проекта. Руководители и исполнители досрочно прекращенных </w:t>
      </w:r>
      <w:r w:rsidR="000415D2">
        <w:t>проектов</w:t>
      </w:r>
      <w:r w:rsidR="004F0AE8" w:rsidRPr="004F0AE8">
        <w:t xml:space="preserve"> лишаются права участвовать в конкурсах научных грантов </w:t>
      </w:r>
      <w:r w:rsidR="00E157BD">
        <w:t>У</w:t>
      </w:r>
      <w:r w:rsidR="009E2469">
        <w:t>ниверситета</w:t>
      </w:r>
      <w:r w:rsidR="004F0AE8" w:rsidRPr="004F0AE8">
        <w:t xml:space="preserve"> в течение </w:t>
      </w:r>
      <w:r w:rsidR="000415D2">
        <w:t>двух</w:t>
      </w:r>
      <w:r w:rsidR="004F0AE8" w:rsidRPr="004F0AE8">
        <w:t xml:space="preserve"> лет.</w:t>
      </w:r>
    </w:p>
    <w:p w:rsidR="00172489" w:rsidRDefault="00A122DD" w:rsidP="00E157BD">
      <w:pPr>
        <w:pStyle w:val="1"/>
      </w:pPr>
      <w:r>
        <w:t>6</w:t>
      </w:r>
      <w:r w:rsidR="00172489">
        <w:t xml:space="preserve"> ОТВЕТСТВЕННОСТЬ И ПОЛНОМОЧИЯ</w:t>
      </w:r>
    </w:p>
    <w:p w:rsidR="00172489" w:rsidRPr="0000796C" w:rsidRDefault="00A122DD" w:rsidP="00C068E9">
      <w:pPr>
        <w:ind w:firstLine="709"/>
        <w:jc w:val="both"/>
        <w:rPr>
          <w:bCs/>
        </w:rPr>
      </w:pPr>
      <w:r>
        <w:rPr>
          <w:bCs/>
        </w:rPr>
        <w:t>6</w:t>
      </w:r>
      <w:r w:rsidR="002F30B9" w:rsidRPr="0000796C">
        <w:rPr>
          <w:bCs/>
        </w:rPr>
        <w:t xml:space="preserve">.1 </w:t>
      </w:r>
      <w:r w:rsidR="00172489" w:rsidRPr="0000796C">
        <w:rPr>
          <w:bCs/>
        </w:rPr>
        <w:t xml:space="preserve">Ответственность за разработку, внедрение и внесение изменений в настоящее Положение несет </w:t>
      </w:r>
      <w:r w:rsidR="00DF631D">
        <w:rPr>
          <w:bCs/>
        </w:rPr>
        <w:t>проректор по научной работе</w:t>
      </w:r>
      <w:r w:rsidR="00172489" w:rsidRPr="0000796C">
        <w:rPr>
          <w:bCs/>
        </w:rPr>
        <w:t>.</w:t>
      </w:r>
    </w:p>
    <w:p w:rsidR="00172489" w:rsidRPr="0000796C" w:rsidRDefault="00A122DD" w:rsidP="00C068E9">
      <w:pPr>
        <w:ind w:firstLine="709"/>
        <w:jc w:val="both"/>
        <w:rPr>
          <w:b/>
        </w:rPr>
      </w:pPr>
      <w:r>
        <w:rPr>
          <w:bCs/>
        </w:rPr>
        <w:lastRenderedPageBreak/>
        <w:t>6</w:t>
      </w:r>
      <w:r w:rsidR="002F30B9" w:rsidRPr="0000796C">
        <w:rPr>
          <w:bCs/>
        </w:rPr>
        <w:t xml:space="preserve">.2 </w:t>
      </w:r>
      <w:r w:rsidR="00172489" w:rsidRPr="0000796C">
        <w:rPr>
          <w:bCs/>
        </w:rPr>
        <w:t>Ответственность за соблюдение требований настоящего Положения несут руководители структурных подразделений АГМУ</w:t>
      </w:r>
      <w:r w:rsidR="004E5DC2" w:rsidRPr="0000796C">
        <w:rPr>
          <w:bCs/>
        </w:rPr>
        <w:t>, руководители и исполнители проектов.</w:t>
      </w:r>
    </w:p>
    <w:p w:rsidR="00172489" w:rsidRPr="0000796C" w:rsidRDefault="00172489" w:rsidP="00C068E9">
      <w:pPr>
        <w:ind w:firstLine="709"/>
        <w:jc w:val="both"/>
        <w:rPr>
          <w:b/>
        </w:rPr>
      </w:pPr>
      <w:r w:rsidRPr="0000796C">
        <w:rPr>
          <w:b/>
        </w:rPr>
        <w:t>Управление документом</w:t>
      </w:r>
    </w:p>
    <w:p w:rsidR="001F6E53" w:rsidRPr="0000796C" w:rsidRDefault="00A122DD" w:rsidP="00C068E9">
      <w:pPr>
        <w:ind w:firstLine="709"/>
        <w:jc w:val="both"/>
      </w:pPr>
      <w:r>
        <w:t>6</w:t>
      </w:r>
      <w:r w:rsidR="007D63C3" w:rsidRPr="0000796C">
        <w:t>.</w:t>
      </w:r>
      <w:r w:rsidR="002F30B9" w:rsidRPr="0000796C">
        <w:t>3</w:t>
      </w:r>
      <w:r w:rsidR="001F6E53" w:rsidRPr="0000796C">
        <w:t xml:space="preserve"> Хранение:</w:t>
      </w:r>
    </w:p>
    <w:p w:rsidR="00172489" w:rsidRPr="0000796C" w:rsidRDefault="001F6E53" w:rsidP="00C068E9">
      <w:pPr>
        <w:ind w:firstLine="709"/>
        <w:jc w:val="both"/>
      </w:pPr>
      <w:r w:rsidRPr="0000796C">
        <w:t xml:space="preserve">- </w:t>
      </w:r>
      <w:r w:rsidR="00172489" w:rsidRPr="0000796C">
        <w:t>1</w:t>
      </w:r>
      <w:r w:rsidR="00600EB9" w:rsidRPr="0000796C">
        <w:t>-</w:t>
      </w:r>
      <w:r w:rsidR="00172489" w:rsidRPr="0000796C">
        <w:t xml:space="preserve">й контрольный экземпляр – </w:t>
      </w:r>
      <w:r w:rsidR="00C068E9" w:rsidRPr="0000796C">
        <w:t>руководитель процесса</w:t>
      </w:r>
      <w:r w:rsidRPr="0000796C">
        <w:t>;</w:t>
      </w:r>
    </w:p>
    <w:p w:rsidR="00172489" w:rsidRPr="0000796C" w:rsidRDefault="001F6E53" w:rsidP="00C068E9">
      <w:pPr>
        <w:ind w:firstLine="709"/>
        <w:jc w:val="both"/>
      </w:pPr>
      <w:r w:rsidRPr="0000796C">
        <w:t xml:space="preserve">- </w:t>
      </w:r>
      <w:r w:rsidR="00372D31" w:rsidRPr="0000796C">
        <w:t>2</w:t>
      </w:r>
      <w:r w:rsidR="00600EB9" w:rsidRPr="0000796C">
        <w:t>-</w:t>
      </w:r>
      <w:r w:rsidR="00FF2A90" w:rsidRPr="0000796C">
        <w:t>й контрольный экземпляр – УККО</w:t>
      </w:r>
      <w:r w:rsidRPr="0000796C">
        <w:t>.</w:t>
      </w:r>
    </w:p>
    <w:p w:rsidR="00172489" w:rsidRPr="0000796C" w:rsidRDefault="00A122DD" w:rsidP="00C068E9">
      <w:pPr>
        <w:ind w:firstLine="709"/>
        <w:jc w:val="both"/>
      </w:pPr>
      <w:r>
        <w:t>6</w:t>
      </w:r>
      <w:r w:rsidR="00172489" w:rsidRPr="0000796C">
        <w:t>.</w:t>
      </w:r>
      <w:r w:rsidR="002F30B9" w:rsidRPr="0000796C">
        <w:t>4</w:t>
      </w:r>
      <w:r w:rsidR="00172489" w:rsidRPr="0000796C">
        <w:t xml:space="preserve"> Рассылка учетных экземпляров осуществляется в соответст</w:t>
      </w:r>
      <w:r w:rsidR="009D4692">
        <w:t>вии с реестром выдачи документа</w:t>
      </w:r>
      <w:r w:rsidR="00172489" w:rsidRPr="0000796C">
        <w:t>.</w:t>
      </w:r>
    </w:p>
    <w:p w:rsidR="00172489" w:rsidRPr="0000796C" w:rsidRDefault="00A122DD" w:rsidP="00C068E9">
      <w:pPr>
        <w:ind w:firstLine="709"/>
        <w:jc w:val="both"/>
      </w:pPr>
      <w:r>
        <w:t>6</w:t>
      </w:r>
      <w:r w:rsidR="00172489" w:rsidRPr="0000796C">
        <w:t>.</w:t>
      </w:r>
      <w:r w:rsidR="002F30B9" w:rsidRPr="0000796C">
        <w:t>5</w:t>
      </w:r>
      <w:r w:rsidR="00172489" w:rsidRPr="0000796C">
        <w:t xml:space="preserve"> Изменения в документ вносит </w:t>
      </w:r>
      <w:r w:rsidR="009D4692">
        <w:rPr>
          <w:bCs/>
        </w:rPr>
        <w:t>проректор по научной работе</w:t>
      </w:r>
      <w:r w:rsidR="00043C59" w:rsidRPr="0000796C">
        <w:t>.</w:t>
      </w:r>
    </w:p>
    <w:p w:rsidR="00172489" w:rsidRPr="0000796C" w:rsidRDefault="00A122DD" w:rsidP="00C068E9">
      <w:pPr>
        <w:ind w:firstLine="709"/>
        <w:jc w:val="both"/>
      </w:pPr>
      <w:r>
        <w:t>6</w:t>
      </w:r>
      <w:r w:rsidR="00172489" w:rsidRPr="0000796C">
        <w:t>.</w:t>
      </w:r>
      <w:r w:rsidR="002F30B9" w:rsidRPr="0000796C">
        <w:t>6</w:t>
      </w:r>
      <w:r w:rsidR="009E2469" w:rsidRPr="0000796C">
        <w:t xml:space="preserve"> </w:t>
      </w:r>
      <w:r w:rsidR="00172489" w:rsidRPr="0000796C">
        <w:t xml:space="preserve">Право доступа к </w:t>
      </w:r>
      <w:r w:rsidR="004E5DC2" w:rsidRPr="0000796C">
        <w:t>контрольному экземпляру</w:t>
      </w:r>
      <w:r w:rsidR="00014873" w:rsidRPr="0000796C">
        <w:t xml:space="preserve"> </w:t>
      </w:r>
      <w:r w:rsidR="00172489" w:rsidRPr="0000796C">
        <w:t>документ</w:t>
      </w:r>
      <w:r w:rsidR="00014873" w:rsidRPr="0000796C">
        <w:t>а</w:t>
      </w:r>
      <w:r w:rsidR="00172489" w:rsidRPr="0000796C">
        <w:t xml:space="preserve"> имеют: ректор, проректор по </w:t>
      </w:r>
      <w:r w:rsidR="009D4692">
        <w:t>НР</w:t>
      </w:r>
      <w:r w:rsidR="00943E12" w:rsidRPr="0000796C">
        <w:t>,</w:t>
      </w:r>
      <w:r w:rsidR="009D4692">
        <w:t xml:space="preserve"> проректор по </w:t>
      </w:r>
      <w:proofErr w:type="spellStart"/>
      <w:r w:rsidR="009D4692">
        <w:t>СиИР</w:t>
      </w:r>
      <w:proofErr w:type="spellEnd"/>
      <w:r w:rsidR="009D4692">
        <w:t>,</w:t>
      </w:r>
      <w:r w:rsidR="00943E12" w:rsidRPr="0000796C">
        <w:t xml:space="preserve"> начальник </w:t>
      </w:r>
      <w:r w:rsidR="009F48A6" w:rsidRPr="0000796C">
        <w:t xml:space="preserve">управления </w:t>
      </w:r>
      <w:r w:rsidR="00912993" w:rsidRPr="0000796C">
        <w:t>контроля качества образования</w:t>
      </w:r>
      <w:r w:rsidR="00D84CED" w:rsidRPr="0000796C">
        <w:t xml:space="preserve">, </w:t>
      </w:r>
      <w:r w:rsidR="00D45A8A">
        <w:rPr>
          <w:bCs/>
        </w:rPr>
        <w:t xml:space="preserve">начальник </w:t>
      </w:r>
      <w:r w:rsidR="009D4692">
        <w:rPr>
          <w:bCs/>
        </w:rPr>
        <w:t xml:space="preserve">отдела </w:t>
      </w:r>
      <w:r w:rsidR="008733F0">
        <w:rPr>
          <w:bCs/>
        </w:rPr>
        <w:t>по развитию молодежной науки</w:t>
      </w:r>
      <w:r w:rsidR="00A26623" w:rsidRPr="0000796C">
        <w:t>.</w:t>
      </w:r>
    </w:p>
    <w:p w:rsidR="00172489" w:rsidRPr="00FB1311" w:rsidRDefault="00A122DD" w:rsidP="00C068E9">
      <w:pPr>
        <w:ind w:firstLine="709"/>
        <w:jc w:val="both"/>
      </w:pPr>
      <w:r>
        <w:t>6</w:t>
      </w:r>
      <w:r w:rsidR="00172489" w:rsidRPr="0000796C">
        <w:t>.</w:t>
      </w:r>
      <w:r w:rsidR="002F30B9" w:rsidRPr="0000796C">
        <w:t>7</w:t>
      </w:r>
      <w:r w:rsidR="00172489" w:rsidRPr="0000796C">
        <w:t xml:space="preserve"> Актуализация докуме</w:t>
      </w:r>
      <w:r w:rsidR="00C068E9" w:rsidRPr="0000796C">
        <w:t xml:space="preserve">нта проводится </w:t>
      </w:r>
      <w:r w:rsidR="00E157BD">
        <w:t>по мере необходимости</w:t>
      </w:r>
      <w:r w:rsidR="00172489" w:rsidRPr="0000796C">
        <w:t xml:space="preserve"> </w:t>
      </w:r>
      <w:r w:rsidR="009D4692">
        <w:rPr>
          <w:bCs/>
        </w:rPr>
        <w:t>проректором по научной работе</w:t>
      </w:r>
      <w:r w:rsidR="00172489" w:rsidRPr="0000796C">
        <w:t>.</w:t>
      </w:r>
    </w:p>
    <w:p w:rsidR="00172489" w:rsidRPr="00F334E2" w:rsidRDefault="00A122DD" w:rsidP="00C068E9">
      <w:pPr>
        <w:ind w:firstLine="709"/>
        <w:jc w:val="both"/>
      </w:pPr>
      <w:r>
        <w:t>6</w:t>
      </w:r>
      <w:r w:rsidR="00172489">
        <w:t>.</w:t>
      </w:r>
      <w:r w:rsidR="002F30B9">
        <w:t>8</w:t>
      </w:r>
      <w:r w:rsidR="00172489" w:rsidRPr="00FB1311">
        <w:t xml:space="preserve"> Согласование документа проводится со всеми заинтересованными должностными лицами и отмечается в листе согласования.</w:t>
      </w:r>
    </w:p>
    <w:p w:rsidR="00172489" w:rsidRDefault="00355C80" w:rsidP="00172489">
      <w:pPr>
        <w:pStyle w:val="1"/>
      </w:pPr>
      <w:r>
        <w:t>7</w:t>
      </w:r>
      <w:r w:rsidR="00172489">
        <w:t xml:space="preserve"> ПРИЛОЖЕНИЯ</w:t>
      </w:r>
    </w:p>
    <w:p w:rsidR="009F5CB5" w:rsidRPr="00FD5C42" w:rsidRDefault="00172489" w:rsidP="00C068E9">
      <w:pPr>
        <w:pStyle w:val="af"/>
      </w:pPr>
      <w:r w:rsidRPr="00FD5C42">
        <w:t xml:space="preserve">Приложение </w:t>
      </w:r>
      <w:r w:rsidR="00C370EE">
        <w:t>А</w:t>
      </w:r>
      <w:r w:rsidRPr="00FD5C42">
        <w:t xml:space="preserve"> </w:t>
      </w:r>
      <w:r w:rsidR="00C370EE">
        <w:t>Форма титульного листа заявки</w:t>
      </w:r>
      <w:r w:rsidR="007C750C">
        <w:t xml:space="preserve"> проекта НИР для </w:t>
      </w:r>
      <w:r w:rsidR="00901CC1">
        <w:t xml:space="preserve">получения </w:t>
      </w:r>
      <w:r w:rsidR="007C750C">
        <w:t>гранта</w:t>
      </w:r>
      <w:r w:rsidR="00C068E9">
        <w:t xml:space="preserve"> р</w:t>
      </w:r>
      <w:r w:rsidR="00901CC1">
        <w:t>ектора АГМУ</w:t>
      </w:r>
      <w:r w:rsidR="006D5E5D">
        <w:t xml:space="preserve"> для студентов</w:t>
      </w:r>
    </w:p>
    <w:p w:rsidR="00014873" w:rsidRPr="00C8124D" w:rsidRDefault="00F94DB5" w:rsidP="00C068E9">
      <w:pPr>
        <w:pStyle w:val="af"/>
      </w:pPr>
      <w:r w:rsidRPr="00C8124D">
        <w:t xml:space="preserve">Приложение </w:t>
      </w:r>
      <w:r w:rsidR="00C370EE">
        <w:t>Б</w:t>
      </w:r>
      <w:r w:rsidR="009F5CB5" w:rsidRPr="00C8124D">
        <w:t xml:space="preserve"> </w:t>
      </w:r>
      <w:r w:rsidR="00C370EE">
        <w:t xml:space="preserve">Форма </w:t>
      </w:r>
      <w:r w:rsidR="002B6B3F">
        <w:t>сведений об исполнител</w:t>
      </w:r>
      <w:r w:rsidR="00A122DD">
        <w:t>е</w:t>
      </w:r>
      <w:r w:rsidR="00C370EE">
        <w:t xml:space="preserve"> проекта</w:t>
      </w:r>
    </w:p>
    <w:p w:rsidR="00ED79E8" w:rsidRPr="00C8124D" w:rsidRDefault="00ED79E8" w:rsidP="00C068E9">
      <w:pPr>
        <w:pStyle w:val="af"/>
      </w:pPr>
      <w:r w:rsidRPr="00C8124D">
        <w:t xml:space="preserve">Приложение </w:t>
      </w:r>
      <w:r w:rsidR="00C370EE">
        <w:t>В</w:t>
      </w:r>
      <w:r w:rsidRPr="00C8124D">
        <w:t xml:space="preserve"> </w:t>
      </w:r>
      <w:r w:rsidR="00BF73AE">
        <w:t xml:space="preserve">Форма </w:t>
      </w:r>
      <w:r w:rsidR="00792493">
        <w:t>содержания</w:t>
      </w:r>
      <w:r w:rsidR="00BF73AE">
        <w:t xml:space="preserve"> проекта</w:t>
      </w:r>
    </w:p>
    <w:p w:rsidR="00ED79E8" w:rsidRPr="00C8124D" w:rsidRDefault="00ED79E8" w:rsidP="00C068E9">
      <w:pPr>
        <w:pStyle w:val="af"/>
      </w:pPr>
      <w:r w:rsidRPr="00C8124D">
        <w:t xml:space="preserve">Приложение </w:t>
      </w:r>
      <w:r w:rsidR="00BF73AE">
        <w:t>Г</w:t>
      </w:r>
      <w:r w:rsidRPr="00C8124D">
        <w:t xml:space="preserve"> </w:t>
      </w:r>
      <w:r w:rsidR="00EF6F91" w:rsidRPr="00C604CA">
        <w:t xml:space="preserve">Форма </w:t>
      </w:r>
      <w:r w:rsidR="00792493">
        <w:t>планируемых направлений расходования средств гранта для выполнения заявленных работ по проекту</w:t>
      </w:r>
      <w:r w:rsidR="00B6237F">
        <w:t xml:space="preserve"> (смета расходов)</w:t>
      </w:r>
    </w:p>
    <w:p w:rsidR="009D4692" w:rsidRDefault="00ED79E8" w:rsidP="00C068E9">
      <w:pPr>
        <w:pStyle w:val="af"/>
      </w:pPr>
      <w:r w:rsidRPr="00C8124D">
        <w:t xml:space="preserve">Приложение </w:t>
      </w:r>
      <w:r w:rsidR="00ED1CC9">
        <w:t>Д</w:t>
      </w:r>
      <w:r w:rsidRPr="00C8124D">
        <w:t xml:space="preserve"> </w:t>
      </w:r>
      <w:r w:rsidR="009D4692">
        <w:t xml:space="preserve">Форма критериев оценки проектов, представленных на соискание научного гранта ректора АГМУ для </w:t>
      </w:r>
      <w:r w:rsidR="006D5E5D">
        <w:t>студентов</w:t>
      </w:r>
      <w:r w:rsidR="009D4692">
        <w:t>.</w:t>
      </w:r>
    </w:p>
    <w:p w:rsidR="00ED79E8" w:rsidRPr="00C8124D" w:rsidRDefault="009D4692" w:rsidP="00C068E9">
      <w:pPr>
        <w:pStyle w:val="af"/>
      </w:pPr>
      <w:r>
        <w:t xml:space="preserve">Приложение Е </w:t>
      </w:r>
      <w:r w:rsidR="00E64731" w:rsidRPr="00C604CA">
        <w:t>Форма</w:t>
      </w:r>
      <w:r w:rsidR="009E2469">
        <w:t xml:space="preserve"> </w:t>
      </w:r>
      <w:r w:rsidR="00E64731" w:rsidRPr="00C604CA">
        <w:t xml:space="preserve">отчета о выполнении НИР, финансируемой за счет </w:t>
      </w:r>
      <w:r>
        <w:t xml:space="preserve">научного гранта ректора АГМУ для </w:t>
      </w:r>
      <w:r w:rsidR="006D5E5D">
        <w:t>студентов</w:t>
      </w:r>
    </w:p>
    <w:p w:rsidR="00B6237F" w:rsidRDefault="00ED79E8" w:rsidP="00C068E9">
      <w:pPr>
        <w:ind w:firstLine="709"/>
        <w:jc w:val="both"/>
        <w:rPr>
          <w:b/>
        </w:rPr>
      </w:pPr>
      <w:r w:rsidRPr="00C8124D">
        <w:t xml:space="preserve">Приложение </w:t>
      </w:r>
      <w:r w:rsidR="009D4692">
        <w:t>Ж</w:t>
      </w:r>
      <w:r w:rsidR="00B6237F" w:rsidRPr="00B6237F">
        <w:rPr>
          <w:b/>
        </w:rPr>
        <w:t xml:space="preserve"> </w:t>
      </w:r>
      <w:r w:rsidR="00B6237F" w:rsidRPr="00B6237F">
        <w:t>Форма отчета об использовании целевого</w:t>
      </w:r>
      <w:r w:rsidR="00C068E9">
        <w:t xml:space="preserve"> финансирования</w:t>
      </w:r>
      <w:r w:rsidR="009D4692">
        <w:t xml:space="preserve"> проекта</w:t>
      </w:r>
      <w:r w:rsidR="00C068E9">
        <w:t xml:space="preserve"> в форме </w:t>
      </w:r>
      <w:r w:rsidR="009D4692">
        <w:t xml:space="preserve">научного гранта ректора АГМУ для </w:t>
      </w:r>
      <w:r w:rsidR="006D5E5D">
        <w:t>студентов</w:t>
      </w:r>
    </w:p>
    <w:p w:rsidR="00ED79E8" w:rsidRPr="00C8124D" w:rsidRDefault="00B6237F" w:rsidP="00C068E9">
      <w:pPr>
        <w:pStyle w:val="af"/>
      </w:pPr>
      <w:r>
        <w:t xml:space="preserve">Приложение </w:t>
      </w:r>
      <w:r w:rsidR="009D4692">
        <w:t>З</w:t>
      </w:r>
      <w:r w:rsidR="00ED79E8" w:rsidRPr="00C8124D">
        <w:t xml:space="preserve"> </w:t>
      </w:r>
      <w:r w:rsidR="00E64731" w:rsidRPr="00C604CA">
        <w:t xml:space="preserve">Форма акта сдачи-приемки </w:t>
      </w:r>
      <w:r w:rsidR="00901CC1">
        <w:t>НИР</w:t>
      </w:r>
      <w:r w:rsidR="00E64731" w:rsidRPr="00C604CA">
        <w:t xml:space="preserve">, финансируемой за счет </w:t>
      </w:r>
      <w:r w:rsidR="009D4692">
        <w:t xml:space="preserve">научного гранта ректора АГМУ для </w:t>
      </w:r>
      <w:r w:rsidR="006D5E5D">
        <w:t>студентов</w:t>
      </w:r>
    </w:p>
    <w:p w:rsidR="00ED79E8" w:rsidRDefault="00ED79E8" w:rsidP="00C068E9">
      <w:pPr>
        <w:ind w:firstLine="709"/>
        <w:jc w:val="both"/>
      </w:pPr>
      <w:r w:rsidRPr="00ED79E8">
        <w:t xml:space="preserve">Приложение </w:t>
      </w:r>
      <w:r w:rsidR="009D4692">
        <w:t>И</w:t>
      </w:r>
      <w:r>
        <w:t xml:space="preserve"> Лист согласования</w:t>
      </w:r>
    </w:p>
    <w:p w:rsidR="00ED79E8" w:rsidRDefault="00EF6F91" w:rsidP="00C068E9">
      <w:pPr>
        <w:ind w:firstLine="709"/>
        <w:jc w:val="both"/>
      </w:pPr>
      <w:r>
        <w:t xml:space="preserve">Приложение </w:t>
      </w:r>
      <w:r w:rsidR="009D4692">
        <w:t>К</w:t>
      </w:r>
      <w:r w:rsidR="00ED79E8">
        <w:t xml:space="preserve"> Лист рег</w:t>
      </w:r>
      <w:r w:rsidR="00792493">
        <w:t>истрации изменений</w:t>
      </w:r>
    </w:p>
    <w:p w:rsidR="00172489" w:rsidRDefault="00ED79E8" w:rsidP="00C068E9">
      <w:pPr>
        <w:ind w:firstLine="709"/>
        <w:jc w:val="both"/>
      </w:pPr>
      <w:r>
        <w:t xml:space="preserve">Приложение </w:t>
      </w:r>
      <w:r w:rsidR="009D4692">
        <w:t>Л</w:t>
      </w:r>
      <w:r w:rsidR="00792493">
        <w:t xml:space="preserve"> Реестр выдачи</w:t>
      </w:r>
      <w:r w:rsidR="00A122DD">
        <w:t xml:space="preserve"> документа</w:t>
      </w:r>
    </w:p>
    <w:p w:rsidR="003742B8" w:rsidRDefault="003742B8" w:rsidP="00140E6C">
      <w:pPr>
        <w:sectPr w:rsidR="003742B8" w:rsidSect="00FD4FD9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9F5CB5" w:rsidRDefault="009F5CB5" w:rsidP="00014873">
      <w:pPr>
        <w:jc w:val="right"/>
        <w:rPr>
          <w:b/>
        </w:rPr>
      </w:pPr>
      <w:r w:rsidRPr="00C068E9">
        <w:rPr>
          <w:b/>
        </w:rPr>
        <w:lastRenderedPageBreak/>
        <w:t>П</w:t>
      </w:r>
      <w:r w:rsidR="00014873" w:rsidRPr="00C068E9">
        <w:rPr>
          <w:b/>
        </w:rPr>
        <w:t xml:space="preserve">риложение </w:t>
      </w:r>
      <w:r w:rsidR="00C370EE" w:rsidRPr="00C068E9">
        <w:rPr>
          <w:b/>
        </w:rPr>
        <w:t>А</w:t>
      </w:r>
    </w:p>
    <w:p w:rsidR="0005423B" w:rsidRPr="00C068E9" w:rsidRDefault="0005423B" w:rsidP="00014873">
      <w:pPr>
        <w:jc w:val="right"/>
        <w:rPr>
          <w:b/>
        </w:rPr>
      </w:pPr>
    </w:p>
    <w:p w:rsidR="00C370EE" w:rsidRPr="00C068E9" w:rsidRDefault="007C6A30" w:rsidP="00ED2BE0">
      <w:pPr>
        <w:jc w:val="center"/>
        <w:rPr>
          <w:b/>
        </w:rPr>
      </w:pPr>
      <w:r w:rsidRPr="00C068E9">
        <w:rPr>
          <w:b/>
        </w:rPr>
        <w:t xml:space="preserve">Форма титульного листа </w:t>
      </w:r>
      <w:r w:rsidR="00B434FB" w:rsidRPr="00C068E9">
        <w:rPr>
          <w:b/>
        </w:rPr>
        <w:t xml:space="preserve">заявки </w:t>
      </w:r>
      <w:r w:rsidRPr="00C068E9">
        <w:rPr>
          <w:b/>
        </w:rPr>
        <w:t xml:space="preserve">проекта НИР для </w:t>
      </w:r>
      <w:r w:rsidR="00ED2BE0" w:rsidRPr="00ED2BE0">
        <w:rPr>
          <w:b/>
        </w:rPr>
        <w:t xml:space="preserve">научного гранта ректора АГМУ для </w:t>
      </w:r>
      <w:r w:rsidR="006D5E5D">
        <w:rPr>
          <w:b/>
        </w:rPr>
        <w:t>студентов</w:t>
      </w:r>
    </w:p>
    <w:p w:rsidR="00C370EE" w:rsidRPr="009D2721" w:rsidRDefault="00C370EE" w:rsidP="00C370EE">
      <w:pPr>
        <w:ind w:left="4248" w:firstLine="708"/>
        <w:jc w:val="both"/>
        <w:rPr>
          <w:sz w:val="28"/>
        </w:rPr>
      </w:pPr>
    </w:p>
    <w:p w:rsidR="00C370EE" w:rsidRDefault="00480114" w:rsidP="00C370EE">
      <w:pPr>
        <w:pStyle w:val="31"/>
        <w:spacing w:after="0"/>
        <w:ind w:left="0"/>
        <w:jc w:val="center"/>
        <w:rPr>
          <w:b/>
          <w:sz w:val="22"/>
          <w:szCs w:val="22"/>
        </w:rPr>
      </w:pPr>
      <w:r w:rsidRPr="00286679">
        <w:rPr>
          <w:b/>
          <w:noProof/>
          <w:sz w:val="28"/>
        </w:rPr>
        <w:drawing>
          <wp:inline distT="0" distB="0" distL="0" distR="0">
            <wp:extent cx="733425" cy="685800"/>
            <wp:effectExtent l="0" t="0" r="9525" b="0"/>
            <wp:docPr id="5" name="Рисунок 5" descr="emb_AGM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mb_AGMU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bright="6000" contrast="-20000"/>
                      <a:grayscl/>
                      <a:biLevel thresh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0EE" w:rsidRPr="0019673B" w:rsidRDefault="00C370EE" w:rsidP="00C370EE">
      <w:pPr>
        <w:pStyle w:val="31"/>
        <w:spacing w:after="0"/>
        <w:ind w:left="0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>МИНИСТЕРСТВО ЗДРАВООХРАНЕНИЯ РОССИЙСКОЙ ФЕДЕРАЦИИ</w:t>
      </w:r>
    </w:p>
    <w:p w:rsidR="00C370EE" w:rsidRPr="0019673B" w:rsidRDefault="0019673B" w:rsidP="00C370EE">
      <w:pPr>
        <w:pStyle w:val="31"/>
        <w:spacing w:after="0"/>
        <w:ind w:left="0" w:right="-6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 xml:space="preserve">ФЕДЕРАЛЬНОЕ </w:t>
      </w:r>
      <w:r w:rsidR="00C370EE" w:rsidRPr="0019673B">
        <w:rPr>
          <w:sz w:val="22"/>
          <w:szCs w:val="22"/>
        </w:rPr>
        <w:t xml:space="preserve">ГОСУДАРСТВЕННОЕ БЮДЖЕТНОЕ ОБРАЗОВАТЕЛЬНОЕ УЧРЕЖДЕНИЕ </w:t>
      </w:r>
    </w:p>
    <w:p w:rsidR="008258E2" w:rsidRDefault="00C370EE" w:rsidP="00C370EE">
      <w:pPr>
        <w:pStyle w:val="31"/>
        <w:spacing w:after="0"/>
        <w:ind w:left="0" w:right="-6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>ВЫСШЕГО ОБРАЗОВАНИЯ</w:t>
      </w:r>
    </w:p>
    <w:p w:rsidR="00C370EE" w:rsidRDefault="00C370EE" w:rsidP="00C370EE">
      <w:pPr>
        <w:pStyle w:val="31"/>
        <w:spacing w:after="0"/>
        <w:ind w:left="0" w:right="-6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>АЛТАЙСКИЙ ГОСУДАРСТВЕННЫЙ МЕДИЦИНСКИЙ УНИВЕРСИТЕТ</w:t>
      </w:r>
    </w:p>
    <w:p w:rsidR="00A122DD" w:rsidRPr="0019673B" w:rsidRDefault="00A122DD" w:rsidP="00C370EE">
      <w:pPr>
        <w:pStyle w:val="31"/>
        <w:spacing w:after="0"/>
        <w:ind w:left="0" w:right="-6"/>
        <w:jc w:val="center"/>
        <w:rPr>
          <w:sz w:val="22"/>
          <w:szCs w:val="22"/>
        </w:rPr>
      </w:pPr>
      <w:r>
        <w:rPr>
          <w:sz w:val="22"/>
          <w:szCs w:val="22"/>
        </w:rPr>
        <w:t>МИНИСТЕРСТВА ЗДРАВООХРАНЕНИЯ РОССИЙСКОЙ ФЕДЕРАЦИИ</w:t>
      </w:r>
    </w:p>
    <w:p w:rsidR="00C370EE" w:rsidRPr="0019673B" w:rsidRDefault="00C370EE" w:rsidP="00C370EE">
      <w:pPr>
        <w:pStyle w:val="31"/>
        <w:ind w:left="0" w:right="-8"/>
        <w:jc w:val="center"/>
        <w:rPr>
          <w:sz w:val="22"/>
          <w:szCs w:val="22"/>
        </w:rPr>
      </w:pPr>
      <w:r w:rsidRPr="0019673B">
        <w:rPr>
          <w:sz w:val="22"/>
          <w:szCs w:val="22"/>
        </w:rPr>
        <w:t>(</w:t>
      </w:r>
      <w:r w:rsidR="006D4E81" w:rsidRPr="0019673B">
        <w:rPr>
          <w:sz w:val="22"/>
          <w:szCs w:val="22"/>
        </w:rPr>
        <w:t>ФГБОУ ВО</w:t>
      </w:r>
      <w:r w:rsidRPr="0019673B">
        <w:rPr>
          <w:sz w:val="22"/>
          <w:szCs w:val="22"/>
        </w:rPr>
        <w:t xml:space="preserve"> АГМУ МИНЗДРАВА РОССИИ)</w:t>
      </w:r>
    </w:p>
    <w:p w:rsidR="00C370EE" w:rsidRPr="003C7406" w:rsidRDefault="00C370EE" w:rsidP="00C370EE">
      <w:pPr>
        <w:rPr>
          <w:sz w:val="28"/>
        </w:rPr>
      </w:pPr>
    </w:p>
    <w:p w:rsidR="00C370EE" w:rsidRDefault="00C370EE" w:rsidP="00C370EE">
      <w:pPr>
        <w:jc w:val="center"/>
        <w:rPr>
          <w:b/>
          <w:sz w:val="28"/>
        </w:rPr>
      </w:pPr>
      <w:r w:rsidRPr="0005423B">
        <w:rPr>
          <w:b/>
        </w:rPr>
        <w:t>ПРОЕКТ</w:t>
      </w:r>
      <w:r w:rsidR="0019673B" w:rsidRPr="0005423B">
        <w:rPr>
          <w:b/>
        </w:rPr>
        <w:t xml:space="preserve"> №</w:t>
      </w:r>
      <w:r w:rsidR="0019673B">
        <w:rPr>
          <w:b/>
          <w:sz w:val="28"/>
        </w:rPr>
        <w:t xml:space="preserve"> _____________</w:t>
      </w:r>
    </w:p>
    <w:p w:rsidR="0019673B" w:rsidRPr="0019673B" w:rsidRDefault="0019673B" w:rsidP="00C370EE">
      <w:pPr>
        <w:jc w:val="center"/>
        <w:rPr>
          <w:sz w:val="18"/>
          <w:szCs w:val="18"/>
        </w:rPr>
      </w:pPr>
      <w:r w:rsidRPr="0019673B">
        <w:rPr>
          <w:sz w:val="18"/>
          <w:szCs w:val="18"/>
        </w:rPr>
        <w:t xml:space="preserve">(№ присваивается </w:t>
      </w:r>
      <w:r w:rsidR="00ED2BE0">
        <w:rPr>
          <w:sz w:val="18"/>
          <w:szCs w:val="18"/>
        </w:rPr>
        <w:t xml:space="preserve">отделом </w:t>
      </w:r>
      <w:r w:rsidR="006D5E5D">
        <w:rPr>
          <w:sz w:val="18"/>
          <w:szCs w:val="18"/>
        </w:rPr>
        <w:t>по развитию молодежной науки</w:t>
      </w:r>
      <w:r w:rsidRPr="0019673B">
        <w:rPr>
          <w:sz w:val="18"/>
          <w:szCs w:val="18"/>
        </w:rPr>
        <w:t>)</w:t>
      </w:r>
    </w:p>
    <w:p w:rsidR="00182EFA" w:rsidRPr="009D2721" w:rsidRDefault="00182EFA" w:rsidP="00C370EE">
      <w:pPr>
        <w:jc w:val="center"/>
        <w:rPr>
          <w:b/>
          <w:sz w:val="28"/>
        </w:rPr>
      </w:pPr>
    </w:p>
    <w:p w:rsidR="00CA5EC5" w:rsidRPr="003C7406" w:rsidRDefault="00C370EE" w:rsidP="0019673B">
      <w:pPr>
        <w:jc w:val="center"/>
        <w:rPr>
          <w:sz w:val="28"/>
        </w:rPr>
      </w:pPr>
      <w:r w:rsidRPr="003C7406">
        <w:rPr>
          <w:sz w:val="28"/>
        </w:rPr>
        <w:t>«____________________________________</w:t>
      </w:r>
      <w:r w:rsidR="00182EFA">
        <w:rPr>
          <w:sz w:val="28"/>
        </w:rPr>
        <w:t>_________</w:t>
      </w:r>
      <w:r w:rsidRPr="003C7406">
        <w:rPr>
          <w:sz w:val="28"/>
        </w:rPr>
        <w:t>_____</w:t>
      </w:r>
      <w:r w:rsidR="0019673B">
        <w:rPr>
          <w:sz w:val="28"/>
        </w:rPr>
        <w:t>_</w:t>
      </w:r>
      <w:r w:rsidRPr="003C7406">
        <w:rPr>
          <w:sz w:val="28"/>
        </w:rPr>
        <w:t>___</w:t>
      </w:r>
      <w:r w:rsidR="0019673B">
        <w:rPr>
          <w:sz w:val="28"/>
        </w:rPr>
        <w:t>______</w:t>
      </w:r>
      <w:r w:rsidRPr="003C7406">
        <w:rPr>
          <w:sz w:val="28"/>
        </w:rPr>
        <w:t>»</w:t>
      </w:r>
    </w:p>
    <w:p w:rsidR="00C370EE" w:rsidRPr="0019673B" w:rsidRDefault="0019673B" w:rsidP="0019673B">
      <w:pPr>
        <w:jc w:val="center"/>
        <w:rPr>
          <w:sz w:val="18"/>
          <w:szCs w:val="18"/>
        </w:rPr>
      </w:pPr>
      <w:r>
        <w:rPr>
          <w:sz w:val="18"/>
          <w:szCs w:val="18"/>
        </w:rPr>
        <w:t>(наименование проекта)</w:t>
      </w:r>
    </w:p>
    <w:p w:rsidR="00C370EE" w:rsidRDefault="00C370EE" w:rsidP="00C370EE">
      <w:pPr>
        <w:rPr>
          <w:sz w:val="28"/>
        </w:rPr>
      </w:pPr>
    </w:p>
    <w:p w:rsidR="00CA5EC5" w:rsidRDefault="00CA5EC5" w:rsidP="00C370EE">
      <w:pPr>
        <w:rPr>
          <w:sz w:val="28"/>
        </w:rPr>
      </w:pPr>
    </w:p>
    <w:p w:rsidR="00CA5EC5" w:rsidRPr="002B6B3F" w:rsidRDefault="00CA5EC5" w:rsidP="00C370EE">
      <w:r w:rsidRPr="002B6B3F">
        <w:t xml:space="preserve">В случае </w:t>
      </w:r>
      <w:r w:rsidR="00182EFA" w:rsidRPr="002B6B3F">
        <w:t>поддержки проекта обязуюсь представить отчет в соответствующие сроки по установленной форме.</w:t>
      </w:r>
    </w:p>
    <w:p w:rsidR="00182EFA" w:rsidRPr="002B6B3F" w:rsidRDefault="00182EFA" w:rsidP="00C370EE"/>
    <w:p w:rsidR="00182EFA" w:rsidRDefault="00182EFA" w:rsidP="00C370EE">
      <w:pPr>
        <w:rPr>
          <w:sz w:val="28"/>
        </w:rPr>
      </w:pPr>
    </w:p>
    <w:p w:rsidR="00C370EE" w:rsidRDefault="00C370EE" w:rsidP="00C370EE">
      <w:pPr>
        <w:rPr>
          <w:sz w:val="28"/>
        </w:rPr>
      </w:pPr>
      <w:r w:rsidRPr="002B6B3F">
        <w:t>Руководитель проекта</w:t>
      </w:r>
      <w:r w:rsidRPr="003C7406">
        <w:rPr>
          <w:sz w:val="28"/>
        </w:rPr>
        <w:t>: ________________</w:t>
      </w:r>
      <w:r>
        <w:rPr>
          <w:sz w:val="28"/>
        </w:rPr>
        <w:t>__________________________</w:t>
      </w:r>
    </w:p>
    <w:p w:rsidR="00C370EE" w:rsidRPr="003C7406" w:rsidRDefault="00C370EE" w:rsidP="00C370EE">
      <w:pPr>
        <w:ind w:left="2124" w:firstLine="708"/>
      </w:pPr>
      <w:r w:rsidRPr="003C7406">
        <w:t>(уч</w:t>
      </w:r>
      <w:r w:rsidR="0019673B">
        <w:t>еная степень, ученое звание, Ф.</w:t>
      </w:r>
      <w:r w:rsidRPr="003C7406">
        <w:t>И.О.)</w:t>
      </w:r>
    </w:p>
    <w:p w:rsidR="00C370EE" w:rsidRDefault="00C370EE" w:rsidP="00C370EE">
      <w:pPr>
        <w:rPr>
          <w:sz w:val="28"/>
        </w:rPr>
      </w:pPr>
    </w:p>
    <w:p w:rsidR="00C370EE" w:rsidRDefault="00C370EE" w:rsidP="00C370EE">
      <w:pPr>
        <w:rPr>
          <w:sz w:val="28"/>
        </w:rPr>
      </w:pPr>
      <w:r>
        <w:rPr>
          <w:sz w:val="28"/>
        </w:rPr>
        <w:t>___________________</w:t>
      </w:r>
    </w:p>
    <w:p w:rsidR="00C370EE" w:rsidRPr="003C7406" w:rsidRDefault="009E2469" w:rsidP="00C370EE">
      <w:r>
        <w:t xml:space="preserve"> </w:t>
      </w:r>
      <w:r w:rsidR="00C370EE">
        <w:t>(</w:t>
      </w:r>
      <w:r w:rsidR="00C370EE" w:rsidRPr="003C7406">
        <w:t>подпись)</w:t>
      </w:r>
    </w:p>
    <w:p w:rsidR="00C370EE" w:rsidRPr="003C7406" w:rsidRDefault="00C370EE" w:rsidP="00C370EE">
      <w:pPr>
        <w:rPr>
          <w:sz w:val="28"/>
        </w:rPr>
      </w:pPr>
      <w:r>
        <w:rPr>
          <w:sz w:val="28"/>
        </w:rPr>
        <w:t>«</w:t>
      </w:r>
      <w:r w:rsidRPr="003C7406">
        <w:rPr>
          <w:sz w:val="28"/>
        </w:rPr>
        <w:t>_____</w:t>
      </w:r>
      <w:r>
        <w:rPr>
          <w:sz w:val="28"/>
        </w:rPr>
        <w:t>» _______ 20</w:t>
      </w:r>
      <w:r w:rsidR="00DA03D9">
        <w:rPr>
          <w:sz w:val="28"/>
        </w:rPr>
        <w:t>2</w:t>
      </w:r>
      <w:r>
        <w:rPr>
          <w:sz w:val="28"/>
        </w:rPr>
        <w:t>_</w:t>
      </w:r>
      <w:r w:rsidRPr="003C7406">
        <w:rPr>
          <w:sz w:val="28"/>
        </w:rPr>
        <w:t xml:space="preserve"> г.</w:t>
      </w:r>
    </w:p>
    <w:p w:rsidR="009F5CB5" w:rsidRDefault="009F5CB5" w:rsidP="009F5CB5"/>
    <w:p w:rsidR="00F77714" w:rsidRDefault="00F77714" w:rsidP="009F5CB5"/>
    <w:p w:rsidR="00F77714" w:rsidRPr="00EC6527" w:rsidRDefault="0069574B" w:rsidP="009F5CB5">
      <w:r w:rsidRPr="00EC6527">
        <w:t>Проект п</w:t>
      </w:r>
      <w:r w:rsidR="00F77714" w:rsidRPr="00EC6527">
        <w:t>ринят в полном объеме</w:t>
      </w:r>
    </w:p>
    <w:p w:rsidR="00F77714" w:rsidRPr="00EC6527" w:rsidRDefault="00F77714" w:rsidP="00F77714">
      <w:r w:rsidRPr="00EC6527">
        <w:t>___________________</w:t>
      </w:r>
    </w:p>
    <w:p w:rsidR="00F77714" w:rsidRPr="00EC6527" w:rsidRDefault="00F77714" w:rsidP="00F77714">
      <w:r w:rsidRPr="00EC6527">
        <w:t xml:space="preserve"> (подпись</w:t>
      </w:r>
      <w:r w:rsidR="00757D5C" w:rsidRPr="00EC6527">
        <w:t xml:space="preserve"> </w:t>
      </w:r>
      <w:r w:rsidR="00ED2BE0">
        <w:t>проректора по научной работе</w:t>
      </w:r>
      <w:r w:rsidRPr="00EC6527">
        <w:t>)</w:t>
      </w:r>
    </w:p>
    <w:p w:rsidR="00F77714" w:rsidRPr="00EC6527" w:rsidRDefault="00F77714" w:rsidP="00F77714">
      <w:r w:rsidRPr="00EC6527">
        <w:t>«_____» _______ 20</w:t>
      </w:r>
      <w:r w:rsidR="00DA03D9">
        <w:t>2</w:t>
      </w:r>
      <w:r w:rsidRPr="00EC6527">
        <w:t>_ г.</w:t>
      </w:r>
    </w:p>
    <w:p w:rsidR="00F77714" w:rsidRPr="00EC6527" w:rsidRDefault="00F77714" w:rsidP="009F5CB5"/>
    <w:p w:rsidR="00F77714" w:rsidRPr="00EC6527" w:rsidRDefault="00F77714" w:rsidP="009F5CB5"/>
    <w:p w:rsidR="00F77714" w:rsidRPr="00EC6527" w:rsidRDefault="0069574B" w:rsidP="00F77714">
      <w:r w:rsidRPr="00EC6527">
        <w:t>Проект р</w:t>
      </w:r>
      <w:r w:rsidR="00757D5C" w:rsidRPr="00EC6527">
        <w:t>а</w:t>
      </w:r>
      <w:r w:rsidR="00F77714" w:rsidRPr="00EC6527">
        <w:t xml:space="preserve">ссмотрен на </w:t>
      </w:r>
      <w:r w:rsidR="00530BB0" w:rsidRPr="00EC6527">
        <w:t xml:space="preserve">заседании </w:t>
      </w:r>
      <w:r w:rsidR="00803C28">
        <w:t>э</w:t>
      </w:r>
      <w:r w:rsidR="0019673B">
        <w:t xml:space="preserve">кспертного </w:t>
      </w:r>
      <w:r w:rsidR="00525739">
        <w:t xml:space="preserve">научного </w:t>
      </w:r>
      <w:r w:rsidR="0019673B">
        <w:t>совета АГМУ</w:t>
      </w:r>
    </w:p>
    <w:p w:rsidR="00F77714" w:rsidRPr="00EC6527" w:rsidRDefault="00757D5C" w:rsidP="00F77714">
      <w:r w:rsidRPr="00EC6527">
        <w:t>от</w:t>
      </w:r>
      <w:r w:rsidR="00F77714" w:rsidRPr="00EC6527">
        <w:t xml:space="preserve"> «_____» _______ 20</w:t>
      </w:r>
      <w:r w:rsidR="00DA03D9">
        <w:t>2</w:t>
      </w:r>
      <w:r w:rsidR="00F77714" w:rsidRPr="00EC6527">
        <w:t>_ г.</w:t>
      </w:r>
      <w:r w:rsidRPr="00EC6527">
        <w:t xml:space="preserve"> № _______</w:t>
      </w:r>
    </w:p>
    <w:p w:rsidR="00757D5C" w:rsidRPr="00EC6527" w:rsidRDefault="00757D5C" w:rsidP="009F5CB5"/>
    <w:p w:rsidR="00757D5C" w:rsidRPr="00EC6527" w:rsidRDefault="00757D5C" w:rsidP="009F5CB5">
      <w:r w:rsidRPr="00EC6527">
        <w:t>Приказ ректора</w:t>
      </w:r>
      <w:r w:rsidR="00B434FB" w:rsidRPr="00EC6527">
        <w:t xml:space="preserve"> </w:t>
      </w:r>
    </w:p>
    <w:p w:rsidR="00757D5C" w:rsidRPr="00F77714" w:rsidRDefault="00757D5C" w:rsidP="00757D5C">
      <w:r w:rsidRPr="00EC6527">
        <w:t>«_____» _______ 20</w:t>
      </w:r>
      <w:r w:rsidR="00DA03D9">
        <w:t>2</w:t>
      </w:r>
      <w:r w:rsidRPr="00EC6527">
        <w:t>_ г.    № ______</w:t>
      </w:r>
    </w:p>
    <w:p w:rsidR="00F77714" w:rsidRDefault="00757D5C" w:rsidP="00C370EE">
      <w:pPr>
        <w:jc w:val="right"/>
      </w:pPr>
      <w:r>
        <w:t xml:space="preserve">  </w:t>
      </w:r>
    </w:p>
    <w:p w:rsidR="00C370EE" w:rsidRPr="008258E2" w:rsidRDefault="00C370EE" w:rsidP="00182EFA">
      <w:pPr>
        <w:jc w:val="right"/>
        <w:rPr>
          <w:b/>
        </w:rPr>
      </w:pPr>
      <w:r w:rsidRPr="008258E2">
        <w:rPr>
          <w:b/>
        </w:rPr>
        <w:lastRenderedPageBreak/>
        <w:t>Приложение Б</w:t>
      </w:r>
    </w:p>
    <w:p w:rsidR="00C370EE" w:rsidRPr="008258E2" w:rsidRDefault="00C370EE" w:rsidP="00C370EE">
      <w:pPr>
        <w:spacing w:line="360" w:lineRule="auto"/>
        <w:jc w:val="center"/>
        <w:rPr>
          <w:b/>
        </w:rPr>
      </w:pPr>
      <w:r w:rsidRPr="008258E2">
        <w:rPr>
          <w:b/>
        </w:rPr>
        <w:t xml:space="preserve">Форма </w:t>
      </w:r>
      <w:r w:rsidR="00C57A9F" w:rsidRPr="008258E2">
        <w:rPr>
          <w:b/>
        </w:rPr>
        <w:t>сведений об исполнителе проекта</w:t>
      </w:r>
    </w:p>
    <w:p w:rsidR="00C370EE" w:rsidRDefault="00C370EE" w:rsidP="00C370EE">
      <w:pPr>
        <w:rPr>
          <w:sz w:val="28"/>
        </w:rPr>
      </w:pPr>
    </w:p>
    <w:p w:rsidR="00C370EE" w:rsidRPr="0005423B" w:rsidRDefault="00C57A9F" w:rsidP="00C370EE">
      <w:pPr>
        <w:jc w:val="center"/>
        <w:rPr>
          <w:b/>
        </w:rPr>
      </w:pPr>
      <w:r w:rsidRPr="0005423B">
        <w:rPr>
          <w:b/>
        </w:rPr>
        <w:t>СВЕДЕНИЯ ОБ ИСПОЛНИТЕЛЕ ПРОЕКТА</w:t>
      </w:r>
    </w:p>
    <w:p w:rsidR="005D63CE" w:rsidRDefault="00C57A9F" w:rsidP="00C57A9F">
      <w:pPr>
        <w:jc w:val="center"/>
        <w:rPr>
          <w:sz w:val="23"/>
          <w:szCs w:val="23"/>
        </w:rPr>
      </w:pPr>
      <w:r>
        <w:t>(</w:t>
      </w:r>
      <w:r w:rsidR="005D63CE">
        <w:rPr>
          <w:sz w:val="23"/>
          <w:szCs w:val="23"/>
        </w:rPr>
        <w:t xml:space="preserve">для научного коллектива заполняется на </w:t>
      </w:r>
      <w:r>
        <w:rPr>
          <w:sz w:val="23"/>
          <w:szCs w:val="23"/>
        </w:rPr>
        <w:t>каждого исполнителя</w:t>
      </w:r>
      <w:r w:rsidR="005D63CE">
        <w:rPr>
          <w:sz w:val="23"/>
          <w:szCs w:val="23"/>
        </w:rPr>
        <w:t xml:space="preserve">) </w:t>
      </w:r>
    </w:p>
    <w:p w:rsidR="00C57A9F" w:rsidRPr="00C57A9F" w:rsidRDefault="00C57A9F" w:rsidP="00C57A9F">
      <w:pPr>
        <w:jc w:val="center"/>
      </w:pPr>
    </w:p>
    <w:p w:rsidR="005D63CE" w:rsidRPr="00C57A9F" w:rsidRDefault="005D63CE" w:rsidP="005D63CE">
      <w:pPr>
        <w:pStyle w:val="Default"/>
        <w:spacing w:after="27"/>
      </w:pPr>
      <w:r w:rsidRPr="00C57A9F">
        <w:t xml:space="preserve">1. Фамилия, имя, отчество: </w:t>
      </w:r>
    </w:p>
    <w:p w:rsidR="005D63CE" w:rsidRPr="00C57A9F" w:rsidRDefault="005D63CE" w:rsidP="005D63CE">
      <w:pPr>
        <w:pStyle w:val="Default"/>
        <w:spacing w:after="27"/>
      </w:pPr>
      <w:r w:rsidRPr="00C57A9F">
        <w:t xml:space="preserve">2. </w:t>
      </w:r>
      <w:r w:rsidR="002732C7">
        <w:t>Участие в проекте (р</w:t>
      </w:r>
      <w:r w:rsidRPr="00C57A9F">
        <w:t xml:space="preserve">уководитель/исполнитель </w:t>
      </w:r>
      <w:r w:rsidR="00C57A9F" w:rsidRPr="00C57A9F">
        <w:t>проекта</w:t>
      </w:r>
      <w:r w:rsidR="002732C7">
        <w:t>)</w:t>
      </w:r>
    </w:p>
    <w:p w:rsidR="005D63CE" w:rsidRPr="00C57A9F" w:rsidRDefault="005D63CE" w:rsidP="005D63CE">
      <w:pPr>
        <w:pStyle w:val="Default"/>
        <w:spacing w:after="27"/>
      </w:pPr>
      <w:r w:rsidRPr="00C57A9F">
        <w:t xml:space="preserve">3. Дата рождения: </w:t>
      </w:r>
    </w:p>
    <w:p w:rsidR="005D63CE" w:rsidRPr="00C57A9F" w:rsidRDefault="005D63CE" w:rsidP="005D63CE">
      <w:pPr>
        <w:pStyle w:val="Default"/>
      </w:pPr>
      <w:r w:rsidRPr="00C57A9F">
        <w:t xml:space="preserve">4. Домашний адрес: </w:t>
      </w:r>
    </w:p>
    <w:p w:rsidR="005D63CE" w:rsidRPr="00C57A9F" w:rsidRDefault="005D63CE" w:rsidP="005D63CE">
      <w:pPr>
        <w:pStyle w:val="Default"/>
      </w:pPr>
      <w:r w:rsidRPr="00C57A9F">
        <w:t xml:space="preserve">5. </w:t>
      </w:r>
      <w:r w:rsidR="002732C7">
        <w:t>Т</w:t>
      </w:r>
      <w:r w:rsidRPr="00C57A9F">
        <w:t xml:space="preserve">елефон: </w:t>
      </w:r>
    </w:p>
    <w:p w:rsidR="005D63CE" w:rsidRPr="00C57A9F" w:rsidRDefault="005D63CE" w:rsidP="005D63CE">
      <w:pPr>
        <w:pStyle w:val="Default"/>
        <w:spacing w:after="27"/>
      </w:pPr>
      <w:r w:rsidRPr="00C57A9F">
        <w:t>6. E-</w:t>
      </w:r>
      <w:proofErr w:type="spellStart"/>
      <w:r w:rsidRPr="00C57A9F">
        <w:t>mail</w:t>
      </w:r>
      <w:proofErr w:type="spellEnd"/>
      <w:r w:rsidRPr="00C57A9F">
        <w:t xml:space="preserve">: </w:t>
      </w:r>
    </w:p>
    <w:p w:rsidR="005D63CE" w:rsidRPr="00C57A9F" w:rsidRDefault="005D63CE" w:rsidP="005D63CE">
      <w:pPr>
        <w:pStyle w:val="Default"/>
      </w:pPr>
      <w:r w:rsidRPr="00C57A9F">
        <w:t xml:space="preserve">7. Наименование </w:t>
      </w:r>
      <w:r w:rsidR="006D5E5D">
        <w:t>студенческого научного кружка кафедры</w:t>
      </w:r>
      <w:r w:rsidRPr="00C57A9F">
        <w:t xml:space="preserve">, </w:t>
      </w:r>
      <w:r w:rsidR="00DA03D9">
        <w:t>Института или факультета</w:t>
      </w:r>
      <w:r w:rsidRPr="00C57A9F">
        <w:t xml:space="preserve">: </w:t>
      </w:r>
    </w:p>
    <w:p w:rsidR="005D63CE" w:rsidRPr="00C57A9F" w:rsidRDefault="005D63CE" w:rsidP="004A4A67">
      <w:pPr>
        <w:pStyle w:val="Default"/>
        <w:spacing w:after="27"/>
      </w:pPr>
      <w:r w:rsidRPr="00C57A9F">
        <w:t xml:space="preserve">8. </w:t>
      </w:r>
      <w:r w:rsidR="004A4A67">
        <w:t>Сведения о научном руководителе: ФИО, должность, ученая степень, ученое звание, количество публикаций в Белом списке за последние 5 лет</w:t>
      </w:r>
    </w:p>
    <w:p w:rsidR="002732C7" w:rsidRDefault="002732C7" w:rsidP="005D63CE">
      <w:pPr>
        <w:pStyle w:val="Default"/>
      </w:pPr>
    </w:p>
    <w:p w:rsidR="002732C7" w:rsidRDefault="002732C7" w:rsidP="005D63CE">
      <w:pPr>
        <w:pStyle w:val="Default"/>
      </w:pP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Я, нижеподписавшийся, подтверждаю, что: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согласен с условиями участия в данном конкурсе;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согласен на обработку моих персональных данных;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не претендую на конфиденциальность представленных в заявке научных материалов;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заявил тему проекта, не имеющую других источников финансирования; </w:t>
      </w:r>
    </w:p>
    <w:p w:rsidR="000B32D5" w:rsidRPr="000B32D5" w:rsidRDefault="000B32D5" w:rsidP="000B32D5">
      <w:pPr>
        <w:pStyle w:val="Default"/>
        <w:rPr>
          <w:i/>
        </w:rPr>
      </w:pPr>
      <w:r w:rsidRPr="000B32D5">
        <w:rPr>
          <w:bCs/>
          <w:i/>
          <w:iCs/>
        </w:rPr>
        <w:t xml:space="preserve">в случае выделения гранта обязуюсь быть исполнителем НИР по гранту; </w:t>
      </w:r>
    </w:p>
    <w:p w:rsidR="000B32D5" w:rsidRDefault="000B32D5" w:rsidP="000B32D5">
      <w:pPr>
        <w:rPr>
          <w:bCs/>
          <w:i/>
          <w:iCs/>
        </w:rPr>
      </w:pPr>
      <w:r w:rsidRPr="000B32D5">
        <w:rPr>
          <w:bCs/>
          <w:i/>
          <w:iCs/>
        </w:rPr>
        <w:t>обязуюсь в публикациях результатов исследований по выделенному гранту ссылаться на финан</w:t>
      </w:r>
      <w:r w:rsidR="008258E2">
        <w:rPr>
          <w:bCs/>
          <w:i/>
          <w:iCs/>
        </w:rPr>
        <w:t>совую поддержку в форме гранта р</w:t>
      </w:r>
      <w:r w:rsidRPr="000B32D5">
        <w:rPr>
          <w:bCs/>
          <w:i/>
          <w:iCs/>
        </w:rPr>
        <w:t>ектора АГМУ</w:t>
      </w:r>
    </w:p>
    <w:p w:rsidR="000B32D5" w:rsidRDefault="000B32D5" w:rsidP="000B32D5">
      <w:pPr>
        <w:rPr>
          <w:bCs/>
          <w:i/>
          <w:iCs/>
        </w:rPr>
      </w:pPr>
    </w:p>
    <w:p w:rsidR="000B32D5" w:rsidRPr="000B32D5" w:rsidRDefault="000B32D5" w:rsidP="000B32D5">
      <w:pPr>
        <w:rPr>
          <w:i/>
        </w:rPr>
      </w:pPr>
    </w:p>
    <w:p w:rsidR="002732C7" w:rsidRPr="000B32D5" w:rsidRDefault="002732C7" w:rsidP="005D63CE">
      <w:pPr>
        <w:pStyle w:val="Default"/>
        <w:rPr>
          <w:i/>
        </w:rPr>
      </w:pPr>
    </w:p>
    <w:p w:rsidR="005D63CE" w:rsidRPr="00C57A9F" w:rsidRDefault="002732C7" w:rsidP="002732C7">
      <w:pPr>
        <w:pStyle w:val="Default"/>
        <w:ind w:firstLine="708"/>
      </w:pPr>
      <w:r>
        <w:t xml:space="preserve">Исполнитель </w:t>
      </w:r>
      <w:r w:rsidR="005D63CE" w:rsidRPr="00C57A9F">
        <w:t xml:space="preserve">проекта _____________________ (Ф.И.О.) </w:t>
      </w:r>
    </w:p>
    <w:p w:rsidR="00C57A9F" w:rsidRPr="00C57A9F" w:rsidRDefault="005D63CE" w:rsidP="00C57A9F">
      <w:pPr>
        <w:spacing w:line="360" w:lineRule="auto"/>
        <w:ind w:left="2268" w:right="5526"/>
        <w:jc w:val="center"/>
      </w:pPr>
      <w:r w:rsidRPr="00C57A9F">
        <w:t>(подпись)</w:t>
      </w:r>
    </w:p>
    <w:p w:rsidR="009268BB" w:rsidRDefault="005D63CE" w:rsidP="00C57A9F">
      <w:pPr>
        <w:spacing w:line="360" w:lineRule="auto"/>
        <w:jc w:val="right"/>
      </w:pPr>
      <w:r w:rsidRPr="00C57A9F">
        <w:t xml:space="preserve"> </w:t>
      </w:r>
      <w:r w:rsidR="00C370EE" w:rsidRPr="00C57A9F">
        <w:br w:type="page"/>
      </w:r>
    </w:p>
    <w:p w:rsidR="00BF73AE" w:rsidRPr="008258E2" w:rsidRDefault="00BF73AE" w:rsidP="00C57A9F">
      <w:pPr>
        <w:spacing w:line="360" w:lineRule="auto"/>
        <w:jc w:val="right"/>
        <w:rPr>
          <w:b/>
        </w:rPr>
      </w:pPr>
      <w:r w:rsidRPr="008258E2">
        <w:rPr>
          <w:b/>
        </w:rPr>
        <w:lastRenderedPageBreak/>
        <w:t xml:space="preserve">Приложение В </w:t>
      </w:r>
    </w:p>
    <w:p w:rsidR="007C750C" w:rsidRDefault="007C750C" w:rsidP="00FE6343">
      <w:pPr>
        <w:spacing w:line="360" w:lineRule="auto"/>
        <w:jc w:val="center"/>
        <w:rPr>
          <w:b/>
        </w:rPr>
      </w:pPr>
      <w:r>
        <w:rPr>
          <w:b/>
        </w:rPr>
        <w:t>Форма содержания проекта</w:t>
      </w:r>
    </w:p>
    <w:p w:rsidR="001F151B" w:rsidRPr="00AF5785" w:rsidRDefault="00A4568D" w:rsidP="007C750C">
      <w:pPr>
        <w:spacing w:line="360" w:lineRule="auto"/>
        <w:jc w:val="center"/>
        <w:rPr>
          <w:b/>
        </w:rPr>
      </w:pPr>
      <w:r w:rsidRPr="00AF5785">
        <w:rPr>
          <w:b/>
        </w:rPr>
        <w:t>Содержание проекта</w:t>
      </w:r>
    </w:p>
    <w:p w:rsidR="00A4568D" w:rsidRPr="00AF5785" w:rsidRDefault="00A4568D" w:rsidP="00FE6343">
      <w:pPr>
        <w:jc w:val="center"/>
      </w:pPr>
      <w:r w:rsidRPr="00AF5785">
        <w:t>№ ____________        «____________________________________________»</w:t>
      </w:r>
    </w:p>
    <w:p w:rsidR="00A4568D" w:rsidRPr="00AF5785" w:rsidRDefault="00FE6343" w:rsidP="00FE6343">
      <w:pPr>
        <w:ind w:left="709"/>
      </w:pPr>
      <w:r w:rsidRPr="00AF5785">
        <w:t xml:space="preserve"> </w:t>
      </w:r>
      <w:r w:rsidR="00A4568D" w:rsidRPr="00AF5785">
        <w:t>(номер проекта)</w:t>
      </w:r>
      <w:r w:rsidRPr="00AF5785">
        <w:t xml:space="preserve"> </w:t>
      </w:r>
      <w:r w:rsidR="00A4568D" w:rsidRPr="00AF5785">
        <w:tab/>
      </w:r>
      <w:r w:rsidR="00A4568D" w:rsidRPr="00AF5785">
        <w:tab/>
        <w:t xml:space="preserve"> </w:t>
      </w:r>
      <w:r w:rsidRPr="00AF5785">
        <w:tab/>
      </w:r>
      <w:r w:rsidRPr="00AF5785">
        <w:tab/>
      </w:r>
      <w:r w:rsidR="00A4568D" w:rsidRPr="00AF5785">
        <w:t>(наименование проекта)</w:t>
      </w:r>
    </w:p>
    <w:p w:rsidR="00FE6343" w:rsidRPr="00AF5785" w:rsidRDefault="00FE6343" w:rsidP="00FE6343">
      <w:pPr>
        <w:ind w:left="709"/>
      </w:pPr>
    </w:p>
    <w:p w:rsidR="00A4568D" w:rsidRDefault="00A4568D" w:rsidP="00A4568D">
      <w:pPr>
        <w:numPr>
          <w:ilvl w:val="0"/>
          <w:numId w:val="34"/>
        </w:numPr>
        <w:jc w:val="both"/>
      </w:pPr>
      <w:r w:rsidRPr="00AF5785">
        <w:rPr>
          <w:b/>
        </w:rPr>
        <w:t xml:space="preserve">Актуальность </w:t>
      </w:r>
      <w:r w:rsidR="0064611D">
        <w:rPr>
          <w:b/>
        </w:rPr>
        <w:t>темы</w:t>
      </w:r>
      <w:r w:rsidRPr="00AF5785">
        <w:rPr>
          <w:b/>
        </w:rPr>
        <w:t xml:space="preserve"> исследования</w:t>
      </w:r>
      <w:r w:rsidR="00A122DD">
        <w:rPr>
          <w:b/>
        </w:rPr>
        <w:t>.</w:t>
      </w:r>
      <w:r w:rsidRPr="00AF5785">
        <w:t xml:space="preserve"> </w:t>
      </w:r>
    </w:p>
    <w:p w:rsidR="0064611D" w:rsidRPr="0064611D" w:rsidRDefault="0064611D" w:rsidP="0064611D">
      <w:pPr>
        <w:numPr>
          <w:ilvl w:val="0"/>
          <w:numId w:val="34"/>
        </w:numPr>
        <w:jc w:val="both"/>
        <w:rPr>
          <w:b/>
        </w:rPr>
      </w:pPr>
      <w:r w:rsidRPr="0064611D">
        <w:rPr>
          <w:b/>
        </w:rPr>
        <w:t>Степень разработанности темы исследования.</w:t>
      </w:r>
    </w:p>
    <w:p w:rsidR="00A4568D" w:rsidRPr="0064611D" w:rsidRDefault="009948B7" w:rsidP="00A4568D">
      <w:pPr>
        <w:numPr>
          <w:ilvl w:val="0"/>
          <w:numId w:val="34"/>
        </w:numPr>
        <w:jc w:val="both"/>
      </w:pPr>
      <w:r>
        <w:rPr>
          <w:b/>
        </w:rPr>
        <w:t>Цель</w:t>
      </w:r>
      <w:r w:rsidR="0064611D">
        <w:rPr>
          <w:b/>
        </w:rPr>
        <w:t xml:space="preserve"> исследования.</w:t>
      </w:r>
    </w:p>
    <w:p w:rsidR="0064611D" w:rsidRPr="00AF5785" w:rsidRDefault="0064611D" w:rsidP="00A4568D">
      <w:pPr>
        <w:numPr>
          <w:ilvl w:val="0"/>
          <w:numId w:val="34"/>
        </w:numPr>
        <w:jc w:val="both"/>
      </w:pPr>
      <w:r>
        <w:rPr>
          <w:b/>
        </w:rPr>
        <w:t>Задачи исследования.</w:t>
      </w:r>
    </w:p>
    <w:p w:rsidR="00A4568D" w:rsidRPr="00AF5785" w:rsidRDefault="0064611D" w:rsidP="00A4568D">
      <w:pPr>
        <w:numPr>
          <w:ilvl w:val="0"/>
          <w:numId w:val="34"/>
        </w:numPr>
        <w:jc w:val="both"/>
      </w:pPr>
      <w:r>
        <w:rPr>
          <w:b/>
        </w:rPr>
        <w:t>Научная новизна.</w:t>
      </w:r>
    </w:p>
    <w:p w:rsidR="00A4568D" w:rsidRPr="00AF5785" w:rsidRDefault="0064611D" w:rsidP="00A4568D">
      <w:pPr>
        <w:numPr>
          <w:ilvl w:val="0"/>
          <w:numId w:val="34"/>
        </w:numPr>
        <w:jc w:val="both"/>
      </w:pPr>
      <w:r>
        <w:rPr>
          <w:b/>
        </w:rPr>
        <w:t>Теоретическая и практическая значимость.</w:t>
      </w:r>
    </w:p>
    <w:p w:rsidR="00A4568D" w:rsidRPr="00AF5785" w:rsidRDefault="0064611D" w:rsidP="00A4568D">
      <w:pPr>
        <w:numPr>
          <w:ilvl w:val="0"/>
          <w:numId w:val="34"/>
        </w:numPr>
        <w:jc w:val="both"/>
      </w:pPr>
      <w:r>
        <w:rPr>
          <w:b/>
        </w:rPr>
        <w:t>Методология и методы исследования.</w:t>
      </w:r>
    </w:p>
    <w:p w:rsidR="00A4568D" w:rsidRPr="0019673B" w:rsidRDefault="00A4568D" w:rsidP="00A4568D">
      <w:pPr>
        <w:numPr>
          <w:ilvl w:val="0"/>
          <w:numId w:val="34"/>
        </w:numPr>
        <w:jc w:val="both"/>
      </w:pPr>
      <w:r w:rsidRPr="00AF5785">
        <w:rPr>
          <w:b/>
        </w:rPr>
        <w:t>Имеющийся научный задел по проекту</w:t>
      </w:r>
      <w:r w:rsidR="00A122DD">
        <w:rPr>
          <w:b/>
        </w:rPr>
        <w:t>.</w:t>
      </w:r>
    </w:p>
    <w:p w:rsidR="0019673B" w:rsidRPr="00116E18" w:rsidRDefault="0019673B" w:rsidP="00A4568D">
      <w:pPr>
        <w:numPr>
          <w:ilvl w:val="0"/>
          <w:numId w:val="34"/>
        </w:numPr>
        <w:jc w:val="both"/>
      </w:pPr>
      <w:r>
        <w:rPr>
          <w:b/>
        </w:rPr>
        <w:t>Роли и вклад в достижение заявленных целей и задач проекта каждого участника</w:t>
      </w:r>
      <w:r w:rsidR="00A122DD">
        <w:rPr>
          <w:b/>
        </w:rPr>
        <w:t>.</w:t>
      </w:r>
    </w:p>
    <w:p w:rsidR="00116E18" w:rsidRPr="00AF5785" w:rsidRDefault="009C640B" w:rsidP="00A4568D">
      <w:pPr>
        <w:numPr>
          <w:ilvl w:val="0"/>
          <w:numId w:val="34"/>
        </w:numPr>
        <w:jc w:val="both"/>
      </w:pPr>
      <w:r w:rsidRPr="009C640B">
        <w:rPr>
          <w:b/>
        </w:rPr>
        <w:t>Участие в выполнении</w:t>
      </w:r>
      <w:r w:rsidR="0064611D">
        <w:rPr>
          <w:b/>
        </w:rPr>
        <w:t xml:space="preserve"> научно-исследовательских</w:t>
      </w:r>
      <w:r w:rsidRPr="009C640B">
        <w:rPr>
          <w:b/>
        </w:rPr>
        <w:t xml:space="preserve"> работ </w:t>
      </w:r>
      <w:r w:rsidR="0064611D">
        <w:rPr>
          <w:b/>
        </w:rPr>
        <w:t>в рамках государственного задания Минздрава России, грантов федеральных и региональных научных фондов</w:t>
      </w:r>
      <w:r>
        <w:t xml:space="preserve"> (указывается тема работы, руководитель, объем финансирования, сроки реализации)</w:t>
      </w:r>
      <w:r w:rsidR="00A122DD">
        <w:t>.</w:t>
      </w:r>
    </w:p>
    <w:p w:rsidR="00FD4861" w:rsidRPr="006F3D30" w:rsidRDefault="00FD4861" w:rsidP="00A4568D">
      <w:pPr>
        <w:numPr>
          <w:ilvl w:val="0"/>
          <w:numId w:val="34"/>
        </w:numPr>
        <w:jc w:val="both"/>
      </w:pPr>
      <w:r w:rsidRPr="00AF5785">
        <w:rPr>
          <w:b/>
        </w:rPr>
        <w:t>Перечень</w:t>
      </w:r>
      <w:r w:rsidR="0048134A">
        <w:rPr>
          <w:b/>
        </w:rPr>
        <w:t xml:space="preserve"> наиболее значимых</w:t>
      </w:r>
      <w:r w:rsidRPr="00AF5785">
        <w:rPr>
          <w:b/>
        </w:rPr>
        <w:t xml:space="preserve"> публикаций участника (участников), наиболее близко относящихся к предлагаемому проекту</w:t>
      </w:r>
      <w:r w:rsidR="0048134A">
        <w:rPr>
          <w:b/>
        </w:rPr>
        <w:t xml:space="preserve"> (не более 5-и)</w:t>
      </w:r>
      <w:r w:rsidR="00A122DD">
        <w:rPr>
          <w:b/>
        </w:rPr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20"/>
        <w:gridCol w:w="1491"/>
        <w:gridCol w:w="1681"/>
        <w:gridCol w:w="3051"/>
        <w:gridCol w:w="1435"/>
        <w:gridCol w:w="1433"/>
      </w:tblGrid>
      <w:tr w:rsidR="0048134A" w:rsidRPr="00AF5785" w:rsidTr="0048134A">
        <w:tc>
          <w:tcPr>
            <w:tcW w:w="414" w:type="pct"/>
            <w:vMerge w:val="restart"/>
            <w:vAlign w:val="center"/>
          </w:tcPr>
          <w:p w:rsidR="0048134A" w:rsidRPr="00AF5785" w:rsidRDefault="0048134A" w:rsidP="000E042B">
            <w:pPr>
              <w:jc w:val="center"/>
              <w:rPr>
                <w:sz w:val="20"/>
                <w:szCs w:val="20"/>
              </w:rPr>
            </w:pPr>
            <w:r w:rsidRPr="00AF5785">
              <w:rPr>
                <w:sz w:val="20"/>
                <w:szCs w:val="20"/>
              </w:rPr>
              <w:t>№ п</w:t>
            </w:r>
            <w:r>
              <w:rPr>
                <w:sz w:val="20"/>
                <w:szCs w:val="20"/>
              </w:rPr>
              <w:t>/п</w:t>
            </w:r>
          </w:p>
        </w:tc>
        <w:tc>
          <w:tcPr>
            <w:tcW w:w="752" w:type="pct"/>
            <w:vMerge w:val="restart"/>
            <w:vAlign w:val="center"/>
          </w:tcPr>
          <w:p w:rsidR="0048134A" w:rsidRPr="00AF5785" w:rsidRDefault="0048134A" w:rsidP="00FE6343">
            <w:pPr>
              <w:jc w:val="center"/>
              <w:rPr>
                <w:sz w:val="20"/>
                <w:szCs w:val="20"/>
              </w:rPr>
            </w:pPr>
            <w:r w:rsidRPr="00AF5785">
              <w:rPr>
                <w:sz w:val="20"/>
                <w:szCs w:val="20"/>
              </w:rPr>
              <w:t>Авторы</w:t>
            </w:r>
          </w:p>
        </w:tc>
        <w:tc>
          <w:tcPr>
            <w:tcW w:w="848" w:type="pct"/>
            <w:vMerge w:val="restart"/>
            <w:vAlign w:val="center"/>
          </w:tcPr>
          <w:p w:rsidR="0048134A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Выходные </w:t>
            </w:r>
          </w:p>
          <w:p w:rsidR="0048134A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данные </w:t>
            </w:r>
          </w:p>
          <w:p w:rsidR="0048134A" w:rsidRPr="00AF5785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публикации</w:t>
            </w:r>
          </w:p>
        </w:tc>
        <w:tc>
          <w:tcPr>
            <w:tcW w:w="2986" w:type="pct"/>
            <w:gridSpan w:val="3"/>
            <w:vAlign w:val="center"/>
          </w:tcPr>
          <w:p w:rsidR="0048134A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Индексирование в международных и российских базах </w:t>
            </w:r>
          </w:p>
          <w:p w:rsidR="0048134A" w:rsidRDefault="0048134A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цитирования</w:t>
            </w:r>
          </w:p>
        </w:tc>
      </w:tr>
      <w:tr w:rsidR="00895411" w:rsidRPr="0048134A" w:rsidTr="00895411">
        <w:tc>
          <w:tcPr>
            <w:tcW w:w="414" w:type="pct"/>
            <w:vMerge/>
            <w:vAlign w:val="center"/>
          </w:tcPr>
          <w:p w:rsidR="00895411" w:rsidRPr="00AF5785" w:rsidRDefault="00895411" w:rsidP="000E04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52" w:type="pct"/>
            <w:vMerge/>
            <w:vAlign w:val="center"/>
          </w:tcPr>
          <w:p w:rsidR="00895411" w:rsidRPr="00AF5785" w:rsidRDefault="00895411" w:rsidP="00FE634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48" w:type="pct"/>
            <w:vMerge/>
            <w:vAlign w:val="center"/>
          </w:tcPr>
          <w:p w:rsidR="00895411" w:rsidRDefault="00895411" w:rsidP="00FE634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39" w:type="pct"/>
            <w:vAlign w:val="center"/>
          </w:tcPr>
          <w:p w:rsidR="00895411" w:rsidRPr="00895411" w:rsidRDefault="00895411" w:rsidP="00FE634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Белый список</w:t>
            </w:r>
          </w:p>
        </w:tc>
        <w:tc>
          <w:tcPr>
            <w:tcW w:w="724" w:type="pct"/>
            <w:vAlign w:val="center"/>
          </w:tcPr>
          <w:p w:rsidR="00895411" w:rsidRPr="0048134A" w:rsidRDefault="00895411" w:rsidP="00FE634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ВАК</w:t>
            </w:r>
          </w:p>
        </w:tc>
        <w:tc>
          <w:tcPr>
            <w:tcW w:w="723" w:type="pct"/>
            <w:vAlign w:val="center"/>
          </w:tcPr>
          <w:p w:rsidR="00895411" w:rsidRPr="0048134A" w:rsidRDefault="00895411" w:rsidP="00FE634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РИНЦ</w:t>
            </w:r>
          </w:p>
        </w:tc>
      </w:tr>
      <w:tr w:rsidR="00895411" w:rsidRPr="0048134A" w:rsidTr="00895411">
        <w:tc>
          <w:tcPr>
            <w:tcW w:w="414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52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848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1539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24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23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</w:tr>
      <w:tr w:rsidR="00895411" w:rsidRPr="0048134A" w:rsidTr="00895411">
        <w:tc>
          <w:tcPr>
            <w:tcW w:w="414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52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848" w:type="pct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1539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24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  <w:tc>
          <w:tcPr>
            <w:tcW w:w="723" w:type="pct"/>
            <w:vAlign w:val="center"/>
          </w:tcPr>
          <w:p w:rsidR="00895411" w:rsidRPr="0048134A" w:rsidRDefault="00895411" w:rsidP="00FD4861">
            <w:pPr>
              <w:rPr>
                <w:b/>
                <w:lang w:val="en-US"/>
              </w:rPr>
            </w:pPr>
          </w:p>
        </w:tc>
      </w:tr>
    </w:tbl>
    <w:p w:rsidR="00887E21" w:rsidRDefault="00FD4861" w:rsidP="00254180">
      <w:pPr>
        <w:numPr>
          <w:ilvl w:val="0"/>
          <w:numId w:val="34"/>
        </w:numPr>
        <w:jc w:val="both"/>
      </w:pPr>
      <w:r w:rsidRPr="00AF5785">
        <w:rPr>
          <w:b/>
        </w:rPr>
        <w:t xml:space="preserve">Общий план работы на весь срок выполнения проекта </w:t>
      </w:r>
      <w:r w:rsidRPr="00AF5785">
        <w:t>(форма изложения должна дать возможность оценить степень выполнения заявленного в проекте плана работ</w:t>
      </w:r>
      <w:r w:rsidR="00887E21" w:rsidRPr="00AF5785">
        <w:t>ы)</w:t>
      </w:r>
      <w:r w:rsidR="00A122DD"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9"/>
        <w:gridCol w:w="2315"/>
        <w:gridCol w:w="2317"/>
        <w:gridCol w:w="2315"/>
        <w:gridCol w:w="2315"/>
      </w:tblGrid>
      <w:tr w:rsidR="00160280" w:rsidTr="00160280">
        <w:tc>
          <w:tcPr>
            <w:tcW w:w="327" w:type="pct"/>
            <w:shd w:val="clear" w:color="auto" w:fill="auto"/>
          </w:tcPr>
          <w:p w:rsidR="00160280" w:rsidRDefault="00160280" w:rsidP="00160280">
            <w:pPr>
              <w:jc w:val="center"/>
            </w:pPr>
            <w:r>
              <w:t>№</w:t>
            </w:r>
          </w:p>
          <w:p w:rsidR="00160280" w:rsidRDefault="00160280" w:rsidP="00160280">
            <w:pPr>
              <w:jc w:val="center"/>
            </w:pPr>
            <w:r>
              <w:t>п/п</w:t>
            </w:r>
          </w:p>
        </w:tc>
        <w:tc>
          <w:tcPr>
            <w:tcW w:w="1168" w:type="pct"/>
            <w:shd w:val="clear" w:color="auto" w:fill="auto"/>
          </w:tcPr>
          <w:p w:rsidR="00160280" w:rsidRDefault="00160280" w:rsidP="00160280">
            <w:pPr>
              <w:jc w:val="center"/>
            </w:pPr>
            <w:r>
              <w:t>Наименование этапа работ</w:t>
            </w:r>
          </w:p>
        </w:tc>
        <w:tc>
          <w:tcPr>
            <w:tcW w:w="1169" w:type="pct"/>
            <w:shd w:val="clear" w:color="auto" w:fill="auto"/>
          </w:tcPr>
          <w:p w:rsidR="00160280" w:rsidRDefault="00160280" w:rsidP="00160280">
            <w:pPr>
              <w:jc w:val="center"/>
            </w:pPr>
            <w:r>
              <w:t>Срок</w:t>
            </w:r>
          </w:p>
          <w:p w:rsidR="00160280" w:rsidRDefault="00160280" w:rsidP="00160280">
            <w:pPr>
              <w:jc w:val="center"/>
            </w:pPr>
            <w:r>
              <w:t>выполнения</w:t>
            </w:r>
          </w:p>
        </w:tc>
        <w:tc>
          <w:tcPr>
            <w:tcW w:w="1168" w:type="pct"/>
            <w:shd w:val="clear" w:color="auto" w:fill="auto"/>
          </w:tcPr>
          <w:p w:rsidR="00160280" w:rsidRDefault="00160280" w:rsidP="00160280">
            <w:pPr>
              <w:jc w:val="center"/>
            </w:pPr>
            <w:r>
              <w:t>Ответственный</w:t>
            </w:r>
          </w:p>
          <w:p w:rsidR="00160280" w:rsidRDefault="00160280" w:rsidP="00160280">
            <w:pPr>
              <w:jc w:val="center"/>
            </w:pPr>
            <w:r>
              <w:t>исполнитель</w:t>
            </w:r>
          </w:p>
        </w:tc>
        <w:tc>
          <w:tcPr>
            <w:tcW w:w="1169" w:type="pct"/>
          </w:tcPr>
          <w:p w:rsidR="00160280" w:rsidRDefault="00160280" w:rsidP="00160280">
            <w:pPr>
              <w:jc w:val="center"/>
            </w:pPr>
            <w:r>
              <w:t>Ожидаемый</w:t>
            </w:r>
          </w:p>
          <w:p w:rsidR="00160280" w:rsidRDefault="00160280" w:rsidP="00160280">
            <w:pPr>
              <w:jc w:val="center"/>
            </w:pPr>
            <w:r>
              <w:t>результат</w:t>
            </w:r>
          </w:p>
        </w:tc>
      </w:tr>
      <w:tr w:rsidR="00160280" w:rsidTr="00160280">
        <w:tc>
          <w:tcPr>
            <w:tcW w:w="327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8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9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8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9" w:type="pct"/>
          </w:tcPr>
          <w:p w:rsidR="00160280" w:rsidRDefault="00160280" w:rsidP="00C93126">
            <w:pPr>
              <w:jc w:val="both"/>
            </w:pPr>
          </w:p>
        </w:tc>
      </w:tr>
      <w:tr w:rsidR="00160280" w:rsidTr="00160280">
        <w:tc>
          <w:tcPr>
            <w:tcW w:w="327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8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9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8" w:type="pct"/>
            <w:shd w:val="clear" w:color="auto" w:fill="auto"/>
          </w:tcPr>
          <w:p w:rsidR="00160280" w:rsidRDefault="00160280" w:rsidP="00C93126">
            <w:pPr>
              <w:jc w:val="both"/>
            </w:pPr>
          </w:p>
        </w:tc>
        <w:tc>
          <w:tcPr>
            <w:tcW w:w="1169" w:type="pct"/>
          </w:tcPr>
          <w:p w:rsidR="00160280" w:rsidRDefault="00160280" w:rsidP="00C93126">
            <w:pPr>
              <w:jc w:val="both"/>
            </w:pPr>
          </w:p>
        </w:tc>
      </w:tr>
    </w:tbl>
    <w:p w:rsidR="00887E21" w:rsidRPr="00AF5785" w:rsidRDefault="00887E21" w:rsidP="00887E21">
      <w:pPr>
        <w:numPr>
          <w:ilvl w:val="0"/>
          <w:numId w:val="34"/>
        </w:numPr>
        <w:jc w:val="both"/>
      </w:pPr>
      <w:r w:rsidRPr="00AF5785">
        <w:rPr>
          <w:b/>
        </w:rPr>
        <w:t xml:space="preserve">Предполагаемые поездки, необходимые для достижения заявленных целей </w:t>
      </w:r>
      <w:r w:rsidRPr="00AF5785">
        <w:t xml:space="preserve">(указывается количество поездок на территории </w:t>
      </w:r>
      <w:r w:rsidR="00CC4E1B" w:rsidRPr="00AF5785">
        <w:t>РФ</w:t>
      </w:r>
      <w:r w:rsidRPr="00AF5785">
        <w:t xml:space="preserve"> / на территории иностранных государств)</w:t>
      </w:r>
      <w:r w:rsidR="00A122DD">
        <w:t>.</w:t>
      </w:r>
    </w:p>
    <w:p w:rsidR="007060CF" w:rsidRPr="00AF5785" w:rsidRDefault="007060CF" w:rsidP="00887E21">
      <w:pPr>
        <w:numPr>
          <w:ilvl w:val="0"/>
          <w:numId w:val="34"/>
        </w:numPr>
        <w:jc w:val="both"/>
      </w:pPr>
      <w:r>
        <w:rPr>
          <w:b/>
        </w:rPr>
        <w:t xml:space="preserve">Запрашиваемая сумма </w:t>
      </w:r>
      <w:r w:rsidRPr="007060CF">
        <w:t>(в рублях)</w:t>
      </w:r>
      <w:r w:rsidR="00A122DD">
        <w:t>.</w:t>
      </w:r>
    </w:p>
    <w:p w:rsidR="00453BE0" w:rsidRDefault="00453BE0" w:rsidP="00887E21">
      <w:pPr>
        <w:numPr>
          <w:ilvl w:val="0"/>
          <w:numId w:val="34"/>
        </w:numPr>
        <w:jc w:val="both"/>
      </w:pPr>
      <w:r w:rsidRPr="00AF5785">
        <w:rPr>
          <w:b/>
        </w:rPr>
        <w:t xml:space="preserve">Ожидаемые в конце года конкретные научные результаты </w:t>
      </w:r>
      <w:r w:rsidRPr="00AF5785">
        <w:t>(форма изложения должна дать возможность провести экспертизу результатов и оценить степень выполнения заявленного в проекте плана работы)</w:t>
      </w:r>
      <w:r w:rsidR="00A122DD">
        <w:t>.</w:t>
      </w:r>
    </w:p>
    <w:p w:rsidR="00182EFA" w:rsidRPr="00194E8B" w:rsidRDefault="00194E8B" w:rsidP="006E6EA2">
      <w:pPr>
        <w:numPr>
          <w:ilvl w:val="0"/>
          <w:numId w:val="34"/>
        </w:numPr>
        <w:jc w:val="both"/>
        <w:rPr>
          <w:b/>
        </w:rPr>
      </w:pPr>
      <w:r w:rsidRPr="00194E8B">
        <w:rPr>
          <w:b/>
        </w:rPr>
        <w:t xml:space="preserve">Возможные направления практического внедрения </w:t>
      </w:r>
      <w:r w:rsidR="002D511D" w:rsidRPr="00194E8B">
        <w:rPr>
          <w:b/>
        </w:rPr>
        <w:t>результатов научно-исследов</w:t>
      </w:r>
      <w:r w:rsidR="00B41E39" w:rsidRPr="00194E8B">
        <w:rPr>
          <w:b/>
        </w:rPr>
        <w:t>ательской работы</w:t>
      </w:r>
      <w:r w:rsidR="00A122DD">
        <w:rPr>
          <w:b/>
        </w:rPr>
        <w:t>.</w:t>
      </w:r>
    </w:p>
    <w:p w:rsidR="00194E8B" w:rsidRDefault="00194E8B" w:rsidP="006F3D30">
      <w:pPr>
        <w:jc w:val="both"/>
      </w:pPr>
    </w:p>
    <w:p w:rsidR="006F3D30" w:rsidRDefault="00182EFA" w:rsidP="006F3D30">
      <w:pPr>
        <w:jc w:val="both"/>
      </w:pPr>
      <w:r w:rsidRPr="00182EFA">
        <w:t>Руководитель проекта подтверждает, что название и содержание научного проекта не совпадает с названием и содержанием какой-либо плановой темы, выполняемой в организации и финансируемой из федерального бюджета.</w:t>
      </w:r>
    </w:p>
    <w:p w:rsidR="00182EFA" w:rsidRDefault="00182EFA" w:rsidP="006F3D30">
      <w:pPr>
        <w:jc w:val="both"/>
      </w:pPr>
    </w:p>
    <w:p w:rsidR="00FE17AB" w:rsidRPr="00E157BD" w:rsidRDefault="006F3D30" w:rsidP="00E157BD">
      <w:r w:rsidRPr="00E157BD">
        <w:t>Руководитель проекта</w:t>
      </w:r>
      <w:r w:rsidRPr="00E157BD">
        <w:tab/>
      </w:r>
      <w:r w:rsidRPr="00E157BD">
        <w:tab/>
        <w:t xml:space="preserve">        ____________________ / ФИО руководителя/ </w:t>
      </w:r>
      <w:r w:rsidR="00BF73AE" w:rsidRPr="00E157BD">
        <w:br w:type="page"/>
      </w:r>
    </w:p>
    <w:p w:rsidR="00BF73AE" w:rsidRPr="008258E2" w:rsidRDefault="00BF73AE" w:rsidP="00FE17AB">
      <w:pPr>
        <w:jc w:val="right"/>
        <w:rPr>
          <w:b/>
          <w:sz w:val="28"/>
        </w:rPr>
      </w:pPr>
      <w:r w:rsidRPr="008258E2">
        <w:rPr>
          <w:b/>
        </w:rPr>
        <w:lastRenderedPageBreak/>
        <w:t xml:space="preserve">Приложение </w:t>
      </w:r>
      <w:r w:rsidR="00FA3184" w:rsidRPr="008258E2">
        <w:rPr>
          <w:b/>
        </w:rPr>
        <w:t>Г</w:t>
      </w:r>
      <w:r w:rsidRPr="008258E2">
        <w:rPr>
          <w:b/>
          <w:sz w:val="28"/>
        </w:rPr>
        <w:t xml:space="preserve"> </w:t>
      </w:r>
    </w:p>
    <w:p w:rsidR="00FE17AB" w:rsidRDefault="00FE17AB" w:rsidP="0080285B">
      <w:pPr>
        <w:jc w:val="center"/>
        <w:rPr>
          <w:b/>
        </w:rPr>
      </w:pPr>
    </w:p>
    <w:p w:rsidR="008258E2" w:rsidRDefault="00BF73AE" w:rsidP="0080285B">
      <w:pPr>
        <w:jc w:val="center"/>
        <w:rPr>
          <w:b/>
        </w:rPr>
      </w:pPr>
      <w:r w:rsidRPr="008258E2">
        <w:rPr>
          <w:b/>
        </w:rPr>
        <w:t xml:space="preserve">Форма </w:t>
      </w:r>
      <w:r w:rsidR="0080285B" w:rsidRPr="008258E2">
        <w:rPr>
          <w:b/>
        </w:rPr>
        <w:t xml:space="preserve">планируемых направлений расходования средств гранта </w:t>
      </w:r>
    </w:p>
    <w:p w:rsidR="0080285B" w:rsidRPr="008258E2" w:rsidRDefault="0080285B" w:rsidP="0080285B">
      <w:pPr>
        <w:jc w:val="center"/>
        <w:rPr>
          <w:b/>
        </w:rPr>
      </w:pPr>
      <w:r w:rsidRPr="008258E2">
        <w:rPr>
          <w:b/>
        </w:rPr>
        <w:t>для выполнения заявленных работ по проекту</w:t>
      </w:r>
      <w:r w:rsidR="00B6237F" w:rsidRPr="008258E2">
        <w:rPr>
          <w:b/>
        </w:rPr>
        <w:t xml:space="preserve"> (смета расходов)</w:t>
      </w:r>
    </w:p>
    <w:p w:rsidR="00BF73AE" w:rsidRPr="00CF623E" w:rsidRDefault="00BF73AE" w:rsidP="00BF73AE">
      <w:pPr>
        <w:spacing w:line="360" w:lineRule="auto"/>
        <w:jc w:val="center"/>
        <w:rPr>
          <w:b/>
          <w:sz w:val="28"/>
        </w:rPr>
      </w:pPr>
    </w:p>
    <w:p w:rsidR="00BF73AE" w:rsidRPr="00E157BD" w:rsidRDefault="00BF73AE" w:rsidP="00BF73AE"/>
    <w:p w:rsidR="00BF73AE" w:rsidRPr="00E157BD" w:rsidRDefault="008B2F9D" w:rsidP="00BF73AE">
      <w:pPr>
        <w:jc w:val="center"/>
        <w:rPr>
          <w:b/>
        </w:rPr>
      </w:pPr>
      <w:r w:rsidRPr="00E157BD">
        <w:rPr>
          <w:b/>
        </w:rPr>
        <w:t xml:space="preserve">Планируемые направления расходования средств гранта </w:t>
      </w:r>
      <w:r w:rsidR="00CE7CD9" w:rsidRPr="00E157BD">
        <w:rPr>
          <w:b/>
        </w:rPr>
        <w:br/>
      </w:r>
      <w:r w:rsidRPr="00E157BD">
        <w:rPr>
          <w:b/>
        </w:rPr>
        <w:t>для выполнения заявленных работ по проекту</w:t>
      </w:r>
    </w:p>
    <w:p w:rsidR="008B2F9D" w:rsidRPr="00E157BD" w:rsidRDefault="008B2F9D" w:rsidP="00BF73AE">
      <w:pPr>
        <w:jc w:val="center"/>
        <w:rPr>
          <w:b/>
        </w:rPr>
      </w:pPr>
    </w:p>
    <w:p w:rsidR="00BF73AE" w:rsidRPr="003C7406" w:rsidRDefault="00BF73AE" w:rsidP="00BF73AE">
      <w:pPr>
        <w:rPr>
          <w:sz w:val="28"/>
        </w:rPr>
      </w:pPr>
      <w:r w:rsidRPr="003C7406">
        <w:rPr>
          <w:sz w:val="28"/>
        </w:rPr>
        <w:t xml:space="preserve"> № ____________</w:t>
      </w:r>
      <w:r w:rsidR="009E2469">
        <w:rPr>
          <w:sz w:val="28"/>
        </w:rPr>
        <w:t xml:space="preserve"> </w:t>
      </w:r>
      <w:r w:rsidRPr="003C7406">
        <w:rPr>
          <w:sz w:val="28"/>
        </w:rPr>
        <w:t>«____________________________________________»</w:t>
      </w:r>
    </w:p>
    <w:p w:rsidR="00BF73AE" w:rsidRPr="00844DFD" w:rsidRDefault="009E2469" w:rsidP="00BF73AE">
      <w:r>
        <w:t xml:space="preserve"> </w:t>
      </w:r>
      <w:r w:rsidR="00BF73AE" w:rsidRPr="00844DFD">
        <w:t>(номер проекта)</w:t>
      </w:r>
      <w:r>
        <w:t xml:space="preserve"> </w:t>
      </w:r>
      <w:r w:rsidR="00BF73AE">
        <w:tab/>
      </w:r>
      <w:r w:rsidR="00BF73AE">
        <w:tab/>
      </w:r>
      <w:r w:rsidR="00BF73AE">
        <w:tab/>
      </w:r>
      <w:r>
        <w:t xml:space="preserve"> </w:t>
      </w:r>
      <w:r w:rsidR="00BF73AE" w:rsidRPr="00844DFD">
        <w:t>(наименование проекта)</w:t>
      </w:r>
    </w:p>
    <w:p w:rsidR="00BF73AE" w:rsidRDefault="00BF73AE" w:rsidP="00BF73AE">
      <w:pPr>
        <w:rPr>
          <w:sz w:val="28"/>
        </w:rPr>
      </w:pPr>
    </w:p>
    <w:p w:rsidR="00CE7CD9" w:rsidRDefault="00CE7CD9" w:rsidP="00BF73AE">
      <w:pPr>
        <w:rPr>
          <w:sz w:val="28"/>
        </w:rPr>
      </w:pP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912"/>
        <w:gridCol w:w="2694"/>
      </w:tblGrid>
      <w:tr w:rsidR="00BF73AE" w:rsidRPr="0021211D" w:rsidTr="006F3D30">
        <w:trPr>
          <w:jc w:val="center"/>
        </w:trPr>
        <w:tc>
          <w:tcPr>
            <w:tcW w:w="6912" w:type="dxa"/>
          </w:tcPr>
          <w:p w:rsidR="00BF73AE" w:rsidRPr="00E577AB" w:rsidRDefault="001A1121" w:rsidP="00BF73AE">
            <w:pPr>
              <w:jc w:val="center"/>
              <w:rPr>
                <w:b/>
              </w:rPr>
            </w:pPr>
            <w:r>
              <w:rPr>
                <w:b/>
              </w:rPr>
              <w:t>Направление расходования</w:t>
            </w:r>
          </w:p>
        </w:tc>
        <w:tc>
          <w:tcPr>
            <w:tcW w:w="2694" w:type="dxa"/>
          </w:tcPr>
          <w:p w:rsidR="00BF73AE" w:rsidRPr="00E577AB" w:rsidRDefault="001A1121" w:rsidP="00BF73AE">
            <w:pPr>
              <w:jc w:val="center"/>
              <w:rPr>
                <w:b/>
              </w:rPr>
            </w:pPr>
            <w:r>
              <w:rPr>
                <w:b/>
              </w:rPr>
              <w:t>Сумма (руб.)</w:t>
            </w:r>
          </w:p>
        </w:tc>
      </w:tr>
      <w:tr w:rsidR="001A1121" w:rsidRPr="0021211D" w:rsidTr="006F3D30">
        <w:trPr>
          <w:jc w:val="center"/>
        </w:trPr>
        <w:tc>
          <w:tcPr>
            <w:tcW w:w="6912" w:type="dxa"/>
          </w:tcPr>
          <w:p w:rsidR="001A1121" w:rsidRDefault="001A1121" w:rsidP="001A1121">
            <w:pPr>
              <w:rPr>
                <w:b/>
                <w:sz w:val="23"/>
                <w:szCs w:val="23"/>
              </w:rPr>
            </w:pPr>
            <w:r w:rsidRPr="001A1121">
              <w:rPr>
                <w:b/>
                <w:sz w:val="23"/>
                <w:szCs w:val="23"/>
              </w:rPr>
              <w:t>ВСЕГО:</w:t>
            </w:r>
          </w:p>
          <w:p w:rsidR="0069554A" w:rsidRPr="001A1121" w:rsidRDefault="0069554A" w:rsidP="001A1121">
            <w:pPr>
              <w:rPr>
                <w:b/>
                <w:sz w:val="23"/>
                <w:szCs w:val="23"/>
              </w:rPr>
            </w:pPr>
          </w:p>
        </w:tc>
        <w:tc>
          <w:tcPr>
            <w:tcW w:w="2694" w:type="dxa"/>
          </w:tcPr>
          <w:p w:rsidR="001A1121" w:rsidRPr="001A1121" w:rsidRDefault="001A1121" w:rsidP="00BF73AE">
            <w:pPr>
              <w:jc w:val="center"/>
              <w:rPr>
                <w:b/>
                <w:sz w:val="23"/>
                <w:szCs w:val="23"/>
              </w:rPr>
            </w:pPr>
          </w:p>
        </w:tc>
      </w:tr>
      <w:tr w:rsidR="00BF73AE" w:rsidRPr="0021211D" w:rsidTr="006F3D30">
        <w:trPr>
          <w:jc w:val="center"/>
        </w:trPr>
        <w:tc>
          <w:tcPr>
            <w:tcW w:w="6912" w:type="dxa"/>
            <w:vAlign w:val="center"/>
          </w:tcPr>
          <w:p w:rsidR="00734EB5" w:rsidRPr="00C851CE" w:rsidRDefault="00734EB5" w:rsidP="0019673B">
            <w:r w:rsidRPr="00C851CE">
              <w:t>Расходы для достижения заявленных целе</w:t>
            </w:r>
            <w:r w:rsidR="0019673B">
              <w:t>й</w:t>
            </w:r>
            <w:r w:rsidRPr="00C851CE">
              <w:t xml:space="preserve"> проекта, в том числе:</w:t>
            </w:r>
          </w:p>
        </w:tc>
        <w:tc>
          <w:tcPr>
            <w:tcW w:w="2694" w:type="dxa"/>
          </w:tcPr>
          <w:p w:rsidR="00BF73AE" w:rsidRPr="001A1121" w:rsidRDefault="00BF73AE" w:rsidP="00BF73AE">
            <w:pPr>
              <w:rPr>
                <w:sz w:val="23"/>
                <w:szCs w:val="23"/>
              </w:rPr>
            </w:pPr>
          </w:p>
        </w:tc>
      </w:tr>
      <w:tr w:rsidR="00BF73AE" w:rsidRPr="0021211D" w:rsidTr="006F3D30">
        <w:trPr>
          <w:trHeight w:val="413"/>
          <w:jc w:val="center"/>
        </w:trPr>
        <w:tc>
          <w:tcPr>
            <w:tcW w:w="6912" w:type="dxa"/>
            <w:vAlign w:val="center"/>
          </w:tcPr>
          <w:p w:rsidR="00BF73AE" w:rsidRPr="0069554A" w:rsidRDefault="0019673B" w:rsidP="0069554A">
            <w:r>
              <w:t>1.</w:t>
            </w:r>
          </w:p>
        </w:tc>
        <w:tc>
          <w:tcPr>
            <w:tcW w:w="2694" w:type="dxa"/>
          </w:tcPr>
          <w:p w:rsidR="00BF73AE" w:rsidRPr="001A1121" w:rsidRDefault="00BF73AE" w:rsidP="00BF73AE">
            <w:pPr>
              <w:rPr>
                <w:sz w:val="23"/>
                <w:szCs w:val="23"/>
              </w:rPr>
            </w:pPr>
          </w:p>
        </w:tc>
      </w:tr>
      <w:tr w:rsidR="00BF73AE" w:rsidRPr="0021211D" w:rsidTr="006F3D30">
        <w:trPr>
          <w:jc w:val="center"/>
        </w:trPr>
        <w:tc>
          <w:tcPr>
            <w:tcW w:w="6912" w:type="dxa"/>
            <w:vAlign w:val="center"/>
          </w:tcPr>
          <w:p w:rsidR="0069554A" w:rsidRPr="00C851CE" w:rsidRDefault="0019673B" w:rsidP="0069554A">
            <w:r>
              <w:t>2.</w:t>
            </w:r>
          </w:p>
        </w:tc>
        <w:tc>
          <w:tcPr>
            <w:tcW w:w="2694" w:type="dxa"/>
          </w:tcPr>
          <w:p w:rsidR="00BF73AE" w:rsidRPr="001A1121" w:rsidRDefault="00BF73AE" w:rsidP="00BF73AE">
            <w:pPr>
              <w:rPr>
                <w:sz w:val="23"/>
                <w:szCs w:val="23"/>
              </w:rPr>
            </w:pPr>
          </w:p>
        </w:tc>
      </w:tr>
      <w:tr w:rsidR="0069554A" w:rsidRPr="0021211D" w:rsidTr="006F3D30">
        <w:trPr>
          <w:jc w:val="center"/>
        </w:trPr>
        <w:tc>
          <w:tcPr>
            <w:tcW w:w="6912" w:type="dxa"/>
            <w:vAlign w:val="center"/>
          </w:tcPr>
          <w:p w:rsidR="0069554A" w:rsidRPr="00C851CE" w:rsidRDefault="0019673B" w:rsidP="0019673B">
            <w:r>
              <w:t>3.</w:t>
            </w:r>
          </w:p>
        </w:tc>
        <w:tc>
          <w:tcPr>
            <w:tcW w:w="2694" w:type="dxa"/>
          </w:tcPr>
          <w:p w:rsidR="0069554A" w:rsidRPr="001A1121" w:rsidRDefault="0069554A" w:rsidP="00BF73AE">
            <w:pPr>
              <w:rPr>
                <w:sz w:val="23"/>
                <w:szCs w:val="23"/>
              </w:rPr>
            </w:pPr>
          </w:p>
        </w:tc>
      </w:tr>
      <w:tr w:rsidR="0069554A" w:rsidRPr="0021211D" w:rsidTr="006F3D30">
        <w:trPr>
          <w:jc w:val="center"/>
        </w:trPr>
        <w:tc>
          <w:tcPr>
            <w:tcW w:w="6912" w:type="dxa"/>
            <w:vAlign w:val="center"/>
          </w:tcPr>
          <w:p w:rsidR="0069554A" w:rsidRPr="00C851CE" w:rsidRDefault="0019673B" w:rsidP="0069554A">
            <w:r>
              <w:t>…</w:t>
            </w:r>
          </w:p>
        </w:tc>
        <w:tc>
          <w:tcPr>
            <w:tcW w:w="2694" w:type="dxa"/>
          </w:tcPr>
          <w:p w:rsidR="0069554A" w:rsidRPr="001A1121" w:rsidRDefault="0069554A" w:rsidP="00BF73AE">
            <w:pPr>
              <w:rPr>
                <w:sz w:val="23"/>
                <w:szCs w:val="23"/>
              </w:rPr>
            </w:pPr>
          </w:p>
        </w:tc>
      </w:tr>
      <w:tr w:rsidR="00BF73AE" w:rsidRPr="0021211D" w:rsidTr="006F3D30">
        <w:trPr>
          <w:jc w:val="center"/>
        </w:trPr>
        <w:tc>
          <w:tcPr>
            <w:tcW w:w="6912" w:type="dxa"/>
            <w:vAlign w:val="center"/>
          </w:tcPr>
          <w:p w:rsidR="00BF73AE" w:rsidRPr="00C851CE" w:rsidRDefault="00FE17AB" w:rsidP="0019673B">
            <w:r>
              <w:t>ИТОГО:</w:t>
            </w:r>
          </w:p>
        </w:tc>
        <w:tc>
          <w:tcPr>
            <w:tcW w:w="2694" w:type="dxa"/>
          </w:tcPr>
          <w:p w:rsidR="00BF73AE" w:rsidRPr="001A1121" w:rsidRDefault="00BF73AE" w:rsidP="00BF73AE">
            <w:pPr>
              <w:rPr>
                <w:sz w:val="23"/>
                <w:szCs w:val="23"/>
              </w:rPr>
            </w:pPr>
          </w:p>
        </w:tc>
      </w:tr>
    </w:tbl>
    <w:p w:rsidR="00BF73AE" w:rsidRDefault="00BF73AE" w:rsidP="00BF73AE">
      <w:pPr>
        <w:rPr>
          <w:sz w:val="28"/>
        </w:rPr>
      </w:pPr>
    </w:p>
    <w:p w:rsidR="00031132" w:rsidRDefault="00031132" w:rsidP="00BF73AE">
      <w:pPr>
        <w:rPr>
          <w:sz w:val="28"/>
        </w:rPr>
      </w:pPr>
    </w:p>
    <w:p w:rsidR="00031132" w:rsidRDefault="00031132" w:rsidP="00BF73AE">
      <w:pPr>
        <w:rPr>
          <w:sz w:val="28"/>
        </w:rPr>
      </w:pPr>
    </w:p>
    <w:p w:rsidR="00BF73AE" w:rsidRPr="00E157BD" w:rsidRDefault="00BF73AE" w:rsidP="00BF73AE">
      <w:r w:rsidRPr="00E157BD">
        <w:t>Р</w:t>
      </w:r>
      <w:r w:rsidR="0079753B" w:rsidRPr="00E157BD">
        <w:t>уководитель проекта</w:t>
      </w:r>
      <w:r w:rsidR="0079753B" w:rsidRPr="00E157BD">
        <w:tab/>
      </w:r>
      <w:r w:rsidR="0079753B" w:rsidRPr="00E157BD">
        <w:tab/>
        <w:t xml:space="preserve">        ____________________ / ФИО руководителя/ </w:t>
      </w:r>
    </w:p>
    <w:p w:rsidR="00BF73AE" w:rsidRDefault="00BF73AE" w:rsidP="00BF73AE">
      <w:pPr>
        <w:rPr>
          <w:sz w:val="28"/>
        </w:rPr>
      </w:pPr>
    </w:p>
    <w:p w:rsidR="00FE17AB" w:rsidRDefault="00BF73AE" w:rsidP="00ED1CC9">
      <w:pPr>
        <w:spacing w:line="360" w:lineRule="auto"/>
        <w:jc w:val="right"/>
        <w:rPr>
          <w:sz w:val="28"/>
        </w:rPr>
      </w:pPr>
      <w:r>
        <w:rPr>
          <w:sz w:val="28"/>
        </w:rPr>
        <w:br w:type="page"/>
      </w:r>
    </w:p>
    <w:p w:rsidR="00BF73AE" w:rsidRPr="008258E2" w:rsidRDefault="00BF73AE" w:rsidP="00ED1CC9">
      <w:pPr>
        <w:spacing w:line="360" w:lineRule="auto"/>
        <w:jc w:val="right"/>
        <w:rPr>
          <w:b/>
        </w:rPr>
      </w:pPr>
      <w:r w:rsidRPr="008258E2">
        <w:rPr>
          <w:b/>
        </w:rPr>
        <w:lastRenderedPageBreak/>
        <w:t xml:space="preserve">Приложение </w:t>
      </w:r>
      <w:r w:rsidR="00ED1CC9" w:rsidRPr="008258E2">
        <w:rPr>
          <w:b/>
        </w:rPr>
        <w:t>Д</w:t>
      </w:r>
    </w:p>
    <w:p w:rsidR="006B430A" w:rsidRPr="008258E2" w:rsidRDefault="006B430A" w:rsidP="006B430A">
      <w:pPr>
        <w:ind w:firstLine="567"/>
        <w:jc w:val="center"/>
      </w:pPr>
      <w:r w:rsidRPr="008258E2">
        <w:rPr>
          <w:b/>
        </w:rPr>
        <w:t xml:space="preserve">Форма </w:t>
      </w:r>
      <w:r w:rsidRPr="006B430A">
        <w:rPr>
          <w:b/>
        </w:rPr>
        <w:t xml:space="preserve">критериев оценки проектов, представленных на соискание научного гранта ректора АГМУ для </w:t>
      </w:r>
      <w:r w:rsidR="006D5E5D">
        <w:rPr>
          <w:b/>
        </w:rPr>
        <w:t>студентов</w:t>
      </w: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tbl>
      <w:tblPr>
        <w:tblW w:w="0" w:type="auto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22"/>
        <w:gridCol w:w="1783"/>
      </w:tblGrid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 w:rsidRPr="00AE7113">
              <w:t xml:space="preserve">Критерии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Оценка</w:t>
            </w:r>
            <w:r w:rsidRPr="00AE7113">
              <w:t xml:space="preserve"> 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/>
              <w:jc w:val="center"/>
            </w:pPr>
            <w:r>
              <w:t>Формальные признаки</w:t>
            </w:r>
          </w:p>
          <w:p w:rsidR="006B430A" w:rsidRDefault="006B430A" w:rsidP="006D5E5D">
            <w:pPr>
              <w:jc w:val="center"/>
            </w:pPr>
            <w:r>
              <w:t xml:space="preserve">(заполняется </w:t>
            </w:r>
            <w:r w:rsidR="00733AEF">
              <w:t xml:space="preserve">отделом </w:t>
            </w:r>
            <w:r w:rsidR="006D5E5D">
              <w:t>по развитию молодежной науки</w:t>
            </w:r>
            <w:r>
              <w:t xml:space="preserve">, обсуждается коллегиально на заседании </w:t>
            </w:r>
            <w:r w:rsidR="00733AEF">
              <w:t>э</w:t>
            </w:r>
            <w:r>
              <w:t>кспертного научного совета)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A4A67">
            <w:pPr>
              <w:spacing w:before="100" w:beforeAutospacing="1" w:after="100" w:afterAutospacing="1"/>
            </w:pPr>
            <w:r w:rsidRPr="00AE7113">
              <w:t xml:space="preserve">1. Значимость и актуальность проекта для </w:t>
            </w:r>
            <w:r w:rsidR="004A4A67">
              <w:t>формирования научного задела для поступления в аспирантуру</w:t>
            </w:r>
            <w:r>
              <w:t xml:space="preserve"> АГМУ</w:t>
            </w:r>
            <w:r w:rsidRPr="00AE7113">
              <w:t xml:space="preserve">: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/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4A4A67" w:rsidP="00460DFF">
            <w:pPr>
              <w:spacing w:before="100" w:beforeAutospacing="1" w:after="100" w:afterAutospacing="1"/>
            </w:pPr>
            <w:r>
              <w:t xml:space="preserve">студент является активным членом НОМУИС, имеет рейтинг в соответствии с утвержденной </w:t>
            </w:r>
            <w:proofErr w:type="spellStart"/>
            <w:r>
              <w:t>балльно</w:t>
            </w:r>
            <w:proofErr w:type="spellEnd"/>
            <w:r>
              <w:t>-рейт</w:t>
            </w:r>
            <w:r w:rsidR="00460DFF">
              <w:t>инговой системой НОМУИС более 2</w:t>
            </w:r>
            <w:r>
              <w:t xml:space="preserve">0 баллов </w:t>
            </w:r>
            <w:r w:rsidR="006B430A" w:rsidRPr="00AE7113"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733AEF" w:rsidP="00CA294B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4A4A67" w:rsidP="00460DFF">
            <w:pPr>
              <w:spacing w:before="100" w:beforeAutospacing="1" w:after="100" w:afterAutospacing="1"/>
            </w:pPr>
            <w:r w:rsidRPr="004A4A67">
              <w:t xml:space="preserve">студент является </w:t>
            </w:r>
            <w:r>
              <w:t>действующим</w:t>
            </w:r>
            <w:r w:rsidRPr="004A4A67">
              <w:t xml:space="preserve"> членом НОМУИС, имеет рейтинг в соответствии с утвержденной </w:t>
            </w:r>
            <w:proofErr w:type="spellStart"/>
            <w:r w:rsidRPr="004A4A67">
              <w:t>балльно</w:t>
            </w:r>
            <w:proofErr w:type="spellEnd"/>
            <w:r w:rsidRPr="004A4A67">
              <w:t xml:space="preserve">-рейтинговой системой НОМУИС </w:t>
            </w:r>
            <w:r w:rsidR="00460DFF">
              <w:t>менее 2</w:t>
            </w:r>
            <w:r>
              <w:t>0 баллов</w:t>
            </w:r>
            <w:r w:rsidRPr="004A4A67">
              <w:t xml:space="preserve">  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4A4A67" w:rsidP="00733AEF">
            <w:pPr>
              <w:spacing w:before="100" w:beforeAutospacing="1" w:after="100" w:afterAutospacing="1"/>
            </w:pPr>
            <w:r>
              <w:t>студент не является членом НОМУИС</w:t>
            </w:r>
            <w:r w:rsidR="006B430A"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4A4A67">
            <w:pPr>
              <w:spacing w:before="100" w:beforeAutospacing="1" w:after="100" w:afterAutospacing="1"/>
            </w:pPr>
            <w:r w:rsidRPr="00AE7113">
              <w:t xml:space="preserve">2. </w:t>
            </w:r>
            <w:r>
              <w:t>Уровень квалификации</w:t>
            </w:r>
            <w:r w:rsidR="004A4A67">
              <w:t xml:space="preserve"> научного</w:t>
            </w:r>
            <w:r>
              <w:t xml:space="preserve"> руководителя</w:t>
            </w:r>
            <w:r w:rsidR="004A4A67">
              <w:t xml:space="preserve"> студента,</w:t>
            </w:r>
            <w:r>
              <w:t xml:space="preserve"> заявля</w:t>
            </w:r>
            <w:r w:rsidR="004A4A67">
              <w:t xml:space="preserve">ющего </w:t>
            </w:r>
            <w:r>
              <w:t>проект</w:t>
            </w:r>
            <w:r w:rsidRPr="00AE7113">
              <w:t xml:space="preserve">: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/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632BFE">
            <w:pPr>
              <w:spacing w:before="100" w:beforeAutospacing="1" w:after="100" w:afterAutospacing="1"/>
            </w:pPr>
            <w:r>
              <w:t>доктор наук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2</w:t>
            </w:r>
            <w:r w:rsidRPr="00AE7113">
              <w:t xml:space="preserve"> 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>кандидат наук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1</w:t>
            </w:r>
            <w:r w:rsidRPr="00AE7113">
              <w:t xml:space="preserve"> 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proofErr w:type="spellStart"/>
            <w:r>
              <w:t>неостепенный</w:t>
            </w:r>
            <w:proofErr w:type="spellEnd"/>
            <w:r>
              <w:t xml:space="preserve"> штатный сотрудник АГМУ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 w:rsidRPr="00AE7113">
              <w:t xml:space="preserve">3. </w:t>
            </w:r>
            <w:r>
              <w:t>Направление расходов, согласно заявленной в проекте смете</w:t>
            </w:r>
            <w:r w:rsidRPr="00AE7113">
              <w:t xml:space="preserve">: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 w:rsidRPr="00AE7113">
              <w:t xml:space="preserve">          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 xml:space="preserve">исследование будет проведено на базе научных лабораторий или Исследовательского центра коллективного пользования АГМУ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>исследование будет проведено с оплатой услуг сторонних организаций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>в смете заявлены расходы на оплату труда руководителя и исполнителей проекта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отказ в* поддержке проекта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/>
              <w:jc w:val="center"/>
            </w:pPr>
            <w:r>
              <w:t>Экспертная оценка содержания проекта</w:t>
            </w:r>
          </w:p>
          <w:p w:rsidR="006B430A" w:rsidRDefault="006B430A" w:rsidP="00CA294B">
            <w:pPr>
              <w:spacing w:after="100" w:afterAutospacing="1"/>
              <w:jc w:val="center"/>
            </w:pPr>
            <w:r>
              <w:t>(заполняется экспертом, обсуждается коллегиально на заседании экспертного научного совета)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 w:rsidRPr="00AE7113">
              <w:t xml:space="preserve">4. </w:t>
            </w:r>
            <w:r>
              <w:t>Актуальность темы исследования</w:t>
            </w:r>
            <w:r w:rsidRPr="00AE7113">
              <w:t xml:space="preserve">: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/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>имеет высокую степень обоснования</w:t>
            </w:r>
            <w:r w:rsidRPr="00AE7113"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>имеет среднюю степень обоснования</w:t>
            </w:r>
            <w:r w:rsidRPr="00AE7113"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2</w:t>
            </w:r>
            <w:r w:rsidRPr="00AE7113">
              <w:t xml:space="preserve"> 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>имеет низкую степень обоснования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>не обоснована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 w:rsidRPr="00AE7113">
              <w:t xml:space="preserve">0 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 w:rsidRPr="00AE7113">
              <w:t xml:space="preserve">5. </w:t>
            </w:r>
            <w:r>
              <w:t>Научная новизна</w:t>
            </w:r>
            <w:r w:rsidRPr="00AE7113">
              <w:t xml:space="preserve">: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/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>высокая</w:t>
            </w:r>
            <w:r w:rsidRPr="00AE7113"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3</w:t>
            </w:r>
            <w:r w:rsidRPr="00AE7113">
              <w:t xml:space="preserve"> 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>средняя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2</w:t>
            </w:r>
            <w:r w:rsidRPr="00AE7113">
              <w:t xml:space="preserve"> </w:t>
            </w:r>
          </w:p>
        </w:tc>
      </w:tr>
      <w:tr w:rsidR="006B430A" w:rsidRPr="00AE7113" w:rsidTr="00CA294B">
        <w:trPr>
          <w:trHeight w:val="276"/>
          <w:tblCellSpacing w:w="0" w:type="dxa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r>
              <w:t>низкая</w:t>
            </w:r>
            <w:r w:rsidRPr="00AE7113">
              <w:t xml:space="preserve"> 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jc w:val="center"/>
            </w:pPr>
            <w:r>
              <w:t>1</w:t>
            </w:r>
            <w:r w:rsidRPr="00AE7113">
              <w:t xml:space="preserve"> </w:t>
            </w:r>
          </w:p>
        </w:tc>
      </w:tr>
      <w:tr w:rsidR="006B430A" w:rsidRPr="00AE7113" w:rsidTr="00E157BD">
        <w:trPr>
          <w:trHeight w:val="276"/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/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/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</w:pPr>
            <w:r>
              <w:t>отсутствует</w:t>
            </w:r>
            <w:r w:rsidRPr="00AE7113"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0</w:t>
            </w:r>
            <w:r w:rsidRPr="00AE7113">
              <w:t xml:space="preserve"> 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>6. Теоретическая и практическая значимость: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 xml:space="preserve">проект имеет высокую практическую значимость, тема </w:t>
            </w:r>
            <w:proofErr w:type="spellStart"/>
            <w:r>
              <w:t>охраноспособна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 xml:space="preserve">проект имеет только теоретическую значимость, тема </w:t>
            </w:r>
            <w:proofErr w:type="spellStart"/>
            <w:r>
              <w:t>неохраноспособна</w:t>
            </w:r>
            <w:proofErr w:type="spellEnd"/>
            <w: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>проект имеет незначительную теоретическую и практическую значимость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lastRenderedPageBreak/>
              <w:t>теоретическая и практическая значимость не обоснована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Pr="00AE7113" w:rsidRDefault="006B430A" w:rsidP="00CA294B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>7. Методология и методы исследования: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  <w:jc w:val="center"/>
            </w:pP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 xml:space="preserve">в исследовании планируется в полном объем использовать </w:t>
            </w:r>
            <w:r w:rsidRPr="00C237EB">
              <w:t xml:space="preserve">современные </w:t>
            </w:r>
            <w:r>
              <w:t>в</w:t>
            </w:r>
            <w:r w:rsidRPr="00C237EB">
              <w:t>ысокоинформативные методологические подходы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  <w:jc w:val="center"/>
            </w:pPr>
            <w:r>
              <w:t>3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 xml:space="preserve">в исследовании планируется частично использовать </w:t>
            </w:r>
            <w:r w:rsidRPr="00C237EB">
              <w:t xml:space="preserve">современные </w:t>
            </w:r>
            <w:r>
              <w:t>в</w:t>
            </w:r>
            <w:r w:rsidRPr="00C237EB">
              <w:t>ысокоинформативные методологические подходы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  <w:jc w:val="center"/>
            </w:pPr>
            <w:r>
              <w:t>2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>в исследовании планируется использовать устаревшие</w:t>
            </w:r>
            <w:r w:rsidRPr="00C237EB">
              <w:t xml:space="preserve"> </w:t>
            </w:r>
            <w:r>
              <w:t>мало</w:t>
            </w:r>
            <w:r w:rsidRPr="00C237EB">
              <w:t>информативные методологические подходы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  <w:jc w:val="center"/>
            </w:pPr>
            <w:r>
              <w:t>1</w:t>
            </w:r>
          </w:p>
        </w:tc>
      </w:tr>
      <w:tr w:rsidR="006B430A" w:rsidRPr="00AE7113" w:rsidTr="00CA294B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</w:pPr>
            <w:r>
              <w:t>методология и методы исследования не раскрыты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6B430A" w:rsidRDefault="006B430A" w:rsidP="00CA294B">
            <w:pPr>
              <w:spacing w:before="100" w:beforeAutospacing="1" w:after="100" w:afterAutospacing="1"/>
              <w:jc w:val="center"/>
            </w:pPr>
            <w:r>
              <w:t>0</w:t>
            </w:r>
          </w:p>
        </w:tc>
      </w:tr>
    </w:tbl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4A4A67" w:rsidRDefault="004A4A67" w:rsidP="00BF73AE">
      <w:pPr>
        <w:spacing w:line="360" w:lineRule="auto"/>
        <w:ind w:firstLine="567"/>
        <w:jc w:val="center"/>
        <w:rPr>
          <w:b/>
        </w:rPr>
      </w:pPr>
    </w:p>
    <w:p w:rsidR="004A4A67" w:rsidRDefault="004A4A67" w:rsidP="00BF73AE">
      <w:pPr>
        <w:spacing w:line="360" w:lineRule="auto"/>
        <w:ind w:firstLine="567"/>
        <w:jc w:val="center"/>
        <w:rPr>
          <w:b/>
        </w:rPr>
      </w:pPr>
    </w:p>
    <w:p w:rsidR="004A4A67" w:rsidRDefault="004A4A67" w:rsidP="00BF73AE">
      <w:pPr>
        <w:spacing w:line="360" w:lineRule="auto"/>
        <w:ind w:firstLine="567"/>
        <w:jc w:val="center"/>
        <w:rPr>
          <w:b/>
        </w:rPr>
      </w:pPr>
    </w:p>
    <w:p w:rsidR="004A4A67" w:rsidRDefault="004A4A67" w:rsidP="00BF73AE">
      <w:pPr>
        <w:spacing w:line="360" w:lineRule="auto"/>
        <w:ind w:firstLine="567"/>
        <w:jc w:val="center"/>
        <w:rPr>
          <w:b/>
        </w:rPr>
      </w:pPr>
    </w:p>
    <w:p w:rsidR="004A4A67" w:rsidRDefault="004A4A67" w:rsidP="00BF73AE">
      <w:pPr>
        <w:spacing w:line="360" w:lineRule="auto"/>
        <w:ind w:firstLine="567"/>
        <w:jc w:val="center"/>
        <w:rPr>
          <w:b/>
        </w:rPr>
      </w:pPr>
    </w:p>
    <w:p w:rsidR="004A4A67" w:rsidRDefault="004A4A67" w:rsidP="00BF73AE">
      <w:pPr>
        <w:spacing w:line="360" w:lineRule="auto"/>
        <w:ind w:firstLine="567"/>
        <w:jc w:val="center"/>
        <w:rPr>
          <w:b/>
        </w:rPr>
      </w:pPr>
    </w:p>
    <w:p w:rsidR="004A4A67" w:rsidRDefault="004A4A67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BF73AE">
      <w:pPr>
        <w:spacing w:line="360" w:lineRule="auto"/>
        <w:ind w:firstLine="567"/>
        <w:jc w:val="center"/>
        <w:rPr>
          <w:b/>
        </w:rPr>
      </w:pPr>
    </w:p>
    <w:p w:rsidR="00632BFE" w:rsidRDefault="00632BFE" w:rsidP="00BF73AE">
      <w:pPr>
        <w:spacing w:line="360" w:lineRule="auto"/>
        <w:ind w:firstLine="567"/>
        <w:jc w:val="center"/>
        <w:rPr>
          <w:b/>
        </w:rPr>
      </w:pPr>
    </w:p>
    <w:p w:rsidR="00632BFE" w:rsidRDefault="00632BFE" w:rsidP="00BF73AE">
      <w:pPr>
        <w:spacing w:line="360" w:lineRule="auto"/>
        <w:ind w:firstLine="567"/>
        <w:jc w:val="center"/>
        <w:rPr>
          <w:b/>
        </w:rPr>
      </w:pPr>
    </w:p>
    <w:p w:rsidR="00632BFE" w:rsidRDefault="00632BFE" w:rsidP="00BF73AE">
      <w:pPr>
        <w:spacing w:line="360" w:lineRule="auto"/>
        <w:ind w:firstLine="567"/>
        <w:jc w:val="center"/>
        <w:rPr>
          <w:b/>
        </w:rPr>
      </w:pPr>
    </w:p>
    <w:p w:rsidR="004A4A67" w:rsidRDefault="004A4A67" w:rsidP="00BF73AE">
      <w:pPr>
        <w:spacing w:line="360" w:lineRule="auto"/>
        <w:ind w:firstLine="567"/>
        <w:jc w:val="center"/>
        <w:rPr>
          <w:b/>
        </w:rPr>
      </w:pPr>
    </w:p>
    <w:p w:rsidR="00895411" w:rsidRDefault="00895411" w:rsidP="00895411">
      <w:pPr>
        <w:spacing w:line="360" w:lineRule="auto"/>
        <w:ind w:firstLine="567"/>
        <w:jc w:val="right"/>
        <w:rPr>
          <w:b/>
        </w:rPr>
      </w:pPr>
      <w:r>
        <w:rPr>
          <w:b/>
        </w:rPr>
        <w:lastRenderedPageBreak/>
        <w:t>Приложение Е</w:t>
      </w:r>
    </w:p>
    <w:p w:rsidR="00BF73AE" w:rsidRDefault="00BF73AE" w:rsidP="009268BB">
      <w:pPr>
        <w:ind w:firstLine="567"/>
        <w:jc w:val="center"/>
        <w:rPr>
          <w:b/>
        </w:rPr>
      </w:pPr>
      <w:r w:rsidRPr="008258E2">
        <w:rPr>
          <w:b/>
        </w:rPr>
        <w:t>Форма</w:t>
      </w:r>
      <w:r w:rsidR="009E2469" w:rsidRPr="008258E2">
        <w:rPr>
          <w:b/>
        </w:rPr>
        <w:t xml:space="preserve"> </w:t>
      </w:r>
      <w:r w:rsidRPr="008258E2">
        <w:rPr>
          <w:b/>
        </w:rPr>
        <w:t>отчета о выполнении НИР, финансируемой за счет</w:t>
      </w:r>
      <w:r w:rsidR="009268BB">
        <w:rPr>
          <w:b/>
        </w:rPr>
        <w:t xml:space="preserve"> научных</w:t>
      </w:r>
      <w:r w:rsidRPr="008258E2">
        <w:rPr>
          <w:b/>
        </w:rPr>
        <w:t xml:space="preserve"> грант</w:t>
      </w:r>
      <w:r w:rsidR="00BF528F" w:rsidRPr="008258E2">
        <w:rPr>
          <w:b/>
        </w:rPr>
        <w:t>ов</w:t>
      </w:r>
      <w:r w:rsidRPr="008258E2">
        <w:rPr>
          <w:b/>
        </w:rPr>
        <w:t xml:space="preserve"> </w:t>
      </w:r>
      <w:r w:rsidR="008258E2">
        <w:rPr>
          <w:b/>
        </w:rPr>
        <w:t>р</w:t>
      </w:r>
      <w:r w:rsidR="00113A5D" w:rsidRPr="008258E2">
        <w:rPr>
          <w:b/>
        </w:rPr>
        <w:t xml:space="preserve">ектора </w:t>
      </w:r>
      <w:r w:rsidRPr="008258E2">
        <w:rPr>
          <w:b/>
        </w:rPr>
        <w:t>АГМУ</w:t>
      </w:r>
      <w:r w:rsidR="009268BB">
        <w:rPr>
          <w:b/>
        </w:rPr>
        <w:t xml:space="preserve"> для </w:t>
      </w:r>
      <w:r w:rsidR="004A4A67">
        <w:rPr>
          <w:b/>
        </w:rPr>
        <w:t>студентов</w:t>
      </w:r>
    </w:p>
    <w:p w:rsidR="009268BB" w:rsidRPr="008258E2" w:rsidRDefault="009268BB" w:rsidP="009268BB">
      <w:pPr>
        <w:ind w:firstLine="567"/>
        <w:jc w:val="center"/>
      </w:pPr>
    </w:p>
    <w:p w:rsidR="0019673B" w:rsidRDefault="00BF73AE" w:rsidP="00ED1CC9">
      <w:pPr>
        <w:ind w:left="5812"/>
      </w:pPr>
      <w:r w:rsidRPr="00C26C7E">
        <w:t>УТВЕРЖДАЮ</w:t>
      </w:r>
      <w:r w:rsidRPr="00C26C7E">
        <w:br/>
      </w:r>
      <w:r w:rsidR="008258E2">
        <w:t>Проректор по НР</w:t>
      </w:r>
      <w:r w:rsidR="00151DAF" w:rsidRPr="00C26C7E">
        <w:t xml:space="preserve"> </w:t>
      </w:r>
    </w:p>
    <w:p w:rsidR="00ED1CC9" w:rsidRDefault="0019673B" w:rsidP="00ED1CC9">
      <w:pPr>
        <w:ind w:left="5812"/>
      </w:pPr>
      <w:r>
        <w:t xml:space="preserve">ФГБОУ ВО </w:t>
      </w:r>
      <w:r w:rsidR="00151DAF" w:rsidRPr="00C26C7E">
        <w:t>АГМУ</w:t>
      </w:r>
      <w:r>
        <w:t xml:space="preserve"> Минздрава России</w:t>
      </w:r>
      <w:r w:rsidR="00C77C5C" w:rsidRPr="00C26C7E">
        <w:t>,</w:t>
      </w:r>
      <w:r w:rsidR="00151DAF" w:rsidRPr="00C26C7E">
        <w:t xml:space="preserve"> </w:t>
      </w:r>
    </w:p>
    <w:p w:rsidR="00C77C5C" w:rsidRPr="00C26C7E" w:rsidRDefault="00C77C5C" w:rsidP="00ED1CC9">
      <w:pPr>
        <w:ind w:left="5812"/>
      </w:pPr>
      <w:r w:rsidRPr="00C26C7E">
        <w:t>_______________________</w:t>
      </w:r>
    </w:p>
    <w:p w:rsidR="00C77C5C" w:rsidRPr="00C26C7E" w:rsidRDefault="00C77C5C" w:rsidP="00ED1CC9">
      <w:pPr>
        <w:ind w:left="5812"/>
      </w:pPr>
    </w:p>
    <w:p w:rsidR="00BF73AE" w:rsidRPr="00C26C7E" w:rsidRDefault="00BF73AE" w:rsidP="00ED1CC9">
      <w:pPr>
        <w:ind w:left="5812"/>
      </w:pPr>
      <w:r w:rsidRPr="00C26C7E">
        <w:t xml:space="preserve">«___»__________ 20____ г. </w:t>
      </w:r>
    </w:p>
    <w:p w:rsidR="00BF73AE" w:rsidRPr="00C26C7E" w:rsidRDefault="00BF73AE" w:rsidP="00ED1CC9">
      <w:pPr>
        <w:ind w:left="5812"/>
        <w:jc w:val="right"/>
      </w:pPr>
    </w:p>
    <w:p w:rsidR="00BF73AE" w:rsidRPr="00C26C7E" w:rsidRDefault="00BF73AE" w:rsidP="00BF73AE">
      <w:pPr>
        <w:jc w:val="center"/>
        <w:rPr>
          <w:b/>
        </w:rPr>
      </w:pPr>
    </w:p>
    <w:p w:rsidR="00BF73AE" w:rsidRDefault="00BF73AE" w:rsidP="00BF73AE">
      <w:pPr>
        <w:jc w:val="center"/>
        <w:rPr>
          <w:b/>
        </w:rPr>
      </w:pPr>
      <w:r w:rsidRPr="00E157BD">
        <w:rPr>
          <w:b/>
        </w:rPr>
        <w:t xml:space="preserve">Отчет о выполнении НИР, финансируемой за счет гранта </w:t>
      </w:r>
      <w:r w:rsidR="009268BB" w:rsidRPr="00E157BD">
        <w:rPr>
          <w:b/>
        </w:rPr>
        <w:t xml:space="preserve">ректора АГМУ для </w:t>
      </w:r>
      <w:r w:rsidR="004A4A67" w:rsidRPr="00E157BD">
        <w:rPr>
          <w:b/>
        </w:rPr>
        <w:t>студентов</w:t>
      </w:r>
    </w:p>
    <w:p w:rsidR="00E157BD" w:rsidRPr="00E157BD" w:rsidRDefault="00E157BD" w:rsidP="00BF73AE">
      <w:pPr>
        <w:jc w:val="center"/>
        <w:rPr>
          <w:b/>
        </w:rPr>
      </w:pPr>
    </w:p>
    <w:p w:rsidR="00BF73AE" w:rsidRPr="003C7406" w:rsidRDefault="00BF73AE" w:rsidP="00BF73AE">
      <w:pPr>
        <w:jc w:val="both"/>
        <w:rPr>
          <w:sz w:val="28"/>
        </w:rPr>
      </w:pPr>
      <w:r w:rsidRPr="003C7406">
        <w:rPr>
          <w:sz w:val="28"/>
        </w:rPr>
        <w:t>№ ____________ «____________________________________________»</w:t>
      </w:r>
    </w:p>
    <w:p w:rsidR="00BF73AE" w:rsidRPr="00844DFD" w:rsidRDefault="009E2469" w:rsidP="00BF73AE">
      <w:pPr>
        <w:jc w:val="both"/>
      </w:pPr>
      <w:r>
        <w:t xml:space="preserve"> </w:t>
      </w:r>
      <w:r w:rsidR="00BF73AE" w:rsidRPr="00844DFD">
        <w:t>(номер проекта)</w:t>
      </w:r>
      <w:r>
        <w:t xml:space="preserve"> </w:t>
      </w:r>
      <w:r w:rsidR="00BF73AE">
        <w:tab/>
      </w:r>
      <w:r w:rsidR="00BF73AE">
        <w:tab/>
      </w:r>
      <w:r w:rsidR="00BF73AE">
        <w:tab/>
      </w:r>
      <w:r>
        <w:t xml:space="preserve"> </w:t>
      </w:r>
      <w:r w:rsidR="00BF73AE" w:rsidRPr="00844DFD">
        <w:t>(наименование проекта)</w:t>
      </w:r>
    </w:p>
    <w:p w:rsidR="00BF73AE" w:rsidRDefault="00BF73AE" w:rsidP="00BF73AE">
      <w:pPr>
        <w:jc w:val="both"/>
      </w:pPr>
    </w:p>
    <w:p w:rsidR="00970685" w:rsidRDefault="00BF73AE" w:rsidP="00970685">
      <w:pPr>
        <w:jc w:val="both"/>
      </w:pPr>
      <w:r>
        <w:t xml:space="preserve">1. Руководитель НИР </w:t>
      </w:r>
    </w:p>
    <w:p w:rsidR="00970685" w:rsidRDefault="00970685" w:rsidP="00970685">
      <w:pPr>
        <w:jc w:val="both"/>
      </w:pPr>
      <w:r>
        <w:t>2. Тел руководителя</w:t>
      </w:r>
    </w:p>
    <w:p w:rsidR="00970685" w:rsidRDefault="00970685" w:rsidP="00970685">
      <w:pPr>
        <w:jc w:val="both"/>
      </w:pPr>
      <w:r>
        <w:t xml:space="preserve">3. </w:t>
      </w:r>
      <w:r>
        <w:rPr>
          <w:lang w:val="en-US"/>
        </w:rPr>
        <w:t>E</w:t>
      </w:r>
      <w:r w:rsidRPr="00530529">
        <w:t>-</w:t>
      </w:r>
      <w:r>
        <w:rPr>
          <w:lang w:val="en-US"/>
        </w:rPr>
        <w:t>mail</w:t>
      </w:r>
      <w:r>
        <w:t xml:space="preserve"> руководителя</w:t>
      </w:r>
    </w:p>
    <w:p w:rsidR="00BF73AE" w:rsidRDefault="00970685" w:rsidP="00BF73AE">
      <w:pPr>
        <w:jc w:val="both"/>
      </w:pPr>
      <w:r>
        <w:t>4</w:t>
      </w:r>
      <w:r w:rsidR="00BF73AE">
        <w:t>.</w:t>
      </w:r>
      <w:r w:rsidR="009E2469">
        <w:t xml:space="preserve"> </w:t>
      </w:r>
      <w:r w:rsidR="00BF73AE">
        <w:t>Исполнители НИР____________________________________</w:t>
      </w:r>
    </w:p>
    <w:p w:rsidR="00BF73AE" w:rsidRPr="00BF528F" w:rsidRDefault="00970685" w:rsidP="00BF73AE">
      <w:pPr>
        <w:ind w:left="1416" w:firstLine="708"/>
        <w:jc w:val="both"/>
      </w:pPr>
      <w:r>
        <w:t xml:space="preserve">        </w:t>
      </w:r>
      <w:r w:rsidR="00BF73AE" w:rsidRPr="00BF528F">
        <w:t>(ФИО, должность, уч. степень)</w:t>
      </w:r>
    </w:p>
    <w:p w:rsidR="00BF73AE" w:rsidRPr="00BF528F" w:rsidRDefault="00805E64" w:rsidP="00BF73AE">
      <w:pPr>
        <w:jc w:val="both"/>
      </w:pPr>
      <w:r w:rsidRPr="00BF528F">
        <w:t>5</w:t>
      </w:r>
      <w:r w:rsidR="00BF73AE" w:rsidRPr="00BF528F">
        <w:t>. Соисполнители НИР _________________________________</w:t>
      </w:r>
    </w:p>
    <w:p w:rsidR="00BF73AE" w:rsidRDefault="00BF73AE" w:rsidP="00BF73AE">
      <w:pPr>
        <w:ind w:left="1416" w:firstLine="708"/>
        <w:jc w:val="both"/>
      </w:pPr>
      <w:r w:rsidRPr="00BF528F">
        <w:t>(ФИО, должность, уч. степень)</w:t>
      </w:r>
    </w:p>
    <w:p w:rsidR="00BF73AE" w:rsidRDefault="00805E64" w:rsidP="00BF73AE">
      <w:pPr>
        <w:jc w:val="both"/>
      </w:pPr>
      <w:r>
        <w:t>6. Наименование структурных подразделений, в которых</w:t>
      </w:r>
      <w:r w:rsidR="00BF73AE">
        <w:t xml:space="preserve"> проведена НИР</w:t>
      </w:r>
    </w:p>
    <w:p w:rsidR="00BF73AE" w:rsidRDefault="00BF73AE" w:rsidP="00BF73AE">
      <w:pPr>
        <w:jc w:val="both"/>
      </w:pPr>
      <w:r>
        <w:t xml:space="preserve">7. Сроки </w:t>
      </w:r>
      <w:r w:rsidR="00805E64">
        <w:t>выполнения проекта в соответствии с заявкой</w:t>
      </w:r>
    </w:p>
    <w:p w:rsidR="00BF73AE" w:rsidRDefault="00BF73AE" w:rsidP="00BF73AE">
      <w:pPr>
        <w:jc w:val="both"/>
      </w:pPr>
      <w:r>
        <w:t>8. Основные</w:t>
      </w:r>
      <w:r w:rsidR="009E2469">
        <w:t xml:space="preserve"> </w:t>
      </w:r>
      <w:r>
        <w:t>этапы</w:t>
      </w:r>
      <w:r w:rsidR="009E2469">
        <w:t xml:space="preserve"> </w:t>
      </w:r>
      <w:r>
        <w:t>проведенного исследования:</w:t>
      </w:r>
    </w:p>
    <w:p w:rsidR="00BF73AE" w:rsidRPr="0054611F" w:rsidRDefault="00BF73AE" w:rsidP="00BF73AE">
      <w:pPr>
        <w:jc w:val="both"/>
      </w:pPr>
      <w:r>
        <w:t>9</w:t>
      </w:r>
      <w:r w:rsidRPr="0054611F">
        <w:t>. Плановый объем средств на проведение НИР с начала ее проведения, включая</w:t>
      </w:r>
      <w:r w:rsidR="009E2469">
        <w:t xml:space="preserve"> </w:t>
      </w:r>
      <w:r w:rsidRPr="0054611F">
        <w:t>отчетный этап НИР</w:t>
      </w:r>
      <w:r w:rsidR="00C11079">
        <w:t>, _________________</w:t>
      </w:r>
      <w:r w:rsidR="009E2469">
        <w:t xml:space="preserve"> </w:t>
      </w:r>
      <w:r w:rsidRPr="0054611F">
        <w:t>руб.</w:t>
      </w:r>
    </w:p>
    <w:p w:rsidR="00BF73AE" w:rsidRDefault="00BF73AE" w:rsidP="00BF73AE">
      <w:pPr>
        <w:jc w:val="both"/>
      </w:pPr>
      <w:r>
        <w:t>10</w:t>
      </w:r>
      <w:r w:rsidRPr="0054611F">
        <w:t>. Фактический объем средств на проведение НИР с начала ее проведения, включая</w:t>
      </w:r>
      <w:r w:rsidR="009E2469">
        <w:t xml:space="preserve"> </w:t>
      </w:r>
      <w:r w:rsidRPr="0054611F">
        <w:t>отчетный этап НИР</w:t>
      </w:r>
      <w:r w:rsidR="00C11079">
        <w:t>, _________________</w:t>
      </w:r>
      <w:r w:rsidR="009E2469">
        <w:t xml:space="preserve"> </w:t>
      </w:r>
      <w:r w:rsidRPr="0054611F">
        <w:t>руб.</w:t>
      </w:r>
    </w:p>
    <w:p w:rsidR="00C11079" w:rsidRDefault="00D06F6A" w:rsidP="00BF73AE">
      <w:pPr>
        <w:jc w:val="both"/>
      </w:pPr>
      <w:r>
        <w:t xml:space="preserve">11. </w:t>
      </w:r>
      <w:r w:rsidR="00C11079">
        <w:t xml:space="preserve">Основные результаты выполнения </w:t>
      </w:r>
      <w:r w:rsidR="00C11079" w:rsidRPr="00C34F67">
        <w:t>проекта (не менее 10-12 стр.)</w:t>
      </w:r>
    </w:p>
    <w:p w:rsidR="000F184B" w:rsidRDefault="00D06F6A" w:rsidP="00BF73AE">
      <w:pPr>
        <w:jc w:val="both"/>
      </w:pPr>
      <w:r>
        <w:t>1</w:t>
      </w:r>
      <w:r w:rsidR="00FE17AB">
        <w:t>2</w:t>
      </w:r>
      <w:r w:rsidR="000F184B">
        <w:t>. Аннотация основных результатов и степени выполнения проекта (1,5-2 стр.)</w:t>
      </w:r>
    </w:p>
    <w:p w:rsidR="00041568" w:rsidRDefault="00D06F6A" w:rsidP="00C77C5C">
      <w:pPr>
        <w:jc w:val="both"/>
      </w:pPr>
      <w:r>
        <w:t>1</w:t>
      </w:r>
      <w:r w:rsidR="00FE17AB">
        <w:t>3</w:t>
      </w:r>
      <w:r>
        <w:t xml:space="preserve">. </w:t>
      </w:r>
      <w:r w:rsidR="00BF73AE" w:rsidRPr="0054611F">
        <w:t>Библиографический список публикаций, отражающих результаты работы (монографии, учебники, статьи в российских изданиях, статьи в зарубежных изданиях, доклады, другие публикации, патенты, диссертации)</w:t>
      </w:r>
      <w:r w:rsidR="00BF528F">
        <w:t xml:space="preserve">. </w:t>
      </w:r>
      <w:r w:rsidR="00F2374E">
        <w:t>К печатному экземпляру отчета должны быть приложены по 1 экземпляру ксерокопий опубликованных статей, книг, распечатки электронных публикаций, ксерокопий опубликованных тезисов докладов, принятых к печати рукописей статей.</w:t>
      </w:r>
      <w:r w:rsidR="009E2469">
        <w:t xml:space="preserve"> </w:t>
      </w:r>
    </w:p>
    <w:p w:rsidR="002325FE" w:rsidRDefault="002325FE" w:rsidP="00C77C5C">
      <w:pPr>
        <w:jc w:val="both"/>
      </w:pPr>
      <w:r>
        <w:t>1</w:t>
      </w:r>
      <w:r w:rsidR="004A4A67">
        <w:t>4</w:t>
      </w:r>
      <w:r>
        <w:t>. Планируемое дальнейшее развитие темы научно-исследовательской работы</w:t>
      </w:r>
    </w:p>
    <w:p w:rsidR="003B6C14" w:rsidRDefault="003B6C14" w:rsidP="00BF73AE"/>
    <w:p w:rsidR="00D06F6A" w:rsidRPr="00C26C7E" w:rsidRDefault="00D06F6A" w:rsidP="00D06F6A">
      <w:r w:rsidRPr="00C26C7E">
        <w:t>Руководитель проекта</w:t>
      </w:r>
      <w:r w:rsidRPr="00C26C7E">
        <w:tab/>
      </w:r>
      <w:r w:rsidRPr="00C26C7E">
        <w:tab/>
        <w:t xml:space="preserve">        ____________________ / ФИО руководителя/ </w:t>
      </w:r>
    </w:p>
    <w:p w:rsidR="00BF73AE" w:rsidRPr="00C26C7E" w:rsidRDefault="00BF73AE" w:rsidP="00BF73AE">
      <w:r w:rsidRPr="00C26C7E">
        <w:t xml:space="preserve"> «_____»______________20___ г.</w:t>
      </w:r>
    </w:p>
    <w:p w:rsidR="006522CB" w:rsidRDefault="002B6B3F" w:rsidP="00C26C7E">
      <w:pPr>
        <w:jc w:val="right"/>
      </w:pPr>
      <w:r w:rsidRPr="00C26C7E">
        <w:br w:type="page"/>
      </w:r>
    </w:p>
    <w:p w:rsidR="002B6B3F" w:rsidRPr="008258E2" w:rsidRDefault="002B6B3F" w:rsidP="00C26C7E">
      <w:pPr>
        <w:jc w:val="right"/>
        <w:rPr>
          <w:b/>
        </w:rPr>
      </w:pPr>
      <w:r w:rsidRPr="008258E2">
        <w:rPr>
          <w:b/>
        </w:rPr>
        <w:lastRenderedPageBreak/>
        <w:t xml:space="preserve">Приложение </w:t>
      </w:r>
      <w:r w:rsidR="006522CB">
        <w:rPr>
          <w:b/>
        </w:rPr>
        <w:t>Ж</w:t>
      </w:r>
    </w:p>
    <w:p w:rsidR="002B6B3F" w:rsidRDefault="002B6B3F" w:rsidP="002B6B3F"/>
    <w:p w:rsidR="002B6B3F" w:rsidRDefault="009268BB" w:rsidP="002B6B3F">
      <w:pPr>
        <w:jc w:val="center"/>
        <w:rPr>
          <w:b/>
        </w:rPr>
      </w:pPr>
      <w:r w:rsidRPr="009268BB">
        <w:rPr>
          <w:b/>
        </w:rPr>
        <w:t xml:space="preserve">Форма отчета об использовании целевого финансирования проекта в форме научного гранта ректора АГМУ для </w:t>
      </w:r>
      <w:r w:rsidR="004A4A67">
        <w:rPr>
          <w:b/>
        </w:rPr>
        <w:t>студентов</w:t>
      </w:r>
    </w:p>
    <w:p w:rsidR="002B6B3F" w:rsidRDefault="002B6B3F" w:rsidP="002B6B3F">
      <w:pPr>
        <w:jc w:val="center"/>
        <w:rPr>
          <w:b/>
        </w:rPr>
      </w:pPr>
    </w:p>
    <w:p w:rsidR="002B6B3F" w:rsidRPr="00C34F67" w:rsidRDefault="002B6B3F" w:rsidP="002B6B3F">
      <w:pPr>
        <w:jc w:val="center"/>
        <w:rPr>
          <w:b/>
        </w:rPr>
      </w:pPr>
      <w:r w:rsidRPr="00C34F67">
        <w:rPr>
          <w:b/>
        </w:rPr>
        <w:t>Отчет об использовании целевого финансирования</w:t>
      </w:r>
    </w:p>
    <w:p w:rsidR="002B6B3F" w:rsidRPr="002B6B3F" w:rsidRDefault="002B6B3F" w:rsidP="002B6B3F">
      <w:pPr>
        <w:jc w:val="center"/>
        <w:rPr>
          <w:b/>
        </w:rPr>
      </w:pPr>
      <w:r w:rsidRPr="00C34F67">
        <w:rPr>
          <w:b/>
        </w:rPr>
        <w:t xml:space="preserve">в форме гранта </w:t>
      </w:r>
      <w:r w:rsidR="009268BB" w:rsidRPr="009268BB">
        <w:rPr>
          <w:b/>
        </w:rPr>
        <w:t xml:space="preserve">ректора АГМУ для </w:t>
      </w:r>
      <w:r w:rsidR="004A4A67">
        <w:rPr>
          <w:b/>
        </w:rPr>
        <w:t>студентов</w:t>
      </w:r>
    </w:p>
    <w:p w:rsidR="002B6B3F" w:rsidRPr="002B6B3F" w:rsidRDefault="002B6B3F" w:rsidP="002B6B3F">
      <w:pPr>
        <w:jc w:val="center"/>
        <w:rPr>
          <w:b/>
          <w:bCs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9"/>
        <w:gridCol w:w="6032"/>
        <w:gridCol w:w="3340"/>
      </w:tblGrid>
      <w:tr w:rsidR="00C93126" w:rsidRPr="00C93126" w:rsidTr="00C93126">
        <w:trPr>
          <w:jc w:val="center"/>
        </w:trPr>
        <w:tc>
          <w:tcPr>
            <w:tcW w:w="540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</w:rPr>
            </w:pPr>
          </w:p>
        </w:tc>
        <w:tc>
          <w:tcPr>
            <w:tcW w:w="6110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</w:rPr>
            </w:pPr>
          </w:p>
        </w:tc>
        <w:tc>
          <w:tcPr>
            <w:tcW w:w="3379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</w:rPr>
            </w:pPr>
            <w:r w:rsidRPr="00C93126">
              <w:rPr>
                <w:b/>
                <w:bCs/>
                <w:sz w:val="20"/>
                <w:szCs w:val="20"/>
              </w:rPr>
              <w:t>Сумма</w:t>
            </w:r>
            <w:r w:rsidRPr="00C93126">
              <w:rPr>
                <w:rFonts w:ascii="Times" w:hAnsi="Times" w:cs="Times"/>
                <w:b/>
                <w:bCs/>
                <w:sz w:val="20"/>
                <w:szCs w:val="20"/>
              </w:rPr>
              <w:t xml:space="preserve"> </w:t>
            </w:r>
            <w:r w:rsidRPr="00C93126">
              <w:rPr>
                <w:b/>
                <w:bCs/>
                <w:sz w:val="20"/>
                <w:szCs w:val="20"/>
              </w:rPr>
              <w:t>расходов</w:t>
            </w:r>
            <w:r w:rsidRPr="00C93126">
              <w:rPr>
                <w:rFonts w:ascii="Times" w:hAnsi="Times" w:cs="Times"/>
                <w:b/>
                <w:bCs/>
                <w:sz w:val="20"/>
                <w:szCs w:val="20"/>
              </w:rPr>
              <w:t xml:space="preserve"> (</w:t>
            </w:r>
            <w:r w:rsidRPr="00C93126">
              <w:rPr>
                <w:b/>
                <w:bCs/>
                <w:sz w:val="20"/>
                <w:szCs w:val="20"/>
              </w:rPr>
              <w:t>руб</w:t>
            </w:r>
            <w:r w:rsidRPr="00C93126">
              <w:rPr>
                <w:rFonts w:ascii="Times" w:hAnsi="Times" w:cs="Times"/>
                <w:b/>
                <w:bCs/>
                <w:sz w:val="20"/>
                <w:szCs w:val="20"/>
              </w:rPr>
              <w:t>.)</w:t>
            </w:r>
          </w:p>
        </w:tc>
      </w:tr>
      <w:tr w:rsidR="002B6B3F" w:rsidRPr="00C93126" w:rsidTr="00C93126">
        <w:trPr>
          <w:jc w:val="center"/>
        </w:trPr>
        <w:tc>
          <w:tcPr>
            <w:tcW w:w="540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</w:rPr>
            </w:pPr>
          </w:p>
        </w:tc>
        <w:tc>
          <w:tcPr>
            <w:tcW w:w="6110" w:type="dxa"/>
            <w:shd w:val="clear" w:color="auto" w:fill="auto"/>
          </w:tcPr>
          <w:p w:rsidR="002B6B3F" w:rsidRPr="00C93126" w:rsidRDefault="002B6B3F" w:rsidP="002B6B3F">
            <w:pPr>
              <w:rPr>
                <w:sz w:val="20"/>
                <w:szCs w:val="20"/>
              </w:rPr>
            </w:pPr>
            <w:r w:rsidRPr="00C93126">
              <w:rPr>
                <w:sz w:val="20"/>
                <w:szCs w:val="20"/>
              </w:rPr>
              <w:t>ВСЕГО</w:t>
            </w:r>
          </w:p>
        </w:tc>
        <w:tc>
          <w:tcPr>
            <w:tcW w:w="3379" w:type="dxa"/>
            <w:shd w:val="clear" w:color="auto" w:fill="auto"/>
          </w:tcPr>
          <w:p w:rsidR="002B6B3F" w:rsidRPr="00C93126" w:rsidRDefault="002B6B3F" w:rsidP="00C93126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П</w:t>
            </w:r>
            <w:r w:rsidRPr="005D4BFF">
              <w:t>риобретение оборудования и реактивов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Р</w:t>
            </w:r>
            <w:r w:rsidRPr="005D4BFF">
              <w:t>асходные материалы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Л</w:t>
            </w:r>
            <w:r w:rsidRPr="005D4BFF">
              <w:t>абораторные животные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С</w:t>
            </w:r>
            <w:r w:rsidRPr="005D4BFF">
              <w:t>бор и обработк</w:t>
            </w:r>
            <w:r>
              <w:t>а</w:t>
            </w:r>
            <w:r w:rsidRPr="005D4BFF">
              <w:t xml:space="preserve"> первичной информации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С</w:t>
            </w:r>
            <w:r w:rsidRPr="005D4BFF">
              <w:t>пециализированное программное обеспечение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О</w:t>
            </w:r>
            <w:r w:rsidRPr="005D4BFF">
              <w:t>рганизационные и вступительные взносы на участие в научных мероприятиях;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6522CB">
            <w:r>
              <w:t>П</w:t>
            </w:r>
            <w:r w:rsidRPr="005D4BFF">
              <w:t>убликаци</w:t>
            </w:r>
            <w:r>
              <w:t>и</w:t>
            </w:r>
            <w:r w:rsidRPr="005D4BFF">
              <w:t xml:space="preserve"> научных статей в изданиях, входящих в </w:t>
            </w:r>
            <w:r w:rsidR="006522CB">
              <w:t>Белый список</w:t>
            </w:r>
            <w:r w:rsidRPr="005D4BFF">
              <w:t xml:space="preserve"> или перечень изданий, рекомендованных ВАК;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П</w:t>
            </w:r>
            <w:r w:rsidRPr="005D4BFF">
              <w:t>роведение доклинических и клинических исследований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Pr="00C93126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</w:t>
            </w:r>
          </w:p>
        </w:tc>
        <w:tc>
          <w:tcPr>
            <w:tcW w:w="6110" w:type="dxa"/>
            <w:shd w:val="clear" w:color="auto" w:fill="auto"/>
          </w:tcPr>
          <w:p w:rsidR="00FE17AB" w:rsidRPr="005D4BFF" w:rsidRDefault="00FE17AB" w:rsidP="00FE17AB">
            <w:r>
              <w:t>О</w:t>
            </w:r>
            <w:r w:rsidRPr="005D4BFF">
              <w:t xml:space="preserve">плат услуг Исследовательского центра коллективного пользования АГМУ; 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  <w:tr w:rsidR="00FE17AB" w:rsidRPr="00C93126" w:rsidTr="006E6EA2">
        <w:trPr>
          <w:jc w:val="center"/>
        </w:trPr>
        <w:tc>
          <w:tcPr>
            <w:tcW w:w="540" w:type="dxa"/>
            <w:shd w:val="clear" w:color="auto" w:fill="auto"/>
            <w:vAlign w:val="center"/>
          </w:tcPr>
          <w:p w:rsidR="00FE17AB" w:rsidRDefault="00FE17AB" w:rsidP="00FE17A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</w:p>
        </w:tc>
        <w:tc>
          <w:tcPr>
            <w:tcW w:w="6110" w:type="dxa"/>
            <w:shd w:val="clear" w:color="auto" w:fill="auto"/>
          </w:tcPr>
          <w:p w:rsidR="00FE17AB" w:rsidRDefault="00FE17AB" w:rsidP="00FE17AB">
            <w:r>
              <w:t>П</w:t>
            </w:r>
            <w:r w:rsidRPr="005D4BFF">
              <w:t>роведение полевых исследований и экспедиций</w:t>
            </w:r>
          </w:p>
        </w:tc>
        <w:tc>
          <w:tcPr>
            <w:tcW w:w="3379" w:type="dxa"/>
            <w:shd w:val="clear" w:color="auto" w:fill="auto"/>
          </w:tcPr>
          <w:p w:rsidR="00FE17AB" w:rsidRPr="00C93126" w:rsidRDefault="00FE17AB" w:rsidP="00FE17AB">
            <w:pPr>
              <w:jc w:val="center"/>
              <w:rPr>
                <w:b/>
                <w:bCs/>
              </w:rPr>
            </w:pPr>
          </w:p>
        </w:tc>
      </w:tr>
    </w:tbl>
    <w:p w:rsidR="002B6B3F" w:rsidRDefault="002B6B3F" w:rsidP="002B6B3F">
      <w:pPr>
        <w:jc w:val="center"/>
        <w:rPr>
          <w:b/>
          <w:bCs/>
        </w:rPr>
      </w:pPr>
    </w:p>
    <w:p w:rsidR="002B6B3F" w:rsidRPr="007060CF" w:rsidRDefault="007060CF" w:rsidP="007060CF">
      <w:pPr>
        <w:rPr>
          <w:bCs/>
        </w:rPr>
      </w:pPr>
      <w:r w:rsidRPr="007060CF">
        <w:rPr>
          <w:bCs/>
        </w:rPr>
        <w:t xml:space="preserve">К </w:t>
      </w:r>
      <w:r>
        <w:rPr>
          <w:bCs/>
        </w:rPr>
        <w:t xml:space="preserve">отчету прилагаются: </w:t>
      </w:r>
      <w:r w:rsidR="008E71B1">
        <w:rPr>
          <w:bCs/>
        </w:rPr>
        <w:t>Приказ университета о сумме финансирования гранта</w:t>
      </w:r>
      <w:r>
        <w:rPr>
          <w:bCs/>
        </w:rPr>
        <w:t>, копии договоров, банковских платежных поручений, счетов, счетов-фактур, накладных и актов по всем статьям затрат, на которые были использованы полученные средства.</w:t>
      </w:r>
    </w:p>
    <w:p w:rsidR="002B6B3F" w:rsidRDefault="002B6B3F" w:rsidP="002B6B3F">
      <w:pPr>
        <w:jc w:val="center"/>
        <w:rPr>
          <w:b/>
          <w:bCs/>
        </w:rPr>
      </w:pPr>
    </w:p>
    <w:p w:rsidR="002B6B3F" w:rsidRDefault="002B6B3F" w:rsidP="002B6B3F"/>
    <w:p w:rsidR="002B6B3F" w:rsidRDefault="002B6B3F" w:rsidP="002B6B3F"/>
    <w:p w:rsidR="002B6B3F" w:rsidRDefault="002B6B3F" w:rsidP="002B6B3F">
      <w:r w:rsidRPr="00C26C7E">
        <w:t>Руководитель проекта</w:t>
      </w:r>
      <w:r w:rsidRPr="00C26C7E">
        <w:tab/>
      </w:r>
      <w:r w:rsidRPr="00C26C7E">
        <w:tab/>
        <w:t xml:space="preserve">        ____________________ / ФИО руководителя/ </w:t>
      </w:r>
    </w:p>
    <w:p w:rsidR="006E2940" w:rsidRDefault="006E2940" w:rsidP="002B6B3F"/>
    <w:p w:rsidR="006E2940" w:rsidRPr="00C34F67" w:rsidRDefault="006E2940" w:rsidP="002B6B3F">
      <w:r w:rsidRPr="00C34F67">
        <w:t xml:space="preserve">Проректор по НР </w:t>
      </w:r>
    </w:p>
    <w:p w:rsidR="006E2940" w:rsidRPr="00C34F67" w:rsidRDefault="006E2940" w:rsidP="002B6B3F">
      <w:r w:rsidRPr="00C34F67">
        <w:t>Гл. бухгалтер</w:t>
      </w:r>
    </w:p>
    <w:p w:rsidR="006E2940" w:rsidRPr="00C26C7E" w:rsidRDefault="006E2940" w:rsidP="002B6B3F">
      <w:r w:rsidRPr="00C34F67">
        <w:t>Начальник ПФУ</w:t>
      </w:r>
    </w:p>
    <w:p w:rsidR="002B6B3F" w:rsidRPr="00C26C7E" w:rsidRDefault="002B6B3F" w:rsidP="002B6B3F">
      <w:r w:rsidRPr="00C26C7E">
        <w:t xml:space="preserve"> «_____»______________20___ г.</w:t>
      </w:r>
    </w:p>
    <w:p w:rsidR="006522CB" w:rsidRDefault="00BF73AE" w:rsidP="00ED1CC9">
      <w:pPr>
        <w:spacing w:line="360" w:lineRule="auto"/>
        <w:jc w:val="right"/>
      </w:pPr>
      <w:r>
        <w:br w:type="page"/>
      </w:r>
    </w:p>
    <w:p w:rsidR="00BF73AE" w:rsidRPr="008258E2" w:rsidRDefault="00BF73AE" w:rsidP="00ED1CC9">
      <w:pPr>
        <w:spacing w:line="360" w:lineRule="auto"/>
        <w:jc w:val="right"/>
        <w:rPr>
          <w:b/>
          <w:sz w:val="28"/>
          <w:szCs w:val="28"/>
        </w:rPr>
      </w:pPr>
      <w:r w:rsidRPr="008258E2">
        <w:rPr>
          <w:b/>
        </w:rPr>
        <w:lastRenderedPageBreak/>
        <w:t xml:space="preserve">Приложение </w:t>
      </w:r>
      <w:r w:rsidR="006522CB">
        <w:rPr>
          <w:b/>
        </w:rPr>
        <w:t>З</w:t>
      </w:r>
    </w:p>
    <w:p w:rsidR="00BF73AE" w:rsidRPr="008258E2" w:rsidRDefault="00BF73AE" w:rsidP="008258E2">
      <w:pPr>
        <w:ind w:firstLine="567"/>
        <w:jc w:val="center"/>
        <w:rPr>
          <w:b/>
        </w:rPr>
      </w:pPr>
      <w:r w:rsidRPr="008258E2">
        <w:rPr>
          <w:b/>
        </w:rPr>
        <w:t xml:space="preserve">Форма акта сдачи-приемки научно-исследовательской работы, финансируемой за счет </w:t>
      </w:r>
      <w:r w:rsidR="006522CB" w:rsidRPr="006522CB">
        <w:rPr>
          <w:b/>
        </w:rPr>
        <w:t xml:space="preserve">научного гранта ректора АГМУ для </w:t>
      </w:r>
      <w:r w:rsidR="00634433">
        <w:rPr>
          <w:b/>
        </w:rPr>
        <w:t>студентов</w:t>
      </w:r>
    </w:p>
    <w:p w:rsidR="00BF73AE" w:rsidRPr="00E07FDC" w:rsidRDefault="00BF73AE" w:rsidP="00BF73AE">
      <w:pPr>
        <w:jc w:val="center"/>
        <w:rPr>
          <w:sz w:val="28"/>
          <w:szCs w:val="28"/>
        </w:rPr>
      </w:pPr>
    </w:p>
    <w:p w:rsidR="00BF73AE" w:rsidRPr="0005423B" w:rsidRDefault="00BF73AE" w:rsidP="00BF73AE">
      <w:pPr>
        <w:ind w:left="5940"/>
      </w:pPr>
      <w:r>
        <w:rPr>
          <w:sz w:val="28"/>
          <w:szCs w:val="28"/>
        </w:rPr>
        <w:t>«</w:t>
      </w:r>
      <w:proofErr w:type="gramStart"/>
      <w:r w:rsidRPr="0005423B">
        <w:t>УТВЕРЖДАЮ»</w:t>
      </w:r>
      <w:r w:rsidRPr="0005423B">
        <w:br/>
        <w:t>Проректор</w:t>
      </w:r>
      <w:proofErr w:type="gramEnd"/>
      <w:r w:rsidRPr="0005423B">
        <w:t xml:space="preserve"> по научной работе </w:t>
      </w:r>
    </w:p>
    <w:p w:rsidR="00BF73AE" w:rsidRPr="0005423B" w:rsidRDefault="00BF73AE" w:rsidP="00BF73AE">
      <w:pPr>
        <w:ind w:left="5940"/>
      </w:pPr>
      <w:r w:rsidRPr="0005423B">
        <w:t>______________</w:t>
      </w:r>
      <w:r w:rsidR="009E2469" w:rsidRPr="0005423B">
        <w:t xml:space="preserve"> </w:t>
      </w:r>
      <w:r w:rsidRPr="0005423B">
        <w:t>________</w:t>
      </w:r>
    </w:p>
    <w:p w:rsidR="00BF73AE" w:rsidRPr="0005423B" w:rsidRDefault="00BF73AE" w:rsidP="00BF73AE">
      <w:pPr>
        <w:ind w:left="5940"/>
      </w:pPr>
      <w:r w:rsidRPr="0005423B">
        <w:t xml:space="preserve">«___»__________ 20____ г. </w:t>
      </w:r>
    </w:p>
    <w:p w:rsidR="00BF73AE" w:rsidRPr="0005423B" w:rsidRDefault="00BF73AE" w:rsidP="00BF73AE">
      <w:pPr>
        <w:jc w:val="center"/>
      </w:pPr>
    </w:p>
    <w:p w:rsidR="00BF73AE" w:rsidRPr="0005423B" w:rsidRDefault="00BF73AE" w:rsidP="00BF73AE">
      <w:pPr>
        <w:jc w:val="center"/>
        <w:rPr>
          <w:b/>
        </w:rPr>
      </w:pPr>
      <w:r w:rsidRPr="0005423B">
        <w:rPr>
          <w:b/>
        </w:rPr>
        <w:t>А К Т</w:t>
      </w:r>
    </w:p>
    <w:p w:rsidR="00BF73AE" w:rsidRPr="0005423B" w:rsidRDefault="00BF73AE" w:rsidP="00BF73AE">
      <w:pPr>
        <w:jc w:val="center"/>
        <w:rPr>
          <w:b/>
        </w:rPr>
      </w:pPr>
      <w:r w:rsidRPr="0005423B">
        <w:rPr>
          <w:b/>
        </w:rPr>
        <w:t xml:space="preserve">сдачи-приемки научно-исследовательской работы, финансируемой за счет гранта </w:t>
      </w:r>
      <w:r w:rsidR="006522CB" w:rsidRPr="0005423B">
        <w:rPr>
          <w:b/>
        </w:rPr>
        <w:t xml:space="preserve">научного гранта ректора АГМУ для </w:t>
      </w:r>
      <w:r w:rsidR="00634433" w:rsidRPr="0005423B">
        <w:rPr>
          <w:b/>
        </w:rPr>
        <w:t>студентов</w:t>
      </w:r>
      <w:r w:rsidRPr="0005423B">
        <w:rPr>
          <w:b/>
        </w:rPr>
        <w:t>, завершенной в _______ году</w:t>
      </w:r>
    </w:p>
    <w:p w:rsidR="00BF73AE" w:rsidRPr="00E07FDC" w:rsidRDefault="00BF73AE" w:rsidP="00BF73AE">
      <w:pPr>
        <w:rPr>
          <w:sz w:val="28"/>
          <w:szCs w:val="28"/>
        </w:rPr>
      </w:pPr>
    </w:p>
    <w:p w:rsidR="00BF73AE" w:rsidRPr="008A12DB" w:rsidRDefault="00BF73AE" w:rsidP="00BF73AE">
      <w:pPr>
        <w:jc w:val="both"/>
      </w:pPr>
      <w:r w:rsidRPr="008A12DB">
        <w:t>Комиссия, действующая на основании приказа ректора от ______ 20 __г. № ___ , провела приемку завершенной</w:t>
      </w:r>
      <w:r>
        <w:t xml:space="preserve"> научно-исследовательской работ</w:t>
      </w:r>
      <w:r w:rsidR="009F48A6">
        <w:t>ы</w:t>
      </w:r>
      <w:r>
        <w:t xml:space="preserve">, финансируемой за счет </w:t>
      </w:r>
      <w:r w:rsidR="006522CB" w:rsidRPr="006522CB">
        <w:t xml:space="preserve">научного гранта ректора АГМУ для </w:t>
      </w:r>
      <w:r w:rsidR="00460DFF">
        <w:t>студентов.</w:t>
      </w:r>
    </w:p>
    <w:p w:rsidR="00BF73AE" w:rsidRPr="008A12DB" w:rsidRDefault="00BF73AE" w:rsidP="00BF73AE">
      <w:pPr>
        <w:jc w:val="both"/>
      </w:pPr>
      <w:r w:rsidRPr="008A12DB">
        <w:t>Состав комиссии:</w:t>
      </w:r>
    </w:p>
    <w:p w:rsidR="00BF73AE" w:rsidRPr="008A12DB" w:rsidRDefault="00BF73AE" w:rsidP="00BF73AE">
      <w:pPr>
        <w:jc w:val="both"/>
      </w:pPr>
      <w:r w:rsidRPr="008A12DB">
        <w:t>Председатель: ______________________________________</w:t>
      </w:r>
    </w:p>
    <w:p w:rsidR="00BF73AE" w:rsidRPr="008A12DB" w:rsidRDefault="00BF73AE" w:rsidP="00BF73AE">
      <w:pPr>
        <w:jc w:val="both"/>
      </w:pPr>
      <w:r w:rsidRPr="008A12DB">
        <w:t>(ФИО, должность, уч. степень, уч. звание)</w:t>
      </w:r>
    </w:p>
    <w:p w:rsidR="00BF73AE" w:rsidRPr="008A12DB" w:rsidRDefault="00BF73AE" w:rsidP="00BF73AE">
      <w:pPr>
        <w:jc w:val="both"/>
      </w:pPr>
      <w:r w:rsidRPr="008A12DB">
        <w:t>Члены комиссии: ___________________________________</w:t>
      </w:r>
    </w:p>
    <w:p w:rsidR="00BF73AE" w:rsidRPr="008A12DB" w:rsidRDefault="00BF73AE" w:rsidP="00BF73AE">
      <w:pPr>
        <w:jc w:val="both"/>
      </w:pPr>
      <w:r w:rsidRPr="008A12DB">
        <w:t xml:space="preserve"> ____________________________________</w:t>
      </w:r>
    </w:p>
    <w:p w:rsidR="00BF73AE" w:rsidRPr="008A12DB" w:rsidRDefault="00BF73AE" w:rsidP="00BF73AE">
      <w:pPr>
        <w:jc w:val="both"/>
      </w:pPr>
      <w:r w:rsidRPr="008A12DB">
        <w:t xml:space="preserve"> ____________________________________</w:t>
      </w:r>
    </w:p>
    <w:p w:rsidR="00902336" w:rsidRDefault="00BF73AE" w:rsidP="00BF73AE">
      <w:pPr>
        <w:jc w:val="both"/>
      </w:pPr>
      <w:r w:rsidRPr="008A12DB">
        <w:t xml:space="preserve">Основание для </w:t>
      </w:r>
      <w:r w:rsidR="00902336">
        <w:t xml:space="preserve">проведения НИР </w:t>
      </w:r>
    </w:p>
    <w:p w:rsidR="00BF73AE" w:rsidRPr="003C7406" w:rsidRDefault="00902336" w:rsidP="00BF73AE">
      <w:pPr>
        <w:jc w:val="both"/>
        <w:rPr>
          <w:sz w:val="28"/>
        </w:rPr>
      </w:pPr>
      <w:r>
        <w:rPr>
          <w:sz w:val="28"/>
        </w:rPr>
        <w:t>№</w:t>
      </w:r>
      <w:r w:rsidR="00BF73AE" w:rsidRPr="003C7406">
        <w:rPr>
          <w:sz w:val="28"/>
        </w:rPr>
        <w:t xml:space="preserve"> ____________ «____________________________________________»</w:t>
      </w:r>
    </w:p>
    <w:p w:rsidR="00BF73AE" w:rsidRPr="00844DFD" w:rsidRDefault="00BF73AE" w:rsidP="00BF73AE">
      <w:pPr>
        <w:jc w:val="both"/>
      </w:pPr>
      <w:r w:rsidRPr="00844DFD">
        <w:t>(номер проекта)</w:t>
      </w:r>
      <w:r w:rsidR="009E2469">
        <w:t xml:space="preserve"> </w:t>
      </w:r>
      <w:r>
        <w:tab/>
      </w:r>
      <w:r>
        <w:tab/>
      </w:r>
      <w:r>
        <w:tab/>
      </w:r>
      <w:r w:rsidR="009E2469">
        <w:t xml:space="preserve"> </w:t>
      </w:r>
      <w:r w:rsidRPr="00844DFD">
        <w:t>(наименование проекта)</w:t>
      </w:r>
    </w:p>
    <w:p w:rsidR="00BF73AE" w:rsidRDefault="00BF73AE" w:rsidP="00BF73AE">
      <w:pPr>
        <w:jc w:val="both"/>
      </w:pPr>
    </w:p>
    <w:p w:rsidR="00BF73AE" w:rsidRPr="00333EE0" w:rsidRDefault="00BF73AE" w:rsidP="00BF73AE">
      <w:pPr>
        <w:jc w:val="both"/>
      </w:pPr>
      <w:r w:rsidRPr="00333EE0">
        <w:t>Руководитель НИР _____________________________</w:t>
      </w:r>
    </w:p>
    <w:p w:rsidR="00BF73AE" w:rsidRPr="00333EE0" w:rsidRDefault="00BF73AE" w:rsidP="00BF73AE">
      <w:pPr>
        <w:jc w:val="both"/>
      </w:pPr>
      <w:r w:rsidRPr="00333EE0">
        <w:t>(ФИО,</w:t>
      </w:r>
      <w:r w:rsidR="009E2469">
        <w:t xml:space="preserve"> </w:t>
      </w:r>
      <w:r w:rsidRPr="00333EE0">
        <w:t xml:space="preserve">уч. степень, уч. звание) </w:t>
      </w:r>
    </w:p>
    <w:p w:rsidR="00BF73AE" w:rsidRPr="008A12DB" w:rsidRDefault="00BF73AE" w:rsidP="00BF73AE">
      <w:pPr>
        <w:jc w:val="both"/>
      </w:pPr>
      <w:r w:rsidRPr="008A12DB">
        <w:t>Наименование структурного подразделения ____________________</w:t>
      </w:r>
    </w:p>
    <w:p w:rsidR="00BF73AE" w:rsidRPr="008A12DB" w:rsidRDefault="00BF73AE" w:rsidP="00BF73AE">
      <w:pPr>
        <w:jc w:val="both"/>
      </w:pPr>
      <w:r w:rsidRPr="008A12DB">
        <w:t>Плановый объем средств на проведение НИР с начала ее проведения, включая завершающий этап НИР, _________</w:t>
      </w:r>
      <w:r w:rsidR="009E2469">
        <w:t xml:space="preserve"> </w:t>
      </w:r>
      <w:r w:rsidRPr="008A12DB">
        <w:t>руб.</w:t>
      </w:r>
    </w:p>
    <w:p w:rsidR="00BF73AE" w:rsidRPr="008A12DB" w:rsidRDefault="00BF73AE" w:rsidP="00BF73AE">
      <w:pPr>
        <w:jc w:val="both"/>
      </w:pPr>
      <w:r w:rsidRPr="008A12DB">
        <w:t>Фактический объем средств на проведение НИР с начала ее проведения, включая завершающий этап НИР, _________</w:t>
      </w:r>
      <w:r w:rsidR="009E2469">
        <w:t xml:space="preserve"> </w:t>
      </w:r>
      <w:r w:rsidRPr="008A12DB">
        <w:t>руб.</w:t>
      </w:r>
    </w:p>
    <w:p w:rsidR="00BF73AE" w:rsidRPr="008A12DB" w:rsidRDefault="00BF73AE" w:rsidP="00BF73AE">
      <w:pPr>
        <w:jc w:val="both"/>
      </w:pPr>
      <w:r w:rsidRPr="008A12DB">
        <w:t>Комиссии были представлены на рассмотрение следующие документы:</w:t>
      </w:r>
    </w:p>
    <w:p w:rsidR="00BF73AE" w:rsidRPr="008A12DB" w:rsidRDefault="00BF73AE" w:rsidP="00BF73AE">
      <w:pPr>
        <w:numPr>
          <w:ilvl w:val="0"/>
          <w:numId w:val="29"/>
        </w:numPr>
        <w:spacing w:line="276" w:lineRule="auto"/>
        <w:jc w:val="both"/>
      </w:pPr>
      <w:r w:rsidRPr="008A12DB">
        <w:t xml:space="preserve">отчет </w:t>
      </w:r>
      <w:r w:rsidR="00902336">
        <w:t>о выполнении НИР, финансируемой за счет гранта АГМУ</w:t>
      </w:r>
      <w:r w:rsidRPr="008A12DB">
        <w:t>,</w:t>
      </w:r>
    </w:p>
    <w:p w:rsidR="00BF73AE" w:rsidRPr="008A12DB" w:rsidRDefault="00BF73AE" w:rsidP="00BF73AE">
      <w:pPr>
        <w:numPr>
          <w:ilvl w:val="0"/>
          <w:numId w:val="29"/>
        </w:numPr>
        <w:spacing w:line="276" w:lineRule="auto"/>
        <w:jc w:val="both"/>
      </w:pPr>
      <w:r w:rsidRPr="008A12DB">
        <w:t>другая докуме</w:t>
      </w:r>
      <w:r w:rsidR="001D0686">
        <w:t>нтация и материалы (перечислить).</w:t>
      </w:r>
    </w:p>
    <w:p w:rsidR="00BF73AE" w:rsidRPr="008A12DB" w:rsidRDefault="00BF73AE" w:rsidP="00BF73AE">
      <w:pPr>
        <w:jc w:val="both"/>
      </w:pPr>
      <w:r w:rsidRPr="008A12DB">
        <w:t>Рассмотрев представленные материалы, комиссия пришла к следующему заключению.</w:t>
      </w:r>
    </w:p>
    <w:p w:rsidR="00BF73AE" w:rsidRPr="008A12DB" w:rsidRDefault="00BF73AE" w:rsidP="00BF73AE">
      <w:pPr>
        <w:jc w:val="both"/>
        <w:rPr>
          <w:bCs/>
        </w:rPr>
      </w:pPr>
      <w:r w:rsidRPr="008A12DB">
        <w:rPr>
          <w:bCs/>
        </w:rPr>
        <w:t>ЗАКЛЮЧЕНИЕ</w:t>
      </w:r>
    </w:p>
    <w:p w:rsidR="00BF73AE" w:rsidRPr="008A12DB" w:rsidRDefault="00BF73AE" w:rsidP="00BF73AE">
      <w:pPr>
        <w:jc w:val="both"/>
      </w:pPr>
      <w:r>
        <w:t xml:space="preserve">1. </w:t>
      </w:r>
      <w:r w:rsidRPr="008A12DB">
        <w:t>Представленные материалы являются /достаточными, недостаточными/ __________ _________________ для оценки результатов завершенной НИР.</w:t>
      </w:r>
    </w:p>
    <w:p w:rsidR="00BF73AE" w:rsidRPr="008A12DB" w:rsidRDefault="00BF73AE" w:rsidP="00BF73AE">
      <w:pPr>
        <w:jc w:val="both"/>
      </w:pPr>
      <w:r>
        <w:t xml:space="preserve">2. </w:t>
      </w:r>
      <w:r w:rsidRPr="008A12DB">
        <w:t xml:space="preserve">Выполнение требований </w:t>
      </w:r>
      <w:r w:rsidR="00D10D23">
        <w:t>в соответствии с исходной заявкой</w:t>
      </w:r>
      <w:r w:rsidRPr="008A12DB">
        <w:t>:</w:t>
      </w:r>
    </w:p>
    <w:p w:rsidR="00D10D23" w:rsidRPr="008A12DB" w:rsidRDefault="00BF73AE" w:rsidP="00BF73AE">
      <w:pPr>
        <w:jc w:val="both"/>
      </w:pPr>
      <w:r w:rsidRPr="008A12DB">
        <w:t xml:space="preserve">работа выполнена /в полном соответствии, не в соответствии/ _________________ </w:t>
      </w:r>
    </w:p>
    <w:p w:rsidR="00BF73AE" w:rsidRPr="008A12DB" w:rsidRDefault="00BF73AE" w:rsidP="00BF73AE">
      <w:pPr>
        <w:jc w:val="both"/>
      </w:pPr>
      <w:r w:rsidRPr="008A12DB">
        <w:t xml:space="preserve">3. </w:t>
      </w:r>
      <w:r w:rsidR="00D10D23">
        <w:t xml:space="preserve">Основные результаты и степень выполнения проекта в соответствии с исходной заявкой достигнуты / не достигнуты </w:t>
      </w:r>
      <w:r w:rsidRPr="008A12DB">
        <w:t>____________________________.</w:t>
      </w:r>
    </w:p>
    <w:p w:rsidR="00BF73AE" w:rsidRPr="008A12DB" w:rsidRDefault="00BF73AE" w:rsidP="00BF73AE">
      <w:pPr>
        <w:jc w:val="both"/>
      </w:pPr>
      <w:r w:rsidRPr="008A12DB">
        <w:t>4. По</w:t>
      </w:r>
      <w:r w:rsidR="00D10D23">
        <w:t xml:space="preserve">лученные результаты </w:t>
      </w:r>
      <w:r w:rsidRPr="008A12DB">
        <w:t>для практического использования /полностью готовы, частично готовы, не готовы и требуют дополнительной проработки, не пригодны/</w:t>
      </w:r>
      <w:r w:rsidR="009E2469">
        <w:t xml:space="preserve"> </w:t>
      </w:r>
      <w:r w:rsidRPr="008A12DB">
        <w:t>________________________________________.</w:t>
      </w:r>
    </w:p>
    <w:p w:rsidR="00BF73AE" w:rsidRPr="008A12DB" w:rsidRDefault="00BF73AE" w:rsidP="00BF73AE">
      <w:pPr>
        <w:jc w:val="both"/>
      </w:pPr>
      <w:r>
        <w:lastRenderedPageBreak/>
        <w:t xml:space="preserve">5. </w:t>
      </w:r>
      <w:r w:rsidRPr="008A12DB">
        <w:t>Результаты НИР в учебном процессе /используются, могут быть использованы, не используются/ __________________________________.</w:t>
      </w:r>
    </w:p>
    <w:p w:rsidR="00BF73AE" w:rsidRPr="008A12DB" w:rsidRDefault="00BF73AE" w:rsidP="00BF73AE">
      <w:pPr>
        <w:jc w:val="both"/>
      </w:pPr>
      <w:r w:rsidRPr="008A12DB">
        <w:t>Считать данную работу /принятой, не принятой/ ________________ и /законченной, незаконченной/ ________________________________.</w:t>
      </w:r>
    </w:p>
    <w:p w:rsidR="00BF73AE" w:rsidRPr="008A12DB" w:rsidRDefault="00BF73AE" w:rsidP="00BF73AE">
      <w:pPr>
        <w:jc w:val="both"/>
      </w:pPr>
      <w:r w:rsidRPr="008A12DB">
        <w:t xml:space="preserve">Дополнительные замечания и предложения </w:t>
      </w:r>
    </w:p>
    <w:p w:rsidR="00BF73AE" w:rsidRPr="008A12DB" w:rsidRDefault="00BF73AE" w:rsidP="00BF73AE">
      <w:pPr>
        <w:jc w:val="both"/>
      </w:pPr>
      <w:r w:rsidRPr="008A12DB">
        <w:t>______________________________</w:t>
      </w:r>
      <w:r w:rsidR="00D10D23">
        <w:t>____________________________________________________</w:t>
      </w:r>
    </w:p>
    <w:p w:rsidR="00BF73AE" w:rsidRPr="008A12DB" w:rsidRDefault="00BF73AE" w:rsidP="00BF73AE"/>
    <w:p w:rsidR="00BF73AE" w:rsidRPr="008A12DB" w:rsidRDefault="00BF73AE" w:rsidP="00BF73AE">
      <w:r w:rsidRPr="008A12DB">
        <w:t xml:space="preserve">Председатель комиссии </w:t>
      </w:r>
      <w:r w:rsidRPr="008A12DB">
        <w:tab/>
        <w:t>_______________ (ФИО)</w:t>
      </w:r>
    </w:p>
    <w:p w:rsidR="00BF73AE" w:rsidRPr="008A12DB" w:rsidRDefault="00BF73AE" w:rsidP="00BF73AE">
      <w:r w:rsidRPr="008A12DB">
        <w:t>Члены комиссии</w:t>
      </w:r>
    </w:p>
    <w:p w:rsidR="00BF73AE" w:rsidRPr="008A12DB" w:rsidRDefault="00BF73AE" w:rsidP="00BF73AE">
      <w:r w:rsidRPr="008A12DB">
        <w:t xml:space="preserve"> </w:t>
      </w:r>
      <w:r w:rsidRPr="008A12DB">
        <w:tab/>
      </w:r>
      <w:r>
        <w:tab/>
      </w:r>
      <w:r w:rsidRPr="008A12DB">
        <w:t>_______________ (ФИО)</w:t>
      </w:r>
    </w:p>
    <w:p w:rsidR="00BF73AE" w:rsidRPr="008A12DB" w:rsidRDefault="00BF73AE" w:rsidP="00BF73AE">
      <w:r>
        <w:t xml:space="preserve"> </w:t>
      </w:r>
      <w:r>
        <w:tab/>
      </w:r>
      <w:r>
        <w:tab/>
      </w:r>
      <w:r w:rsidRPr="008A12DB">
        <w:t>______________ (ФИО)</w:t>
      </w:r>
    </w:p>
    <w:p w:rsidR="009A70CA" w:rsidRDefault="009A70CA" w:rsidP="00BF73AE"/>
    <w:p w:rsidR="009A70CA" w:rsidRDefault="009A70CA" w:rsidP="00BF73AE"/>
    <w:p w:rsidR="009A70CA" w:rsidRDefault="009A70CA" w:rsidP="00BF73AE"/>
    <w:p w:rsidR="00BF73AE" w:rsidRPr="008A12DB" w:rsidRDefault="00BF73AE" w:rsidP="00BF73AE">
      <w:r w:rsidRPr="008A12DB">
        <w:t xml:space="preserve"> «___» _____________ 20_</w:t>
      </w:r>
      <w:r w:rsidR="00D10D23">
        <w:t>__</w:t>
      </w:r>
      <w:r w:rsidRPr="008A12DB">
        <w:t xml:space="preserve">г. </w:t>
      </w:r>
    </w:p>
    <w:p w:rsidR="00E727C5" w:rsidRDefault="00E727C5" w:rsidP="006D6A37">
      <w:pPr>
        <w:jc w:val="right"/>
      </w:pPr>
    </w:p>
    <w:p w:rsidR="006D6A37" w:rsidRPr="006D6A37" w:rsidRDefault="006D6A37" w:rsidP="006D6A37">
      <w:pPr>
        <w:jc w:val="right"/>
      </w:pPr>
    </w:p>
    <w:p w:rsidR="006D6A37" w:rsidRPr="006D6A37" w:rsidRDefault="006D6A37" w:rsidP="006D6A37">
      <w:pPr>
        <w:jc w:val="right"/>
      </w:pPr>
    </w:p>
    <w:p w:rsidR="006D6A37" w:rsidRPr="006D6A37" w:rsidRDefault="006D6A37" w:rsidP="006D6A37"/>
    <w:p w:rsidR="006522CB" w:rsidRDefault="00E7100E" w:rsidP="00014873">
      <w:pPr>
        <w:jc w:val="right"/>
        <w:rPr>
          <w:noProof/>
        </w:rPr>
      </w:pPr>
      <w:r>
        <w:rPr>
          <w:i/>
          <w:caps/>
        </w:rPr>
        <w:br w:type="page"/>
      </w:r>
    </w:p>
    <w:p w:rsidR="00014873" w:rsidRPr="008258E2" w:rsidRDefault="00DA4D35" w:rsidP="00014873">
      <w:pPr>
        <w:jc w:val="right"/>
        <w:rPr>
          <w:b/>
        </w:rPr>
      </w:pPr>
      <w:bookmarkStart w:id="0" w:name="_GoBack"/>
      <w:r>
        <w:rPr>
          <w:noProof/>
        </w:rPr>
        <w:lastRenderedPageBreak/>
        <w:drawing>
          <wp:anchor distT="0" distB="0" distL="114300" distR="114300" simplePos="0" relativeHeight="251661312" behindDoc="0" locked="0" layoutInCell="1" allowOverlap="0" wp14:anchorId="5A1421B3" wp14:editId="515DC391">
            <wp:simplePos x="0" y="0"/>
            <wp:positionH relativeFrom="page">
              <wp:posOffset>-9525</wp:posOffset>
            </wp:positionH>
            <wp:positionV relativeFrom="page">
              <wp:posOffset>-19050</wp:posOffset>
            </wp:positionV>
            <wp:extent cx="7562088" cy="10776204"/>
            <wp:effectExtent l="0" t="0" r="1270" b="6350"/>
            <wp:wrapNone/>
            <wp:docPr id="8795" name="Picture 87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95" name="Picture 8795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7762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 w:rsidR="00014873" w:rsidRPr="008258E2">
        <w:rPr>
          <w:b/>
        </w:rPr>
        <w:t xml:space="preserve">Приложение </w:t>
      </w:r>
      <w:r w:rsidR="006522CB">
        <w:rPr>
          <w:b/>
        </w:rPr>
        <w:t>И</w:t>
      </w:r>
    </w:p>
    <w:p w:rsidR="00014873" w:rsidRPr="00014873" w:rsidRDefault="00014873" w:rsidP="003742B8">
      <w:pPr>
        <w:pStyle w:val="2"/>
        <w:spacing w:before="0" w:after="0"/>
        <w:jc w:val="center"/>
        <w:rPr>
          <w:rFonts w:ascii="Times New Roman" w:hAnsi="Times New Roman" w:cs="Times New Roman"/>
          <w:i w:val="0"/>
          <w:caps/>
        </w:rPr>
      </w:pPr>
    </w:p>
    <w:p w:rsidR="003742B8" w:rsidRPr="008258E2" w:rsidRDefault="003742B8" w:rsidP="003742B8">
      <w:pPr>
        <w:pStyle w:val="2"/>
        <w:spacing w:before="0" w:after="0"/>
        <w:jc w:val="center"/>
        <w:rPr>
          <w:rFonts w:ascii="Times New Roman" w:hAnsi="Times New Roman" w:cs="Times New Roman"/>
          <w:i w:val="0"/>
          <w:caps/>
        </w:rPr>
      </w:pPr>
      <w:r w:rsidRPr="008258E2">
        <w:rPr>
          <w:rFonts w:ascii="Times New Roman" w:hAnsi="Times New Roman" w:cs="Times New Roman"/>
          <w:i w:val="0"/>
          <w:caps/>
        </w:rPr>
        <w:t>лист СОГЛАСОВАНИЯ</w:t>
      </w:r>
    </w:p>
    <w:p w:rsidR="003742B8" w:rsidRPr="00014873" w:rsidRDefault="003742B8" w:rsidP="003742B8">
      <w:pPr>
        <w:pStyle w:val="2"/>
        <w:spacing w:before="0" w:after="0"/>
        <w:jc w:val="center"/>
        <w:rPr>
          <w:rFonts w:ascii="Times New Roman" w:hAnsi="Times New Roman" w:cs="Times New Roman"/>
          <w:i w:val="0"/>
        </w:rPr>
      </w:pPr>
    </w:p>
    <w:p w:rsidR="0005423B" w:rsidRPr="0005423B" w:rsidRDefault="0005423B" w:rsidP="0005423B">
      <w:pPr>
        <w:pStyle w:val="a3"/>
        <w:jc w:val="both"/>
        <w:rPr>
          <w:b/>
          <w:u w:val="single"/>
        </w:rPr>
      </w:pPr>
      <w:r w:rsidRPr="0005423B">
        <w:rPr>
          <w:b/>
          <w:u w:val="single"/>
        </w:rPr>
        <w:t>СК-ПВД-2.10-5.1-25</w:t>
      </w:r>
      <w:r w:rsidR="008258E2">
        <w:rPr>
          <w:b/>
        </w:rPr>
        <w:t xml:space="preserve"> </w:t>
      </w:r>
      <w:proofErr w:type="gramStart"/>
      <w:r w:rsidR="008258E2">
        <w:rPr>
          <w:b/>
        </w:rPr>
        <w:t xml:space="preserve">  </w:t>
      </w:r>
      <w:r w:rsidR="009E2469">
        <w:rPr>
          <w:b/>
        </w:rPr>
        <w:t xml:space="preserve"> </w:t>
      </w:r>
      <w:r w:rsidR="008258E2" w:rsidRPr="008258E2">
        <w:rPr>
          <w:b/>
          <w:u w:val="single"/>
        </w:rPr>
        <w:t>«</w:t>
      </w:r>
      <w:proofErr w:type="gramEnd"/>
      <w:r w:rsidR="00201593" w:rsidRPr="008258E2">
        <w:rPr>
          <w:b/>
          <w:u w:val="single"/>
        </w:rPr>
        <w:t xml:space="preserve">Положение о </w:t>
      </w:r>
      <w:r w:rsidR="006522CB" w:rsidRPr="006522CB">
        <w:rPr>
          <w:b/>
          <w:u w:val="single"/>
        </w:rPr>
        <w:t>научн</w:t>
      </w:r>
      <w:r w:rsidR="006522CB">
        <w:rPr>
          <w:b/>
          <w:u w:val="single"/>
        </w:rPr>
        <w:t>ых</w:t>
      </w:r>
      <w:r w:rsidR="006522CB" w:rsidRPr="006522CB">
        <w:rPr>
          <w:b/>
          <w:u w:val="single"/>
        </w:rPr>
        <w:t xml:space="preserve"> грант</w:t>
      </w:r>
      <w:r w:rsidR="003B25CF">
        <w:rPr>
          <w:b/>
          <w:u w:val="single"/>
        </w:rPr>
        <w:t>ах</w:t>
      </w:r>
      <w:r w:rsidR="006522CB" w:rsidRPr="006522CB">
        <w:rPr>
          <w:b/>
          <w:u w:val="single"/>
        </w:rPr>
        <w:t xml:space="preserve"> ректора </w:t>
      </w:r>
      <w:r w:rsidRPr="0005423B">
        <w:rPr>
          <w:b/>
          <w:u w:val="single"/>
        </w:rPr>
        <w:t xml:space="preserve">ФГБОУ ВО АГМУ </w:t>
      </w:r>
    </w:p>
    <w:p w:rsidR="00201593" w:rsidRPr="00EE76D4" w:rsidRDefault="0005423B" w:rsidP="0005423B">
      <w:pPr>
        <w:pStyle w:val="a3"/>
        <w:rPr>
          <w:b/>
          <w:bCs/>
        </w:rPr>
      </w:pPr>
      <w:r>
        <w:rPr>
          <w:b/>
        </w:rPr>
        <w:t xml:space="preserve">                                       </w:t>
      </w:r>
      <w:r w:rsidR="00B3170C">
        <w:rPr>
          <w:b/>
        </w:rPr>
        <w:t xml:space="preserve"> </w:t>
      </w:r>
      <w:r>
        <w:rPr>
          <w:b/>
        </w:rPr>
        <w:t xml:space="preserve"> </w:t>
      </w:r>
      <w:r w:rsidRPr="0005423B">
        <w:rPr>
          <w:b/>
          <w:u w:val="single"/>
        </w:rPr>
        <w:t>Минздрава России</w:t>
      </w:r>
      <w:r w:rsidR="006522CB" w:rsidRPr="006522CB">
        <w:rPr>
          <w:b/>
          <w:u w:val="single"/>
        </w:rPr>
        <w:t xml:space="preserve"> для </w:t>
      </w:r>
      <w:r w:rsidR="00634433">
        <w:rPr>
          <w:b/>
          <w:u w:val="single"/>
        </w:rPr>
        <w:t>студентов</w:t>
      </w:r>
      <w:r w:rsidR="008258E2" w:rsidRPr="008258E2">
        <w:rPr>
          <w:b/>
          <w:u w:val="single"/>
        </w:rPr>
        <w:t>»</w:t>
      </w:r>
    </w:p>
    <w:p w:rsidR="00201593" w:rsidRDefault="0005423B" w:rsidP="008258E2">
      <w:pPr>
        <w:jc w:val="both"/>
      </w:pPr>
      <w:r>
        <w:t xml:space="preserve">  </w:t>
      </w:r>
      <w:r w:rsidR="00BF73AE">
        <w:t xml:space="preserve">(шифр </w:t>
      </w:r>
      <w:proofErr w:type="gramStart"/>
      <w:r w:rsidR="00BF73AE">
        <w:t>документа)</w:t>
      </w:r>
      <w:r w:rsidR="008258E2">
        <w:t xml:space="preserve">   </w:t>
      </w:r>
      <w:proofErr w:type="gramEnd"/>
      <w:r w:rsidR="008258E2">
        <w:t xml:space="preserve">                        </w:t>
      </w:r>
      <w:r w:rsidR="009E2469">
        <w:t xml:space="preserve"> </w:t>
      </w:r>
      <w:r w:rsidR="00201593" w:rsidRPr="00F7376D">
        <w:t>(название документа)</w:t>
      </w:r>
      <w:r w:rsidR="009E2469">
        <w:t xml:space="preserve"> </w:t>
      </w:r>
    </w:p>
    <w:p w:rsidR="003742B8" w:rsidRDefault="003742B8" w:rsidP="003742B8">
      <w:pPr>
        <w:jc w:val="both"/>
      </w:pPr>
      <w:r w:rsidRPr="00014873">
        <w:tab/>
      </w:r>
    </w:p>
    <w:p w:rsidR="00FE65F3" w:rsidRPr="00014873" w:rsidRDefault="00FE65F3" w:rsidP="003742B8">
      <w:pPr>
        <w:jc w:val="both"/>
      </w:pPr>
    </w:p>
    <w:p w:rsidR="003742B8" w:rsidRPr="005C6E6E" w:rsidRDefault="003742B8" w:rsidP="003742B8">
      <w:pPr>
        <w:rPr>
          <w:b/>
          <w:noProof/>
        </w:rPr>
      </w:pPr>
      <w:r w:rsidRPr="005C6E6E">
        <w:rPr>
          <w:b/>
          <w:caps/>
          <w:noProof/>
        </w:rPr>
        <w:t>1. разработан</w:t>
      </w:r>
      <w:r w:rsidR="00362C88">
        <w:rPr>
          <w:b/>
          <w:caps/>
          <w:noProof/>
        </w:rPr>
        <w:t>О</w:t>
      </w:r>
    </w:p>
    <w:p w:rsidR="003742B8" w:rsidRDefault="003742B8" w:rsidP="003742B8">
      <w:pPr>
        <w:rPr>
          <w:b/>
          <w:noProof/>
        </w:rPr>
      </w:pPr>
      <w:r w:rsidRPr="005C6E6E">
        <w:rPr>
          <w:b/>
          <w:noProof/>
        </w:rPr>
        <w:t>Разработчик:</w:t>
      </w:r>
    </w:p>
    <w:p w:rsidR="003742B8" w:rsidRPr="005C6E6E" w:rsidRDefault="003742B8" w:rsidP="003742B8">
      <w:pPr>
        <w:rPr>
          <w:b/>
          <w:noProof/>
        </w:rPr>
      </w:pPr>
    </w:p>
    <w:tbl>
      <w:tblPr>
        <w:tblW w:w="9038" w:type="dxa"/>
        <w:tblInd w:w="108" w:type="dxa"/>
        <w:tblLook w:val="01E0" w:firstRow="1" w:lastRow="1" w:firstColumn="1" w:lastColumn="1" w:noHBand="0" w:noVBand="0"/>
      </w:tblPr>
      <w:tblGrid>
        <w:gridCol w:w="5220"/>
        <w:gridCol w:w="540"/>
        <w:gridCol w:w="3278"/>
      </w:tblGrid>
      <w:tr w:rsidR="003742B8">
        <w:tc>
          <w:tcPr>
            <w:tcW w:w="5220" w:type="dxa"/>
            <w:tcBorders>
              <w:bottom w:val="single" w:sz="4" w:space="0" w:color="auto"/>
            </w:tcBorders>
          </w:tcPr>
          <w:p w:rsidR="003742B8" w:rsidRPr="003F26B0" w:rsidRDefault="003B25CF" w:rsidP="008258E2">
            <w:pPr>
              <w:pStyle w:val="21"/>
              <w:jc w:val="center"/>
              <w:rPr>
                <w:noProof/>
                <w:szCs w:val="24"/>
                <w:highlight w:val="yellow"/>
              </w:rPr>
            </w:pPr>
            <w:r>
              <w:rPr>
                <w:noProof/>
                <w:szCs w:val="24"/>
              </w:rPr>
              <w:t>Проректор по научной работе</w:t>
            </w:r>
          </w:p>
        </w:tc>
        <w:tc>
          <w:tcPr>
            <w:tcW w:w="540" w:type="dxa"/>
          </w:tcPr>
          <w:p w:rsidR="003742B8" w:rsidRPr="003F26B0" w:rsidRDefault="003742B8" w:rsidP="009F79DA">
            <w:pPr>
              <w:pStyle w:val="21"/>
              <w:jc w:val="center"/>
              <w:rPr>
                <w:b/>
                <w:noProof/>
                <w:szCs w:val="24"/>
                <w:highlight w:val="yellow"/>
              </w:rPr>
            </w:pPr>
          </w:p>
        </w:tc>
        <w:tc>
          <w:tcPr>
            <w:tcW w:w="3278" w:type="dxa"/>
            <w:tcBorders>
              <w:bottom w:val="single" w:sz="4" w:space="0" w:color="auto"/>
            </w:tcBorders>
          </w:tcPr>
          <w:p w:rsidR="003742B8" w:rsidRPr="003F26B0" w:rsidRDefault="003B25CF" w:rsidP="009F79DA">
            <w:pPr>
              <w:pStyle w:val="21"/>
              <w:jc w:val="center"/>
              <w:rPr>
                <w:noProof/>
                <w:szCs w:val="24"/>
                <w:highlight w:val="yellow"/>
              </w:rPr>
            </w:pPr>
            <w:r>
              <w:rPr>
                <w:noProof/>
                <w:szCs w:val="24"/>
              </w:rPr>
              <w:t>Жариков А.Ю.</w:t>
            </w:r>
          </w:p>
        </w:tc>
      </w:tr>
      <w:tr w:rsidR="003742B8">
        <w:tc>
          <w:tcPr>
            <w:tcW w:w="5220" w:type="dxa"/>
            <w:tcBorders>
              <w:top w:val="single" w:sz="4" w:space="0" w:color="auto"/>
            </w:tcBorders>
          </w:tcPr>
          <w:p w:rsidR="003742B8" w:rsidRPr="00BD21C4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BD21C4">
              <w:rPr>
                <w:i/>
                <w:noProof/>
                <w:szCs w:val="24"/>
              </w:rPr>
              <w:t>(должность)</w:t>
            </w:r>
          </w:p>
        </w:tc>
        <w:tc>
          <w:tcPr>
            <w:tcW w:w="540" w:type="dxa"/>
          </w:tcPr>
          <w:p w:rsidR="003742B8" w:rsidRPr="00BD21C4" w:rsidRDefault="003742B8" w:rsidP="009F79DA">
            <w:pPr>
              <w:pStyle w:val="21"/>
              <w:jc w:val="center"/>
              <w:rPr>
                <w:i/>
                <w:noProof/>
                <w:szCs w:val="24"/>
              </w:rPr>
            </w:pPr>
          </w:p>
        </w:tc>
        <w:tc>
          <w:tcPr>
            <w:tcW w:w="3278" w:type="dxa"/>
            <w:tcBorders>
              <w:top w:val="single" w:sz="4" w:space="0" w:color="auto"/>
            </w:tcBorders>
          </w:tcPr>
          <w:p w:rsidR="003742B8" w:rsidRPr="00BD21C4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BD21C4">
              <w:rPr>
                <w:i/>
                <w:noProof/>
                <w:szCs w:val="24"/>
              </w:rPr>
              <w:t>(ФИО)</w:t>
            </w:r>
          </w:p>
        </w:tc>
      </w:tr>
    </w:tbl>
    <w:p w:rsidR="003742B8" w:rsidRDefault="003742B8" w:rsidP="003742B8">
      <w:pPr>
        <w:pStyle w:val="21"/>
        <w:rPr>
          <w:noProof/>
          <w:szCs w:val="24"/>
        </w:rPr>
      </w:pPr>
    </w:p>
    <w:p w:rsidR="00FE65F3" w:rsidRDefault="00FE65F3" w:rsidP="003742B8">
      <w:pPr>
        <w:pStyle w:val="21"/>
        <w:rPr>
          <w:noProof/>
          <w:szCs w:val="24"/>
        </w:rPr>
      </w:pPr>
    </w:p>
    <w:p w:rsidR="00FE65F3" w:rsidRDefault="00FE65F3" w:rsidP="003742B8">
      <w:pPr>
        <w:pStyle w:val="21"/>
        <w:rPr>
          <w:noProof/>
          <w:szCs w:val="24"/>
        </w:rPr>
      </w:pPr>
    </w:p>
    <w:p w:rsidR="00FE65F3" w:rsidRPr="005C6E6E" w:rsidRDefault="00FE65F3" w:rsidP="003742B8">
      <w:pPr>
        <w:pStyle w:val="21"/>
        <w:rPr>
          <w:noProof/>
          <w:szCs w:val="24"/>
        </w:rPr>
      </w:pPr>
    </w:p>
    <w:p w:rsidR="003742B8" w:rsidRPr="005C6E6E" w:rsidRDefault="003742B8" w:rsidP="003742B8">
      <w:pPr>
        <w:pStyle w:val="21"/>
        <w:rPr>
          <w:b/>
          <w:caps/>
          <w:noProof/>
          <w:szCs w:val="24"/>
        </w:rPr>
      </w:pPr>
      <w:r w:rsidRPr="005C6E6E">
        <w:rPr>
          <w:b/>
          <w:caps/>
          <w:noProof/>
          <w:szCs w:val="24"/>
        </w:rPr>
        <w:t>2. согласован</w:t>
      </w:r>
      <w:r w:rsidR="00362C88">
        <w:rPr>
          <w:b/>
          <w:caps/>
          <w:noProof/>
          <w:szCs w:val="24"/>
        </w:rPr>
        <w:t>О</w:t>
      </w:r>
    </w:p>
    <w:p w:rsidR="003742B8" w:rsidRPr="005C6E6E" w:rsidRDefault="003742B8" w:rsidP="003742B8">
      <w:pPr>
        <w:pStyle w:val="21"/>
        <w:rPr>
          <w:b/>
          <w:caps/>
          <w:noProof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21"/>
        <w:gridCol w:w="2035"/>
        <w:gridCol w:w="1099"/>
        <w:gridCol w:w="1517"/>
      </w:tblGrid>
      <w:tr w:rsidR="003742B8" w:rsidRPr="005C6E6E" w:rsidTr="006E25E0">
        <w:trPr>
          <w:jc w:val="center"/>
        </w:trPr>
        <w:tc>
          <w:tcPr>
            <w:tcW w:w="5221" w:type="dxa"/>
          </w:tcPr>
          <w:p w:rsidR="003742B8" w:rsidRPr="005C6E6E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Должность</w:t>
            </w:r>
          </w:p>
        </w:tc>
        <w:tc>
          <w:tcPr>
            <w:tcW w:w="2035" w:type="dxa"/>
          </w:tcPr>
          <w:p w:rsidR="003742B8" w:rsidRPr="005C6E6E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ФИО</w:t>
            </w:r>
          </w:p>
        </w:tc>
        <w:tc>
          <w:tcPr>
            <w:tcW w:w="1099" w:type="dxa"/>
          </w:tcPr>
          <w:p w:rsidR="003742B8" w:rsidRPr="005C6E6E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Дата</w:t>
            </w:r>
          </w:p>
        </w:tc>
        <w:tc>
          <w:tcPr>
            <w:tcW w:w="1517" w:type="dxa"/>
          </w:tcPr>
          <w:p w:rsidR="003742B8" w:rsidRPr="005C6E6E" w:rsidRDefault="003742B8" w:rsidP="009F79DA">
            <w:pPr>
              <w:pStyle w:val="21"/>
              <w:jc w:val="center"/>
              <w:rPr>
                <w:noProof/>
                <w:szCs w:val="24"/>
              </w:rPr>
            </w:pPr>
            <w:r w:rsidRPr="005C6E6E">
              <w:rPr>
                <w:noProof/>
                <w:szCs w:val="24"/>
              </w:rPr>
              <w:t>Подпись</w:t>
            </w:r>
          </w:p>
        </w:tc>
      </w:tr>
      <w:tr w:rsidR="00C34F67" w:rsidRPr="005C6E6E" w:rsidTr="006E25E0">
        <w:trPr>
          <w:trHeight w:val="567"/>
          <w:jc w:val="center"/>
        </w:trPr>
        <w:tc>
          <w:tcPr>
            <w:tcW w:w="5221" w:type="dxa"/>
            <w:vAlign w:val="center"/>
          </w:tcPr>
          <w:p w:rsidR="00C34F67" w:rsidRDefault="006E25E0" w:rsidP="0005423B">
            <w:r>
              <w:t xml:space="preserve">Начальник </w:t>
            </w:r>
            <w:r w:rsidR="0005423B">
              <w:t>у</w:t>
            </w:r>
            <w:r>
              <w:t>правления правового обеспечения</w:t>
            </w:r>
          </w:p>
        </w:tc>
        <w:tc>
          <w:tcPr>
            <w:tcW w:w="2035" w:type="dxa"/>
            <w:vAlign w:val="center"/>
          </w:tcPr>
          <w:p w:rsidR="00C34F67" w:rsidRDefault="006E25E0" w:rsidP="00362C88">
            <w:pPr>
              <w:tabs>
                <w:tab w:val="num" w:pos="252"/>
              </w:tabs>
            </w:pPr>
            <w:r>
              <w:t>Малышенко С.Н.</w:t>
            </w:r>
          </w:p>
        </w:tc>
        <w:tc>
          <w:tcPr>
            <w:tcW w:w="1099" w:type="dxa"/>
            <w:vAlign w:val="center"/>
          </w:tcPr>
          <w:p w:rsidR="00C34F67" w:rsidRPr="008371C5" w:rsidRDefault="00C34F67" w:rsidP="00362C88">
            <w:pPr>
              <w:pStyle w:val="af8"/>
              <w:jc w:val="center"/>
            </w:pPr>
          </w:p>
        </w:tc>
        <w:tc>
          <w:tcPr>
            <w:tcW w:w="1517" w:type="dxa"/>
            <w:vAlign w:val="center"/>
          </w:tcPr>
          <w:p w:rsidR="00C34F67" w:rsidRPr="008371C5" w:rsidRDefault="00C34F67" w:rsidP="00362C88">
            <w:pPr>
              <w:pStyle w:val="af8"/>
              <w:jc w:val="center"/>
            </w:pPr>
          </w:p>
        </w:tc>
      </w:tr>
      <w:tr w:rsidR="000E5017" w:rsidRPr="005C6E6E" w:rsidTr="006E25E0">
        <w:trPr>
          <w:trHeight w:val="567"/>
          <w:jc w:val="center"/>
        </w:trPr>
        <w:tc>
          <w:tcPr>
            <w:tcW w:w="5221" w:type="dxa"/>
            <w:vAlign w:val="center"/>
          </w:tcPr>
          <w:p w:rsidR="000E5017" w:rsidRDefault="000E5017" w:rsidP="00362C88">
            <w:r>
              <w:t>Начальник планово-финансового управления</w:t>
            </w:r>
          </w:p>
        </w:tc>
        <w:tc>
          <w:tcPr>
            <w:tcW w:w="2035" w:type="dxa"/>
            <w:vAlign w:val="center"/>
          </w:tcPr>
          <w:p w:rsidR="000E5017" w:rsidRDefault="000E5017" w:rsidP="00362C88">
            <w:pPr>
              <w:tabs>
                <w:tab w:val="num" w:pos="252"/>
              </w:tabs>
            </w:pPr>
            <w:r>
              <w:t>Котлярова О.В.</w:t>
            </w:r>
          </w:p>
        </w:tc>
        <w:tc>
          <w:tcPr>
            <w:tcW w:w="1099" w:type="dxa"/>
            <w:vAlign w:val="center"/>
          </w:tcPr>
          <w:p w:rsidR="000E5017" w:rsidRPr="008371C5" w:rsidRDefault="000E5017" w:rsidP="00362C88">
            <w:pPr>
              <w:pStyle w:val="af8"/>
              <w:jc w:val="center"/>
            </w:pPr>
          </w:p>
        </w:tc>
        <w:tc>
          <w:tcPr>
            <w:tcW w:w="1517" w:type="dxa"/>
            <w:vAlign w:val="center"/>
          </w:tcPr>
          <w:p w:rsidR="000E5017" w:rsidRPr="008371C5" w:rsidRDefault="000E5017" w:rsidP="00362C88">
            <w:pPr>
              <w:pStyle w:val="af8"/>
              <w:jc w:val="center"/>
            </w:pPr>
          </w:p>
        </w:tc>
      </w:tr>
      <w:tr w:rsidR="008258E2" w:rsidRPr="005C6E6E" w:rsidTr="006E25E0">
        <w:trPr>
          <w:trHeight w:val="567"/>
          <w:jc w:val="center"/>
        </w:trPr>
        <w:tc>
          <w:tcPr>
            <w:tcW w:w="5221" w:type="dxa"/>
            <w:vAlign w:val="center"/>
          </w:tcPr>
          <w:p w:rsidR="008258E2" w:rsidRDefault="006E25E0" w:rsidP="0005423B">
            <w:r>
              <w:t xml:space="preserve">Начальник </w:t>
            </w:r>
            <w:r w:rsidR="0005423B">
              <w:t>у</w:t>
            </w:r>
            <w:r>
              <w:t>правления контроля качества образования</w:t>
            </w:r>
          </w:p>
        </w:tc>
        <w:tc>
          <w:tcPr>
            <w:tcW w:w="2035" w:type="dxa"/>
            <w:vAlign w:val="center"/>
          </w:tcPr>
          <w:p w:rsidR="008258E2" w:rsidRDefault="006E25E0" w:rsidP="00362C88">
            <w:pPr>
              <w:tabs>
                <w:tab w:val="num" w:pos="252"/>
              </w:tabs>
            </w:pPr>
            <w:r>
              <w:t>Чурилова М.Н.</w:t>
            </w:r>
          </w:p>
        </w:tc>
        <w:tc>
          <w:tcPr>
            <w:tcW w:w="1099" w:type="dxa"/>
            <w:vAlign w:val="center"/>
          </w:tcPr>
          <w:p w:rsidR="008258E2" w:rsidRPr="008371C5" w:rsidRDefault="008258E2" w:rsidP="00362C88">
            <w:pPr>
              <w:pStyle w:val="af8"/>
              <w:jc w:val="center"/>
            </w:pPr>
          </w:p>
        </w:tc>
        <w:tc>
          <w:tcPr>
            <w:tcW w:w="1517" w:type="dxa"/>
            <w:vAlign w:val="center"/>
          </w:tcPr>
          <w:p w:rsidR="008258E2" w:rsidRPr="008371C5" w:rsidRDefault="008258E2" w:rsidP="00362C88">
            <w:pPr>
              <w:pStyle w:val="af8"/>
              <w:jc w:val="center"/>
            </w:pPr>
          </w:p>
        </w:tc>
      </w:tr>
    </w:tbl>
    <w:p w:rsidR="003742B8" w:rsidRDefault="003742B8" w:rsidP="00140E6C"/>
    <w:p w:rsidR="003B25CF" w:rsidRDefault="007D63C3" w:rsidP="007D63C3">
      <w:pPr>
        <w:pStyle w:val="1"/>
        <w:jc w:val="right"/>
      </w:pPr>
      <w:r>
        <w:br w:type="page"/>
      </w:r>
    </w:p>
    <w:p w:rsidR="007D63C3" w:rsidRPr="002E5537" w:rsidRDefault="007D63C3" w:rsidP="007D63C3">
      <w:pPr>
        <w:pStyle w:val="1"/>
        <w:jc w:val="right"/>
      </w:pPr>
      <w:r w:rsidRPr="002E5537">
        <w:rPr>
          <w:caps w:val="0"/>
          <w:szCs w:val="24"/>
        </w:rPr>
        <w:lastRenderedPageBreak/>
        <w:t>Приложение</w:t>
      </w:r>
      <w:r w:rsidR="00663F3C" w:rsidRPr="002E5537">
        <w:rPr>
          <w:caps w:val="0"/>
          <w:szCs w:val="24"/>
        </w:rPr>
        <w:t xml:space="preserve"> </w:t>
      </w:r>
      <w:r w:rsidR="003B25CF">
        <w:rPr>
          <w:caps w:val="0"/>
          <w:szCs w:val="24"/>
        </w:rPr>
        <w:t>К</w:t>
      </w:r>
    </w:p>
    <w:p w:rsidR="00F94DB5" w:rsidRPr="004C50CB" w:rsidRDefault="00F94DB5" w:rsidP="007D63C3">
      <w:pPr>
        <w:pStyle w:val="1"/>
      </w:pPr>
      <w:r w:rsidRPr="004C50CB">
        <w:t>ЛИСТ РЕГИСТРАЦИИ ИЗМЕНЕНИЙ</w:t>
      </w:r>
    </w:p>
    <w:tbl>
      <w:tblPr>
        <w:tblW w:w="9900" w:type="dxa"/>
        <w:tblInd w:w="5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044"/>
        <w:gridCol w:w="897"/>
        <w:gridCol w:w="898"/>
        <w:gridCol w:w="1481"/>
        <w:gridCol w:w="1923"/>
        <w:gridCol w:w="1134"/>
        <w:gridCol w:w="1276"/>
        <w:gridCol w:w="1247"/>
      </w:tblGrid>
      <w:tr w:rsidR="00F94DB5" w:rsidRPr="004C50CB">
        <w:trPr>
          <w:cantSplit/>
          <w:trHeight w:val="420"/>
        </w:trPr>
        <w:tc>
          <w:tcPr>
            <w:tcW w:w="1044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Номер</w:t>
            </w:r>
          </w:p>
          <w:p w:rsidR="00F94DB5" w:rsidRPr="004C50CB" w:rsidRDefault="00F94DB5" w:rsidP="00F761B0">
            <w:pPr>
              <w:jc w:val="center"/>
            </w:pPr>
            <w:r w:rsidRPr="004C50CB">
              <w:t>измене</w:t>
            </w:r>
            <w:r w:rsidRPr="004C50CB">
              <w:softHyphen/>
              <w:t>ния</w:t>
            </w:r>
          </w:p>
        </w:tc>
        <w:tc>
          <w:tcPr>
            <w:tcW w:w="3276" w:type="dxa"/>
            <w:gridSpan w:val="3"/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Номера листов</w:t>
            </w:r>
          </w:p>
        </w:tc>
        <w:tc>
          <w:tcPr>
            <w:tcW w:w="1923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Основание для внесения изменений</w:t>
            </w:r>
          </w:p>
        </w:tc>
        <w:tc>
          <w:tcPr>
            <w:tcW w:w="1134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  <w:p w:rsidR="00F94DB5" w:rsidRPr="004C50CB" w:rsidRDefault="00F94DB5" w:rsidP="00F761B0">
            <w:pPr>
              <w:jc w:val="center"/>
            </w:pPr>
            <w:r w:rsidRPr="004C50CB">
              <w:t>Подпись</w:t>
            </w:r>
          </w:p>
        </w:tc>
        <w:tc>
          <w:tcPr>
            <w:tcW w:w="1276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pStyle w:val="a5"/>
              <w:jc w:val="center"/>
            </w:pPr>
            <w:r w:rsidRPr="004C50CB">
              <w:t>Расшифровка подписи</w:t>
            </w:r>
          </w:p>
        </w:tc>
        <w:tc>
          <w:tcPr>
            <w:tcW w:w="1247" w:type="dxa"/>
            <w:vMerge w:val="restart"/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  <w:p w:rsidR="00F94DB5" w:rsidRPr="004C50CB" w:rsidRDefault="00F94DB5" w:rsidP="00F761B0">
            <w:pPr>
              <w:jc w:val="center"/>
            </w:pPr>
            <w:r w:rsidRPr="004C50CB">
              <w:t>Дата</w:t>
            </w:r>
          </w:p>
        </w:tc>
      </w:tr>
      <w:tr w:rsidR="00F94DB5" w:rsidRPr="004C50CB">
        <w:trPr>
          <w:cantSplit/>
          <w:trHeight w:val="420"/>
        </w:trPr>
        <w:tc>
          <w:tcPr>
            <w:tcW w:w="104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  <w:tc>
          <w:tcPr>
            <w:tcW w:w="897" w:type="dxa"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замененных</w:t>
            </w:r>
          </w:p>
        </w:tc>
        <w:tc>
          <w:tcPr>
            <w:tcW w:w="898" w:type="dxa"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новых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  <w:r w:rsidRPr="004C50CB">
              <w:t>аннулиро</w:t>
            </w:r>
            <w:r w:rsidRPr="004C50CB">
              <w:softHyphen/>
              <w:t>ванных</w:t>
            </w:r>
          </w:p>
        </w:tc>
        <w:tc>
          <w:tcPr>
            <w:tcW w:w="1923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  <w:tc>
          <w:tcPr>
            <w:tcW w:w="1276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  <w:tc>
          <w:tcPr>
            <w:tcW w:w="1247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F94DB5" w:rsidRPr="004C50CB" w:rsidRDefault="00F94DB5" w:rsidP="00F761B0">
            <w:pPr>
              <w:jc w:val="center"/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  <w:tr w:rsidR="00F94DB5" w:rsidRPr="004C50CB">
        <w:trPr>
          <w:cantSplit/>
        </w:trPr>
        <w:tc>
          <w:tcPr>
            <w:tcW w:w="1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DB5" w:rsidRPr="004C50CB" w:rsidRDefault="00F94DB5" w:rsidP="00F761B0">
            <w:pPr>
              <w:rPr>
                <w:u w:val="single"/>
              </w:rPr>
            </w:pPr>
          </w:p>
        </w:tc>
      </w:tr>
    </w:tbl>
    <w:p w:rsidR="00F94DB5" w:rsidRDefault="00F94DB5" w:rsidP="00F94DB5">
      <w:pPr>
        <w:sectPr w:rsidR="00F94DB5" w:rsidSect="00FD4FD9">
          <w:pgSz w:w="11906" w:h="16838"/>
          <w:pgMar w:top="1134" w:right="567" w:bottom="1134" w:left="1418" w:header="709" w:footer="709" w:gutter="0"/>
          <w:pgBorders>
            <w:top w:val="single" w:sz="4" w:space="1" w:color="auto"/>
            <w:left w:val="single" w:sz="4" w:space="4" w:color="auto"/>
            <w:bottom w:val="single" w:sz="4" w:space="1" w:color="auto"/>
            <w:right w:val="single" w:sz="4" w:space="4" w:color="auto"/>
          </w:pgBorders>
          <w:cols w:space="708"/>
          <w:docGrid w:linePitch="360"/>
        </w:sectPr>
      </w:pPr>
    </w:p>
    <w:p w:rsidR="00311167" w:rsidRPr="002E5537" w:rsidRDefault="00311167" w:rsidP="00311167">
      <w:pPr>
        <w:jc w:val="right"/>
        <w:rPr>
          <w:b/>
        </w:rPr>
      </w:pPr>
      <w:r w:rsidRPr="002E5537">
        <w:rPr>
          <w:b/>
        </w:rPr>
        <w:lastRenderedPageBreak/>
        <w:t xml:space="preserve">Приложение </w:t>
      </w:r>
      <w:r w:rsidR="003B25CF">
        <w:rPr>
          <w:b/>
        </w:rPr>
        <w:t>Л</w:t>
      </w:r>
    </w:p>
    <w:p w:rsidR="00311167" w:rsidRPr="00513579" w:rsidRDefault="00311167" w:rsidP="00311167">
      <w:pPr>
        <w:rPr>
          <w:b/>
          <w:highlight w:val="yellow"/>
        </w:rPr>
      </w:pPr>
      <w:r>
        <w:rPr>
          <w:b/>
        </w:rPr>
        <w:tab/>
      </w:r>
    </w:p>
    <w:p w:rsidR="00311167" w:rsidRPr="00FE178F" w:rsidRDefault="00311167" w:rsidP="00311167">
      <w:pPr>
        <w:rPr>
          <w:b/>
        </w:rPr>
      </w:pPr>
    </w:p>
    <w:p w:rsidR="00311167" w:rsidRPr="00FE178F" w:rsidRDefault="00311167" w:rsidP="00311167">
      <w:pPr>
        <w:jc w:val="center"/>
        <w:rPr>
          <w:b/>
          <w:caps/>
        </w:rPr>
      </w:pPr>
      <w:r w:rsidRPr="00FE178F">
        <w:rPr>
          <w:b/>
          <w:caps/>
        </w:rPr>
        <w:t>Реестр</w:t>
      </w:r>
      <w:r w:rsidR="009E2469">
        <w:rPr>
          <w:b/>
          <w:caps/>
        </w:rPr>
        <w:t xml:space="preserve"> </w:t>
      </w:r>
      <w:r w:rsidRPr="00FE178F">
        <w:rPr>
          <w:b/>
          <w:caps/>
        </w:rPr>
        <w:t>выдачи</w:t>
      </w:r>
      <w:r w:rsidR="009E2469">
        <w:rPr>
          <w:b/>
          <w:caps/>
        </w:rPr>
        <w:t xml:space="preserve"> </w:t>
      </w:r>
      <w:r w:rsidRPr="00FE178F">
        <w:rPr>
          <w:b/>
          <w:caps/>
        </w:rPr>
        <w:t xml:space="preserve">документА </w:t>
      </w:r>
    </w:p>
    <w:p w:rsidR="00311167" w:rsidRDefault="009E2469" w:rsidP="00311167">
      <w:pPr>
        <w:pStyle w:val="a3"/>
        <w:jc w:val="center"/>
      </w:pPr>
      <w:r>
        <w:t xml:space="preserve"> </w:t>
      </w:r>
      <w:r w:rsidR="00311167">
        <w:tab/>
      </w:r>
      <w:r w:rsidR="00311167">
        <w:tab/>
      </w:r>
      <w:r w:rsidR="00311167">
        <w:tab/>
      </w:r>
      <w:r w:rsidR="00311167">
        <w:tab/>
      </w:r>
      <w:r w:rsidR="00311167">
        <w:tab/>
      </w:r>
    </w:p>
    <w:p w:rsidR="0005423B" w:rsidRDefault="0005423B" w:rsidP="0005423B">
      <w:pPr>
        <w:pStyle w:val="a3"/>
        <w:jc w:val="both"/>
        <w:rPr>
          <w:b/>
          <w:u w:val="single"/>
        </w:rPr>
      </w:pPr>
      <w:r w:rsidRPr="0005423B">
        <w:rPr>
          <w:b/>
          <w:u w:val="single"/>
        </w:rPr>
        <w:t>СК-ПВД-2.10-5.1-</w:t>
      </w:r>
      <w:proofErr w:type="gramStart"/>
      <w:r w:rsidRPr="0005423B">
        <w:rPr>
          <w:b/>
          <w:u w:val="single"/>
        </w:rPr>
        <w:t>25</w:t>
      </w:r>
      <w:r w:rsidR="003B25CF">
        <w:rPr>
          <w:b/>
        </w:rPr>
        <w:t xml:space="preserve">  </w:t>
      </w:r>
      <w:r w:rsidR="002E5537" w:rsidRPr="002E5537">
        <w:rPr>
          <w:b/>
          <w:u w:val="single"/>
        </w:rPr>
        <w:t>«</w:t>
      </w:r>
      <w:proofErr w:type="gramEnd"/>
      <w:r w:rsidR="003B25CF" w:rsidRPr="003B25CF">
        <w:rPr>
          <w:b/>
          <w:u w:val="single"/>
        </w:rPr>
        <w:t xml:space="preserve">Положение о научных грантах ректора </w:t>
      </w:r>
      <w:r w:rsidRPr="0005423B">
        <w:rPr>
          <w:b/>
          <w:u w:val="single"/>
        </w:rPr>
        <w:t xml:space="preserve">ФГБОУ ВО АГМУ </w:t>
      </w:r>
    </w:p>
    <w:p w:rsidR="00311167" w:rsidRPr="002E5537" w:rsidRDefault="0005423B" w:rsidP="0005423B">
      <w:pPr>
        <w:pStyle w:val="a3"/>
        <w:jc w:val="both"/>
        <w:rPr>
          <w:b/>
          <w:bCs/>
          <w:u w:val="single"/>
        </w:rPr>
      </w:pPr>
      <w:r>
        <w:rPr>
          <w:b/>
        </w:rPr>
        <w:t xml:space="preserve">                                      </w:t>
      </w:r>
      <w:r w:rsidRPr="0005423B">
        <w:rPr>
          <w:b/>
          <w:u w:val="single"/>
        </w:rPr>
        <w:t>Минздрава России</w:t>
      </w:r>
      <w:r w:rsidR="003B25CF" w:rsidRPr="003B25CF">
        <w:rPr>
          <w:b/>
          <w:u w:val="single"/>
        </w:rPr>
        <w:t xml:space="preserve"> для </w:t>
      </w:r>
      <w:r w:rsidR="00634433">
        <w:rPr>
          <w:b/>
          <w:u w:val="single"/>
        </w:rPr>
        <w:t>студентов</w:t>
      </w:r>
      <w:r w:rsidR="002E5537" w:rsidRPr="002E5537">
        <w:rPr>
          <w:b/>
          <w:u w:val="single"/>
        </w:rPr>
        <w:t>»</w:t>
      </w:r>
    </w:p>
    <w:p w:rsidR="00311167" w:rsidRPr="005A75AE" w:rsidRDefault="00B17323" w:rsidP="00362C88">
      <w:pPr>
        <w:jc w:val="both"/>
      </w:pPr>
      <w:r>
        <w:t xml:space="preserve"> </w:t>
      </w:r>
      <w:r w:rsidR="00311167" w:rsidRPr="00F7376D">
        <w:t xml:space="preserve">(шифр </w:t>
      </w:r>
      <w:proofErr w:type="gramStart"/>
      <w:r w:rsidR="00311167" w:rsidRPr="00F7376D">
        <w:t>документа)</w:t>
      </w:r>
      <w:r w:rsidR="009E2469">
        <w:t xml:space="preserve"> </w:t>
      </w:r>
      <w:r w:rsidR="002E5537">
        <w:t xml:space="preserve">  </w:t>
      </w:r>
      <w:proofErr w:type="gramEnd"/>
      <w:r w:rsidR="002E5537">
        <w:t xml:space="preserve">      </w:t>
      </w:r>
      <w:r w:rsidR="0005423B">
        <w:t xml:space="preserve">                        </w:t>
      </w:r>
      <w:r w:rsidR="002E5537">
        <w:t xml:space="preserve"> </w:t>
      </w:r>
      <w:r w:rsidR="00311167" w:rsidRPr="00F7376D">
        <w:t>(название документа)</w:t>
      </w:r>
      <w:r w:rsidR="009E2469">
        <w:t xml:space="preserve"> </w:t>
      </w:r>
    </w:p>
    <w:tbl>
      <w:tblPr>
        <w:tblpPr w:leftFromText="180" w:rightFromText="180" w:vertAnchor="text" w:horzAnchor="margin" w:tblpX="36" w:tblpY="70"/>
        <w:tblW w:w="9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0"/>
        <w:gridCol w:w="1843"/>
        <w:gridCol w:w="1625"/>
        <w:gridCol w:w="989"/>
        <w:gridCol w:w="1277"/>
        <w:gridCol w:w="1208"/>
      </w:tblGrid>
      <w:tr w:rsidR="00311167" w:rsidRPr="00FE178F" w:rsidTr="0005423B">
        <w:tc>
          <w:tcPr>
            <w:tcW w:w="2830" w:type="dxa"/>
            <w:vAlign w:val="center"/>
          </w:tcPr>
          <w:p w:rsidR="00311167" w:rsidRPr="00FE178F" w:rsidRDefault="00311167" w:rsidP="00362C88">
            <w:pPr>
              <w:ind w:left="-57" w:right="-57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Структурное подразделени</w:t>
            </w:r>
            <w:r>
              <w:rPr>
                <w:b/>
                <w:bCs/>
              </w:rPr>
              <w:t>е</w:t>
            </w:r>
            <w:r w:rsidRPr="00FE178F">
              <w:rPr>
                <w:b/>
                <w:bCs/>
              </w:rPr>
              <w:t>, должностное лицо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311167" w:rsidRPr="00FE178F" w:rsidRDefault="00311167" w:rsidP="00362C88">
            <w:pPr>
              <w:pStyle w:val="1"/>
              <w:spacing w:before="0" w:after="0"/>
              <w:ind w:left="-57" w:right="-57"/>
            </w:pPr>
            <w:r w:rsidRPr="00FE178F">
              <w:t>Ф.И.О</w:t>
            </w:r>
          </w:p>
        </w:tc>
        <w:tc>
          <w:tcPr>
            <w:tcW w:w="1625" w:type="dxa"/>
            <w:shd w:val="clear" w:color="auto" w:fill="auto"/>
            <w:vAlign w:val="center"/>
          </w:tcPr>
          <w:p w:rsidR="00311167" w:rsidRPr="00FE178F" w:rsidRDefault="00311167" w:rsidP="00362C88">
            <w:pPr>
              <w:pStyle w:val="1"/>
              <w:spacing w:before="0" w:after="0"/>
              <w:ind w:left="-57" w:right="-57"/>
            </w:pPr>
            <w:r w:rsidRPr="009F48A6">
              <w:t>№ УчЭ</w:t>
            </w:r>
          </w:p>
        </w:tc>
        <w:tc>
          <w:tcPr>
            <w:tcW w:w="989" w:type="dxa"/>
            <w:shd w:val="clear" w:color="auto" w:fill="auto"/>
            <w:vAlign w:val="center"/>
          </w:tcPr>
          <w:p w:rsidR="00311167" w:rsidRPr="00FE178F" w:rsidRDefault="00311167" w:rsidP="00362C88">
            <w:pPr>
              <w:ind w:left="-113" w:right="-113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Эл. вариант</w:t>
            </w:r>
          </w:p>
          <w:p w:rsidR="00311167" w:rsidRPr="00FE178F" w:rsidRDefault="00311167" w:rsidP="00362C88">
            <w:pPr>
              <w:ind w:left="-113" w:right="-113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да/нет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311167" w:rsidRPr="00FE178F" w:rsidRDefault="00311167" w:rsidP="00362C88">
            <w:pPr>
              <w:ind w:left="-57" w:right="-57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Дата</w:t>
            </w:r>
          </w:p>
        </w:tc>
        <w:tc>
          <w:tcPr>
            <w:tcW w:w="1208" w:type="dxa"/>
            <w:vAlign w:val="center"/>
          </w:tcPr>
          <w:p w:rsidR="00311167" w:rsidRPr="00FE178F" w:rsidRDefault="00311167" w:rsidP="00362C88">
            <w:pPr>
              <w:ind w:left="-57" w:right="-57"/>
              <w:jc w:val="center"/>
              <w:rPr>
                <w:b/>
                <w:bCs/>
              </w:rPr>
            </w:pPr>
            <w:r w:rsidRPr="00FE178F">
              <w:rPr>
                <w:b/>
                <w:bCs/>
              </w:rPr>
              <w:t>Подпись</w:t>
            </w:r>
          </w:p>
        </w:tc>
      </w:tr>
      <w:tr w:rsidR="007141D6" w:rsidRPr="00FE178F" w:rsidTr="0005423B">
        <w:trPr>
          <w:trHeight w:val="454"/>
        </w:trPr>
        <w:tc>
          <w:tcPr>
            <w:tcW w:w="2830" w:type="dxa"/>
            <w:vAlign w:val="center"/>
          </w:tcPr>
          <w:p w:rsidR="007141D6" w:rsidRDefault="00634433" w:rsidP="00362C88">
            <w:pPr>
              <w:shd w:val="clear" w:color="auto" w:fill="FFFFFF"/>
              <w:tabs>
                <w:tab w:val="left" w:pos="288"/>
                <w:tab w:val="left" w:pos="9101"/>
              </w:tabs>
            </w:pPr>
            <w:r>
              <w:t>Отдел по развитию молодежной науки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7141D6" w:rsidRPr="00DC0515" w:rsidRDefault="007141D6" w:rsidP="00362C88">
            <w:pPr>
              <w:shd w:val="clear" w:color="auto" w:fill="FFFFFF"/>
              <w:tabs>
                <w:tab w:val="left" w:pos="341"/>
                <w:tab w:val="left" w:pos="9101"/>
              </w:tabs>
            </w:pPr>
          </w:p>
        </w:tc>
        <w:tc>
          <w:tcPr>
            <w:tcW w:w="1625" w:type="dxa"/>
            <w:shd w:val="clear" w:color="auto" w:fill="auto"/>
            <w:vAlign w:val="center"/>
          </w:tcPr>
          <w:p w:rsidR="007141D6" w:rsidRPr="00C658D5" w:rsidRDefault="007141D6" w:rsidP="002E5537"/>
        </w:tc>
        <w:tc>
          <w:tcPr>
            <w:tcW w:w="989" w:type="dxa"/>
            <w:shd w:val="clear" w:color="auto" w:fill="auto"/>
            <w:vAlign w:val="center"/>
          </w:tcPr>
          <w:p w:rsidR="007141D6" w:rsidRPr="00C658D5" w:rsidRDefault="002E5537" w:rsidP="00362C88">
            <w:r>
              <w:t>Да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7141D6" w:rsidRPr="00C658D5" w:rsidRDefault="007141D6" w:rsidP="00362C88"/>
        </w:tc>
        <w:tc>
          <w:tcPr>
            <w:tcW w:w="1208" w:type="dxa"/>
            <w:vAlign w:val="center"/>
          </w:tcPr>
          <w:p w:rsidR="007141D6" w:rsidRPr="00C658D5" w:rsidRDefault="007141D6" w:rsidP="00362C88"/>
        </w:tc>
      </w:tr>
      <w:tr w:rsidR="007141D6" w:rsidRPr="00FE178F" w:rsidTr="0005423B">
        <w:trPr>
          <w:trHeight w:val="454"/>
        </w:trPr>
        <w:tc>
          <w:tcPr>
            <w:tcW w:w="2830" w:type="dxa"/>
            <w:vAlign w:val="center"/>
          </w:tcPr>
          <w:p w:rsidR="007141D6" w:rsidRDefault="00634433" w:rsidP="00362C88">
            <w:pPr>
              <w:shd w:val="clear" w:color="auto" w:fill="FFFFFF"/>
              <w:tabs>
                <w:tab w:val="left" w:pos="288"/>
                <w:tab w:val="left" w:pos="9101"/>
              </w:tabs>
            </w:pPr>
            <w:r>
              <w:t>Институты, кафедры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7141D6" w:rsidRPr="00DC0515" w:rsidRDefault="007141D6" w:rsidP="00362C88">
            <w:pPr>
              <w:shd w:val="clear" w:color="auto" w:fill="FFFFFF"/>
              <w:tabs>
                <w:tab w:val="left" w:pos="341"/>
                <w:tab w:val="left" w:pos="9101"/>
              </w:tabs>
            </w:pPr>
          </w:p>
        </w:tc>
        <w:tc>
          <w:tcPr>
            <w:tcW w:w="1625" w:type="dxa"/>
            <w:shd w:val="clear" w:color="auto" w:fill="auto"/>
            <w:vAlign w:val="center"/>
          </w:tcPr>
          <w:p w:rsidR="007141D6" w:rsidRPr="00C658D5" w:rsidRDefault="007141D6" w:rsidP="002E5537">
            <w:pPr>
              <w:ind w:left="720"/>
            </w:pPr>
          </w:p>
        </w:tc>
        <w:tc>
          <w:tcPr>
            <w:tcW w:w="989" w:type="dxa"/>
            <w:shd w:val="clear" w:color="auto" w:fill="auto"/>
            <w:vAlign w:val="center"/>
          </w:tcPr>
          <w:p w:rsidR="007141D6" w:rsidRDefault="002E5537" w:rsidP="00362C88">
            <w:r>
              <w:t>Да</w:t>
            </w:r>
          </w:p>
        </w:tc>
        <w:tc>
          <w:tcPr>
            <w:tcW w:w="1277" w:type="dxa"/>
            <w:shd w:val="clear" w:color="auto" w:fill="auto"/>
            <w:vAlign w:val="center"/>
          </w:tcPr>
          <w:p w:rsidR="007141D6" w:rsidRPr="00C658D5" w:rsidRDefault="007141D6" w:rsidP="00362C88"/>
        </w:tc>
        <w:tc>
          <w:tcPr>
            <w:tcW w:w="1208" w:type="dxa"/>
            <w:vAlign w:val="center"/>
          </w:tcPr>
          <w:p w:rsidR="007141D6" w:rsidRPr="00C658D5" w:rsidRDefault="007141D6" w:rsidP="00362C88"/>
        </w:tc>
      </w:tr>
    </w:tbl>
    <w:p w:rsidR="00A26623" w:rsidRDefault="00A26623" w:rsidP="00FC624D"/>
    <w:p w:rsidR="00A26623" w:rsidRPr="00A71B61" w:rsidRDefault="00A26623" w:rsidP="00FC624D"/>
    <w:sectPr w:rsidR="00A26623" w:rsidRPr="00A71B61" w:rsidSect="0005423B">
      <w:headerReference w:type="default" r:id="rId18"/>
      <w:footerReference w:type="default" r:id="rId19"/>
      <w:pgSz w:w="11906" w:h="16838"/>
      <w:pgMar w:top="1134" w:right="567" w:bottom="1134" w:left="1418" w:header="709" w:footer="709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4925" w:rsidRDefault="00B84925">
      <w:r>
        <w:separator/>
      </w:r>
    </w:p>
  </w:endnote>
  <w:endnote w:type="continuationSeparator" w:id="0">
    <w:p w:rsidR="00B84925" w:rsidRDefault="00B849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Officina Sans C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0ACA" w:rsidRDefault="00D90ACA" w:rsidP="007D25E4">
    <w:pPr>
      <w:pStyle w:val="a5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D90ACA" w:rsidRDefault="00D90ACA" w:rsidP="007D25E4">
    <w:pPr>
      <w:pStyle w:val="a5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D90ACA" w:rsidRPr="00347736">
      <w:trPr>
        <w:trHeight w:val="313"/>
      </w:trPr>
      <w:tc>
        <w:tcPr>
          <w:tcW w:w="1452" w:type="dxa"/>
          <w:shd w:val="clear" w:color="auto" w:fill="E6E6E6"/>
        </w:tcPr>
        <w:p w:rsidR="00D90ACA" w:rsidRPr="00B37660" w:rsidRDefault="00D90ACA" w:rsidP="007D25E4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>Версия: 1.0</w:t>
          </w:r>
        </w:p>
      </w:tc>
      <w:tc>
        <w:tcPr>
          <w:tcW w:w="6713" w:type="dxa"/>
          <w:shd w:val="clear" w:color="auto" w:fill="E6E6E6"/>
          <w:vAlign w:val="center"/>
        </w:tcPr>
        <w:p w:rsidR="00D90ACA" w:rsidRPr="00B42632" w:rsidRDefault="00D90ACA" w:rsidP="007D25E4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Дата и время распечатки: </w:t>
          </w:r>
          <w:r w:rsidRPr="00B42632">
            <w:rPr>
              <w:b/>
              <w:bCs/>
              <w:i/>
              <w:sz w:val="16"/>
              <w:szCs w:val="16"/>
            </w:rPr>
            <w:fldChar w:fldCharType="begin"/>
          </w:r>
          <w:r w:rsidRPr="00B42632">
            <w:rPr>
              <w:b/>
              <w:bCs/>
              <w:i/>
              <w:sz w:val="16"/>
              <w:szCs w:val="16"/>
            </w:rPr>
            <w:instrText xml:space="preserve"> DATE \@ "dd.MM.yyyy" </w:instrText>
          </w:r>
          <w:r w:rsidRPr="00B42632">
            <w:rPr>
              <w:b/>
              <w:bCs/>
              <w:i/>
              <w:sz w:val="16"/>
              <w:szCs w:val="16"/>
            </w:rPr>
            <w:fldChar w:fldCharType="separate"/>
          </w:r>
          <w:r w:rsidR="00DA4D35">
            <w:rPr>
              <w:b/>
              <w:bCs/>
              <w:i/>
              <w:noProof/>
              <w:sz w:val="16"/>
              <w:szCs w:val="16"/>
            </w:rPr>
            <w:t>05.05.2025</w:t>
          </w:r>
          <w:r w:rsidRPr="00B42632">
            <w:rPr>
              <w:b/>
              <w:bCs/>
              <w:i/>
              <w:sz w:val="16"/>
              <w:szCs w:val="16"/>
            </w:rPr>
            <w:fldChar w:fldCharType="end"/>
          </w:r>
          <w:r w:rsidRPr="00B42632">
            <w:rPr>
              <w:b/>
              <w:bCs/>
              <w:i/>
              <w:sz w:val="16"/>
              <w:szCs w:val="16"/>
            </w:rPr>
            <w:t xml:space="preserve">, </w:t>
          </w:r>
          <w:r>
            <w:rPr>
              <w:b/>
              <w:bCs/>
              <w:i/>
              <w:sz w:val="16"/>
              <w:szCs w:val="16"/>
            </w:rPr>
            <w:fldChar w:fldCharType="begin"/>
          </w:r>
          <w:r>
            <w:rPr>
              <w:b/>
              <w:bCs/>
              <w:i/>
              <w:sz w:val="16"/>
              <w:szCs w:val="16"/>
            </w:rPr>
            <w:instrText xml:space="preserve"> TIME  \@ "HH:mm" </w:instrText>
          </w:r>
          <w:r>
            <w:rPr>
              <w:b/>
              <w:bCs/>
              <w:i/>
              <w:sz w:val="16"/>
              <w:szCs w:val="16"/>
            </w:rPr>
            <w:fldChar w:fldCharType="separate"/>
          </w:r>
          <w:r w:rsidR="00DA4D35">
            <w:rPr>
              <w:b/>
              <w:bCs/>
              <w:i/>
              <w:noProof/>
              <w:sz w:val="16"/>
              <w:szCs w:val="16"/>
            </w:rPr>
            <w:t>10:56</w:t>
          </w:r>
          <w:r>
            <w:rPr>
              <w:b/>
              <w:bCs/>
              <w:i/>
              <w:sz w:val="16"/>
              <w:szCs w:val="16"/>
            </w:rPr>
            <w:fldChar w:fldCharType="end"/>
          </w:r>
        </w:p>
      </w:tc>
      <w:tc>
        <w:tcPr>
          <w:tcW w:w="1783" w:type="dxa"/>
          <w:shd w:val="clear" w:color="auto" w:fill="E6E6E6"/>
        </w:tcPr>
        <w:p w:rsidR="00D90ACA" w:rsidRPr="00B37660" w:rsidRDefault="00D90ACA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DA4D35">
            <w:rPr>
              <w:rStyle w:val="a7"/>
              <w:bCs/>
              <w:i/>
              <w:noProof/>
              <w:sz w:val="20"/>
              <w:szCs w:val="20"/>
            </w:rPr>
            <w:t>2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DA4D35">
            <w:rPr>
              <w:rStyle w:val="a7"/>
              <w:bCs/>
              <w:i/>
              <w:noProof/>
              <w:sz w:val="20"/>
              <w:szCs w:val="20"/>
            </w:rPr>
            <w:t>21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D90ACA" w:rsidRDefault="00D90ACA" w:rsidP="007D25E4">
    <w:pPr>
      <w:pStyle w:val="a5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1373"/>
      <w:gridCol w:w="3438"/>
      <w:gridCol w:w="887"/>
      <w:gridCol w:w="923"/>
      <w:gridCol w:w="1912"/>
      <w:gridCol w:w="1395"/>
    </w:tblGrid>
    <w:tr w:rsidR="00D90ACA" w:rsidTr="003A3B6C">
      <w:trPr>
        <w:trHeight w:val="300"/>
      </w:trPr>
      <w:tc>
        <w:tcPr>
          <w:tcW w:w="1373" w:type="dxa"/>
        </w:tcPr>
        <w:p w:rsidR="00D90ACA" w:rsidRPr="00347736" w:rsidRDefault="00D90ACA" w:rsidP="00163F22">
          <w:pPr>
            <w:pStyle w:val="a5"/>
            <w:rPr>
              <w:sz w:val="18"/>
            </w:rPr>
          </w:pPr>
        </w:p>
      </w:tc>
      <w:tc>
        <w:tcPr>
          <w:tcW w:w="4325" w:type="dxa"/>
          <w:gridSpan w:val="2"/>
        </w:tcPr>
        <w:p w:rsidR="00D90ACA" w:rsidRDefault="00D90ACA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Должность</w:t>
          </w:r>
        </w:p>
      </w:tc>
      <w:tc>
        <w:tcPr>
          <w:tcW w:w="2835" w:type="dxa"/>
          <w:gridSpan w:val="2"/>
        </w:tcPr>
        <w:p w:rsidR="00D90ACA" w:rsidRDefault="00D90ACA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Фамилия/ Подпись</w:t>
          </w:r>
        </w:p>
      </w:tc>
      <w:tc>
        <w:tcPr>
          <w:tcW w:w="1395" w:type="dxa"/>
        </w:tcPr>
        <w:p w:rsidR="00D90ACA" w:rsidRDefault="00D90ACA" w:rsidP="00163F22">
          <w:pPr>
            <w:pStyle w:val="a5"/>
            <w:jc w:val="center"/>
            <w:rPr>
              <w:b/>
              <w:i/>
              <w:sz w:val="20"/>
            </w:rPr>
          </w:pPr>
          <w:r>
            <w:rPr>
              <w:b/>
              <w:i/>
              <w:sz w:val="20"/>
            </w:rPr>
            <w:t>Дата</w:t>
          </w:r>
        </w:p>
      </w:tc>
    </w:tr>
    <w:tr w:rsidR="00D90ACA" w:rsidRPr="00347736" w:rsidTr="003A3B6C">
      <w:trPr>
        <w:trHeight w:val="137"/>
      </w:trPr>
      <w:tc>
        <w:tcPr>
          <w:tcW w:w="1373" w:type="dxa"/>
        </w:tcPr>
        <w:p w:rsidR="00D90ACA" w:rsidRPr="009B5B7A" w:rsidRDefault="00D90ACA" w:rsidP="00163F22">
          <w:pPr>
            <w:pStyle w:val="a5"/>
            <w:spacing w:before="20" w:after="20"/>
            <w:rPr>
              <w:b/>
              <w:i/>
              <w:sz w:val="20"/>
              <w:szCs w:val="20"/>
            </w:rPr>
          </w:pPr>
          <w:r w:rsidRPr="009B5B7A">
            <w:rPr>
              <w:b/>
              <w:i/>
              <w:sz w:val="20"/>
              <w:szCs w:val="20"/>
            </w:rPr>
            <w:t>Разработал</w:t>
          </w:r>
        </w:p>
      </w:tc>
      <w:tc>
        <w:tcPr>
          <w:tcW w:w="4325" w:type="dxa"/>
          <w:gridSpan w:val="2"/>
        </w:tcPr>
        <w:p w:rsidR="00D90ACA" w:rsidRPr="00172489" w:rsidRDefault="00D90ACA" w:rsidP="00D9063A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>Проректор по научной работе</w:t>
          </w:r>
        </w:p>
      </w:tc>
      <w:tc>
        <w:tcPr>
          <w:tcW w:w="2835" w:type="dxa"/>
          <w:gridSpan w:val="2"/>
        </w:tcPr>
        <w:p w:rsidR="00D90ACA" w:rsidRPr="00347736" w:rsidRDefault="00D90ACA" w:rsidP="00D9063A">
          <w:pPr>
            <w:pStyle w:val="a5"/>
            <w:spacing w:before="20" w:after="20"/>
            <w:rPr>
              <w:i/>
            </w:rPr>
          </w:pPr>
          <w:r>
            <w:rPr>
              <w:i/>
            </w:rPr>
            <w:t xml:space="preserve">А.Ю. </w:t>
          </w:r>
          <w:proofErr w:type="spellStart"/>
          <w:r>
            <w:rPr>
              <w:i/>
            </w:rPr>
            <w:t>Жариков</w:t>
          </w:r>
          <w:proofErr w:type="spellEnd"/>
          <w:r>
            <w:rPr>
              <w:i/>
            </w:rPr>
            <w:t>__</w:t>
          </w:r>
          <w:r w:rsidR="003A3B6C">
            <w:rPr>
              <w:i/>
            </w:rPr>
            <w:t>____</w:t>
          </w:r>
          <w:r>
            <w:rPr>
              <w:i/>
            </w:rPr>
            <w:t>___</w:t>
          </w:r>
        </w:p>
      </w:tc>
      <w:tc>
        <w:tcPr>
          <w:tcW w:w="1395" w:type="dxa"/>
        </w:tcPr>
        <w:p w:rsidR="00D90ACA" w:rsidRPr="00347736" w:rsidRDefault="00D90ACA" w:rsidP="00163F22">
          <w:pPr>
            <w:pStyle w:val="a5"/>
            <w:spacing w:before="20" w:after="20"/>
            <w:rPr>
              <w:i/>
            </w:rPr>
          </w:pPr>
        </w:p>
      </w:tc>
    </w:tr>
    <w:tr w:rsidR="00D90ACA" w:rsidRPr="00B01F4E" w:rsidTr="003A3B6C">
      <w:trPr>
        <w:trHeight w:val="313"/>
      </w:trPr>
      <w:tc>
        <w:tcPr>
          <w:tcW w:w="1373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D90ACA" w:rsidRPr="00B01F4E" w:rsidRDefault="00D90ACA" w:rsidP="006428A0">
          <w:pPr>
            <w:pStyle w:val="a5"/>
            <w:rPr>
              <w:b/>
              <w:bCs/>
              <w:i/>
              <w:sz w:val="20"/>
              <w:szCs w:val="20"/>
            </w:rPr>
          </w:pPr>
          <w:r w:rsidRPr="00B01F4E">
            <w:rPr>
              <w:b/>
              <w:bCs/>
              <w:i/>
              <w:sz w:val="20"/>
              <w:szCs w:val="20"/>
            </w:rPr>
            <w:t>Версия</w:t>
          </w:r>
          <w:r w:rsidRPr="00143BDA">
            <w:rPr>
              <w:b/>
              <w:bCs/>
              <w:i/>
              <w:sz w:val="20"/>
              <w:szCs w:val="20"/>
            </w:rPr>
            <w:t xml:space="preserve">: </w:t>
          </w:r>
          <w:r>
            <w:rPr>
              <w:b/>
              <w:bCs/>
              <w:i/>
              <w:sz w:val="20"/>
              <w:szCs w:val="20"/>
            </w:rPr>
            <w:t>1</w:t>
          </w:r>
          <w:r w:rsidRPr="00143BDA">
            <w:rPr>
              <w:b/>
              <w:i/>
              <w:sz w:val="18"/>
              <w:szCs w:val="18"/>
            </w:rPr>
            <w:t>.0</w:t>
          </w:r>
        </w:p>
      </w:tc>
      <w:tc>
        <w:tcPr>
          <w:tcW w:w="3438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  <w:vAlign w:val="center"/>
        </w:tcPr>
        <w:p w:rsidR="00D90ACA" w:rsidRPr="00B42632" w:rsidRDefault="00D90ACA" w:rsidP="00525739">
          <w:pPr>
            <w:pStyle w:val="a5"/>
            <w:rPr>
              <w:b/>
              <w:bCs/>
              <w:i/>
              <w:sz w:val="16"/>
              <w:szCs w:val="16"/>
            </w:rPr>
          </w:pPr>
        </w:p>
      </w:tc>
      <w:tc>
        <w:tcPr>
          <w:tcW w:w="1810" w:type="dxa"/>
          <w:gridSpan w:val="2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D90ACA" w:rsidRPr="003015CC" w:rsidRDefault="00D90ACA" w:rsidP="00163F22">
          <w:pPr>
            <w:pStyle w:val="a5"/>
            <w:rPr>
              <w:bCs/>
            </w:rPr>
          </w:pPr>
          <w:r>
            <w:rPr>
              <w:bCs/>
            </w:rPr>
            <w:t>КЭ: _________</w:t>
          </w:r>
        </w:p>
      </w:tc>
      <w:tc>
        <w:tcPr>
          <w:tcW w:w="1912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D90ACA" w:rsidRPr="00347736" w:rsidRDefault="00D90ACA" w:rsidP="00163F22">
          <w:pPr>
            <w:pStyle w:val="a5"/>
            <w:rPr>
              <w:b/>
              <w:bCs/>
              <w:i/>
              <w:sz w:val="12"/>
              <w:szCs w:val="12"/>
            </w:rPr>
          </w:pPr>
          <w:proofErr w:type="spellStart"/>
          <w:r>
            <w:rPr>
              <w:bCs/>
            </w:rPr>
            <w:t>УчЭ</w:t>
          </w:r>
          <w:proofErr w:type="spellEnd"/>
          <w:r>
            <w:rPr>
              <w:bCs/>
            </w:rPr>
            <w:t xml:space="preserve"> №_______</w:t>
          </w:r>
        </w:p>
      </w:tc>
      <w:tc>
        <w:tcPr>
          <w:tcW w:w="1395" w:type="dxa"/>
          <w:tcBorders>
            <w:top w:val="single" w:sz="6" w:space="0" w:color="auto"/>
            <w:bottom w:val="threeDEmboss" w:sz="12" w:space="0" w:color="auto"/>
          </w:tcBorders>
          <w:shd w:val="clear" w:color="auto" w:fill="E6E6E6"/>
        </w:tcPr>
        <w:p w:rsidR="00D90ACA" w:rsidRPr="00B01F4E" w:rsidRDefault="00D90ACA" w:rsidP="00163F22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01F4E">
            <w:rPr>
              <w:bCs/>
              <w:i/>
              <w:sz w:val="20"/>
              <w:szCs w:val="20"/>
            </w:rPr>
            <w:t xml:space="preserve">Стр. </w: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DA4D35">
            <w:rPr>
              <w:rStyle w:val="a7"/>
              <w:bCs/>
              <w:i/>
              <w:noProof/>
              <w:sz w:val="20"/>
              <w:szCs w:val="20"/>
            </w:rPr>
            <w:t>1</w:t>
          </w:r>
          <w:r w:rsidRPr="00B01F4E">
            <w:rPr>
              <w:rStyle w:val="a7"/>
              <w:i/>
              <w:sz w:val="20"/>
              <w:szCs w:val="20"/>
            </w:rPr>
            <w:fldChar w:fldCharType="end"/>
          </w:r>
          <w:r w:rsidRPr="00B01F4E">
            <w:rPr>
              <w:bCs/>
              <w:i/>
              <w:sz w:val="20"/>
              <w:szCs w:val="20"/>
            </w:rPr>
            <w:t xml:space="preserve"> из </w: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01F4E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01F4E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DA4D35">
            <w:rPr>
              <w:rStyle w:val="a7"/>
              <w:bCs/>
              <w:i/>
              <w:noProof/>
              <w:sz w:val="20"/>
              <w:szCs w:val="20"/>
            </w:rPr>
            <w:t>20</w:t>
          </w:r>
          <w:r w:rsidRPr="00B01F4E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D90ACA" w:rsidRPr="001C3AE4" w:rsidRDefault="00D90ACA" w:rsidP="001C3AE4">
    <w:pPr>
      <w:pStyle w:val="a5"/>
      <w:rPr>
        <w:sz w:val="2"/>
        <w:szCs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713"/>
      <w:gridCol w:w="1783"/>
    </w:tblGrid>
    <w:tr w:rsidR="00D90ACA" w:rsidRPr="00347736" w:rsidTr="003A3B6C">
      <w:trPr>
        <w:trHeight w:val="313"/>
      </w:trPr>
      <w:tc>
        <w:tcPr>
          <w:tcW w:w="1452" w:type="dxa"/>
          <w:shd w:val="clear" w:color="auto" w:fill="E6E6E6"/>
        </w:tcPr>
        <w:p w:rsidR="00D90ACA" w:rsidRPr="00B37660" w:rsidRDefault="00D90ACA" w:rsidP="00792060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 xml:space="preserve">Версия: </w:t>
          </w:r>
          <w:r w:rsidR="003A3B6C">
            <w:rPr>
              <w:b/>
              <w:bCs/>
              <w:i/>
              <w:sz w:val="20"/>
              <w:szCs w:val="20"/>
            </w:rPr>
            <w:t>1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713" w:type="dxa"/>
          <w:shd w:val="clear" w:color="auto" w:fill="E6E6E6"/>
          <w:vAlign w:val="center"/>
        </w:tcPr>
        <w:p w:rsidR="00D90ACA" w:rsidRPr="00B42632" w:rsidRDefault="00D90ACA" w:rsidP="007D25E4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783" w:type="dxa"/>
          <w:shd w:val="clear" w:color="auto" w:fill="E6E6E6"/>
        </w:tcPr>
        <w:p w:rsidR="00D90ACA" w:rsidRPr="00B37660" w:rsidRDefault="00D90ACA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DA4D35">
            <w:rPr>
              <w:rStyle w:val="a7"/>
              <w:bCs/>
              <w:i/>
              <w:noProof/>
              <w:sz w:val="20"/>
              <w:szCs w:val="20"/>
            </w:rPr>
            <w:t>19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DA4D35">
            <w:rPr>
              <w:rStyle w:val="a7"/>
              <w:bCs/>
              <w:i/>
              <w:noProof/>
              <w:sz w:val="20"/>
              <w:szCs w:val="20"/>
            </w:rPr>
            <w:t>20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D90ACA" w:rsidRPr="001C3AE4" w:rsidRDefault="00D90ACA" w:rsidP="001C3AE4">
    <w:pPr>
      <w:pStyle w:val="a5"/>
      <w:rPr>
        <w:sz w:val="2"/>
        <w:szCs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80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shd w:val="clear" w:color="auto" w:fill="E6E6E6"/>
      <w:tblLayout w:type="fixed"/>
      <w:tblLook w:val="0000" w:firstRow="0" w:lastRow="0" w:firstColumn="0" w:lastColumn="0" w:noHBand="0" w:noVBand="0"/>
    </w:tblPr>
    <w:tblGrid>
      <w:gridCol w:w="1452"/>
      <w:gridCol w:w="6628"/>
      <w:gridCol w:w="1800"/>
    </w:tblGrid>
    <w:tr w:rsidR="00D90ACA" w:rsidRPr="00347736" w:rsidTr="0005423B">
      <w:trPr>
        <w:trHeight w:val="313"/>
      </w:trPr>
      <w:tc>
        <w:tcPr>
          <w:tcW w:w="1452" w:type="dxa"/>
          <w:shd w:val="clear" w:color="auto" w:fill="E6E6E6"/>
        </w:tcPr>
        <w:p w:rsidR="00D90ACA" w:rsidRPr="00B37660" w:rsidRDefault="00D90ACA" w:rsidP="00792060">
          <w:pPr>
            <w:pStyle w:val="a5"/>
            <w:rPr>
              <w:b/>
              <w:bCs/>
              <w:i/>
              <w:sz w:val="20"/>
              <w:szCs w:val="20"/>
            </w:rPr>
          </w:pPr>
          <w:r w:rsidRPr="00B37660">
            <w:rPr>
              <w:b/>
              <w:bCs/>
              <w:i/>
              <w:sz w:val="20"/>
              <w:szCs w:val="20"/>
            </w:rPr>
            <w:t xml:space="preserve">Версия: </w:t>
          </w:r>
          <w:r w:rsidR="0005423B">
            <w:rPr>
              <w:b/>
              <w:bCs/>
              <w:i/>
              <w:sz w:val="20"/>
              <w:szCs w:val="20"/>
            </w:rPr>
            <w:t>1</w:t>
          </w:r>
          <w:r w:rsidRPr="00B37660">
            <w:rPr>
              <w:b/>
              <w:bCs/>
              <w:i/>
              <w:sz w:val="20"/>
              <w:szCs w:val="20"/>
            </w:rPr>
            <w:t>.0</w:t>
          </w:r>
        </w:p>
      </w:tc>
      <w:tc>
        <w:tcPr>
          <w:tcW w:w="6628" w:type="dxa"/>
          <w:shd w:val="clear" w:color="auto" w:fill="E6E6E6"/>
          <w:vAlign w:val="center"/>
        </w:tcPr>
        <w:p w:rsidR="00D90ACA" w:rsidRPr="00B42632" w:rsidRDefault="00D90ACA" w:rsidP="007D25E4">
          <w:pPr>
            <w:pStyle w:val="a5"/>
            <w:rPr>
              <w:b/>
              <w:bCs/>
              <w:i/>
              <w:sz w:val="16"/>
              <w:szCs w:val="16"/>
            </w:rPr>
          </w:pPr>
          <w:r w:rsidRPr="00B42632">
            <w:rPr>
              <w:b/>
              <w:bCs/>
              <w:i/>
              <w:sz w:val="16"/>
              <w:szCs w:val="16"/>
            </w:rPr>
            <w:t xml:space="preserve"> </w:t>
          </w:r>
        </w:p>
      </w:tc>
      <w:tc>
        <w:tcPr>
          <w:tcW w:w="1800" w:type="dxa"/>
          <w:shd w:val="clear" w:color="auto" w:fill="E6E6E6"/>
        </w:tcPr>
        <w:p w:rsidR="00D90ACA" w:rsidRPr="00B37660" w:rsidRDefault="00D90ACA" w:rsidP="007D25E4">
          <w:pPr>
            <w:pStyle w:val="a5"/>
            <w:jc w:val="right"/>
            <w:rPr>
              <w:bCs/>
              <w:i/>
              <w:sz w:val="20"/>
              <w:szCs w:val="20"/>
            </w:rPr>
          </w:pPr>
          <w:r w:rsidRPr="00B37660">
            <w:rPr>
              <w:bCs/>
              <w:i/>
              <w:sz w:val="20"/>
              <w:szCs w:val="20"/>
            </w:rPr>
            <w:t xml:space="preserve">Стр.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PAGE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DA4D35">
            <w:rPr>
              <w:rStyle w:val="a7"/>
              <w:bCs/>
              <w:i/>
              <w:noProof/>
              <w:sz w:val="20"/>
              <w:szCs w:val="20"/>
            </w:rPr>
            <w:t>20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  <w:r w:rsidRPr="00B37660">
            <w:rPr>
              <w:bCs/>
              <w:i/>
              <w:sz w:val="20"/>
              <w:szCs w:val="20"/>
            </w:rPr>
            <w:t xml:space="preserve"> из </w: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begin"/>
          </w:r>
          <w:r w:rsidRPr="00B37660">
            <w:rPr>
              <w:rStyle w:val="a7"/>
              <w:bCs/>
              <w:i/>
              <w:sz w:val="20"/>
              <w:szCs w:val="20"/>
            </w:rPr>
            <w:instrText xml:space="preserve"> NUMPAGES </w:instrText>
          </w:r>
          <w:r w:rsidRPr="00B37660">
            <w:rPr>
              <w:rStyle w:val="a7"/>
              <w:bCs/>
              <w:i/>
              <w:sz w:val="20"/>
              <w:szCs w:val="20"/>
            </w:rPr>
            <w:fldChar w:fldCharType="separate"/>
          </w:r>
          <w:r w:rsidR="00DA4D35">
            <w:rPr>
              <w:rStyle w:val="a7"/>
              <w:bCs/>
              <w:i/>
              <w:noProof/>
              <w:sz w:val="20"/>
              <w:szCs w:val="20"/>
            </w:rPr>
            <w:t>20</w:t>
          </w:r>
          <w:r w:rsidRPr="00B37660">
            <w:rPr>
              <w:rStyle w:val="a7"/>
              <w:i/>
              <w:sz w:val="20"/>
              <w:szCs w:val="20"/>
            </w:rPr>
            <w:fldChar w:fldCharType="end"/>
          </w:r>
        </w:p>
      </w:tc>
    </w:tr>
  </w:tbl>
  <w:p w:rsidR="00D90ACA" w:rsidRPr="001C3AE4" w:rsidRDefault="00D90ACA" w:rsidP="001C3AE4">
    <w:pPr>
      <w:pStyle w:val="a5"/>
      <w:rPr>
        <w:sz w:val="2"/>
        <w:szCs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4925" w:rsidRDefault="00B84925">
      <w:r>
        <w:separator/>
      </w:r>
    </w:p>
  </w:footnote>
  <w:footnote w:type="continuationSeparator" w:id="0">
    <w:p w:rsidR="00B84925" w:rsidRDefault="00B849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85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D90ACA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D90ACA" w:rsidRPr="00DD4ABD" w:rsidRDefault="00D90ACA" w:rsidP="007D25E4">
          <w:pPr>
            <w:jc w:val="center"/>
          </w:pPr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704850" cy="704850"/>
                <wp:effectExtent l="0" t="0" r="0" b="0"/>
                <wp:docPr id="3" name="Рисунок 3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D90ACA" w:rsidRPr="00991CCF" w:rsidRDefault="00D90ACA" w:rsidP="007D25E4">
          <w:pPr>
            <w:jc w:val="center"/>
            <w:rPr>
              <w:i/>
              <w:sz w:val="20"/>
            </w:rPr>
          </w:pPr>
          <w:r>
            <w:t xml:space="preserve">«ГОУ ВПО АГМУ </w:t>
          </w:r>
          <w:proofErr w:type="spellStart"/>
          <w:r>
            <w:t>Росздрава</w:t>
          </w:r>
          <w:proofErr w:type="spellEnd"/>
          <w:r>
            <w:t>»</w:t>
          </w:r>
        </w:p>
      </w:tc>
    </w:tr>
    <w:tr w:rsidR="00D90ACA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D90ACA" w:rsidRPr="00B64CFA" w:rsidRDefault="00D90ACA" w:rsidP="007D25E4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D90ACA" w:rsidRPr="0026201C" w:rsidRDefault="00D90ACA" w:rsidP="007D25E4">
          <w:pPr>
            <w:jc w:val="center"/>
            <w:rPr>
              <w:lang w:val="en-US"/>
            </w:rPr>
          </w:pPr>
          <w:r>
            <w:t>ДП «У</w:t>
          </w:r>
          <w:r w:rsidRPr="0006380A">
            <w:t>правлени</w:t>
          </w:r>
          <w:r>
            <w:t>е</w:t>
          </w:r>
          <w:r w:rsidRPr="0006380A">
            <w:t xml:space="preserve"> документацией</w:t>
          </w:r>
          <w:r>
            <w:t>»</w:t>
          </w:r>
        </w:p>
      </w:tc>
    </w:tr>
    <w:tr w:rsidR="00D90ACA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D90ACA" w:rsidRPr="00F930CA" w:rsidRDefault="00D90ACA" w:rsidP="007D25E4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D90ACA" w:rsidRPr="00B521D8" w:rsidRDefault="00D90ACA" w:rsidP="007D25E4">
          <w:pPr>
            <w:pStyle w:val="a3"/>
            <w:jc w:val="center"/>
          </w:pPr>
          <w:r>
            <w:rPr>
              <w:b/>
            </w:rPr>
            <w:t>СК-ДП</w:t>
          </w:r>
          <w:r w:rsidRPr="0006380A">
            <w:rPr>
              <w:b/>
            </w:rPr>
            <w:t>-</w:t>
          </w:r>
          <w:r w:rsidRPr="00292652">
            <w:rPr>
              <w:b/>
            </w:rPr>
            <w:t>4.2</w:t>
          </w:r>
          <w:r>
            <w:rPr>
              <w:b/>
            </w:rPr>
            <w:t>.3-1.1-09</w:t>
          </w:r>
        </w:p>
      </w:tc>
    </w:tr>
  </w:tbl>
  <w:p w:rsidR="00D90ACA" w:rsidRPr="00DD4ABD" w:rsidRDefault="00D90ACA" w:rsidP="007D25E4">
    <w:pPr>
      <w:pStyle w:val="a3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11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  <w:insideH w:val="single" w:sz="6" w:space="0" w:color="auto"/>
        <w:insideV w:val="single" w:sz="6" w:space="0" w:color="auto"/>
      </w:tblBorders>
      <w:tblLayout w:type="fixed"/>
      <w:tblLook w:val="01E0" w:firstRow="1" w:lastRow="1" w:firstColumn="1" w:lastColumn="1" w:noHBand="0" w:noVBand="0"/>
    </w:tblPr>
    <w:tblGrid>
      <w:gridCol w:w="2520"/>
      <w:gridCol w:w="7391"/>
    </w:tblGrid>
    <w:tr w:rsidR="00D90ACA" w:rsidTr="00D90ACA">
      <w:trPr>
        <w:trHeight w:val="241"/>
      </w:trPr>
      <w:tc>
        <w:tcPr>
          <w:tcW w:w="2520" w:type="dxa"/>
          <w:vMerge w:val="restart"/>
          <w:vAlign w:val="center"/>
        </w:tcPr>
        <w:p w:rsidR="00D90ACA" w:rsidRPr="00B64CFA" w:rsidRDefault="00D90ACA" w:rsidP="007D25E4">
          <w:pPr>
            <w:pStyle w:val="a3"/>
            <w:jc w:val="center"/>
            <w:rPr>
              <w:i/>
            </w:rPr>
          </w:pPr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1038225" cy="1028700"/>
                <wp:effectExtent l="0" t="0" r="9525" b="0"/>
                <wp:docPr id="1" name="Рисунок 1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8225" cy="102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391" w:type="dxa"/>
          <w:tcBorders>
            <w:bottom w:val="single" w:sz="4" w:space="0" w:color="auto"/>
          </w:tcBorders>
          <w:vAlign w:val="center"/>
        </w:tcPr>
        <w:p w:rsidR="00D90ACA" w:rsidRPr="00B92DA8" w:rsidRDefault="00D90ACA" w:rsidP="007D25E4">
          <w:pPr>
            <w:pStyle w:val="a3"/>
            <w:ind w:left="-57" w:right="-57"/>
            <w:jc w:val="center"/>
          </w:pPr>
          <w:r>
            <w:t>Министерство здравоохранения Российской Федерации</w:t>
          </w:r>
        </w:p>
      </w:tc>
    </w:tr>
    <w:tr w:rsidR="00D90ACA" w:rsidTr="00D90ACA">
      <w:trPr>
        <w:trHeight w:val="264"/>
      </w:trPr>
      <w:tc>
        <w:tcPr>
          <w:tcW w:w="2520" w:type="dxa"/>
          <w:vMerge/>
        </w:tcPr>
        <w:p w:rsidR="00D90ACA" w:rsidRPr="00B92DA8" w:rsidRDefault="00D90ACA" w:rsidP="007D25E4">
          <w:pPr>
            <w:pStyle w:val="a3"/>
            <w:jc w:val="center"/>
            <w:rPr>
              <w:i/>
            </w:rPr>
          </w:pPr>
        </w:p>
      </w:tc>
      <w:tc>
        <w:tcPr>
          <w:tcW w:w="7391" w:type="dxa"/>
          <w:tcBorders>
            <w:top w:val="single" w:sz="4" w:space="0" w:color="auto"/>
            <w:bottom w:val="single" w:sz="4" w:space="0" w:color="auto"/>
          </w:tcBorders>
          <w:vAlign w:val="center"/>
        </w:tcPr>
        <w:p w:rsidR="00D90ACA" w:rsidRPr="00B92DA8" w:rsidRDefault="00D90ACA" w:rsidP="007D25E4">
          <w:pPr>
            <w:pStyle w:val="a3"/>
            <w:jc w:val="center"/>
          </w:pPr>
          <w:r>
            <w:t>Алтайский государственный медицинский университет</w:t>
          </w:r>
        </w:p>
      </w:tc>
    </w:tr>
    <w:tr w:rsidR="00D90ACA" w:rsidTr="00D90ACA">
      <w:trPr>
        <w:trHeight w:val="490"/>
      </w:trPr>
      <w:tc>
        <w:tcPr>
          <w:tcW w:w="2520" w:type="dxa"/>
          <w:vMerge/>
        </w:tcPr>
        <w:p w:rsidR="00D90ACA" w:rsidRPr="00B92DA8" w:rsidRDefault="00D90ACA" w:rsidP="007D25E4">
          <w:pPr>
            <w:pStyle w:val="a3"/>
            <w:jc w:val="center"/>
            <w:rPr>
              <w:i/>
            </w:rPr>
          </w:pPr>
        </w:p>
      </w:tc>
      <w:tc>
        <w:tcPr>
          <w:tcW w:w="7391" w:type="dxa"/>
          <w:tcBorders>
            <w:top w:val="single" w:sz="4" w:space="0" w:color="auto"/>
          </w:tcBorders>
          <w:vAlign w:val="center"/>
        </w:tcPr>
        <w:p w:rsidR="00D90ACA" w:rsidRPr="00242DC3" w:rsidRDefault="00D90ACA" w:rsidP="007D25E4">
          <w:pPr>
            <w:pStyle w:val="a3"/>
            <w:jc w:val="center"/>
            <w:rPr>
              <w:b/>
            </w:rPr>
          </w:pPr>
          <w:r>
            <w:rPr>
              <w:b/>
            </w:rPr>
            <w:t>Положение о виде деятельности</w:t>
          </w:r>
        </w:p>
      </w:tc>
    </w:tr>
    <w:tr w:rsidR="00D90ACA" w:rsidTr="00D90ACA">
      <w:trPr>
        <w:trHeight w:val="315"/>
      </w:trPr>
      <w:tc>
        <w:tcPr>
          <w:tcW w:w="2520" w:type="dxa"/>
          <w:vMerge/>
          <w:shd w:val="clear" w:color="auto" w:fill="E6E6E6"/>
        </w:tcPr>
        <w:p w:rsidR="00D90ACA" w:rsidRDefault="00D90ACA" w:rsidP="007D25E4">
          <w:pPr>
            <w:pStyle w:val="a3"/>
          </w:pPr>
        </w:p>
      </w:tc>
      <w:tc>
        <w:tcPr>
          <w:tcW w:w="7391" w:type="dxa"/>
          <w:shd w:val="clear" w:color="auto" w:fill="auto"/>
          <w:vAlign w:val="center"/>
        </w:tcPr>
        <w:p w:rsidR="00D90ACA" w:rsidRPr="00A619B7" w:rsidRDefault="00D90ACA" w:rsidP="00A619B7">
          <w:pPr>
            <w:pStyle w:val="a3"/>
            <w:jc w:val="center"/>
          </w:pPr>
          <w:r>
            <w:rPr>
              <w:b/>
            </w:rPr>
            <w:t>2.10 Научные исследования и разработки</w:t>
          </w:r>
        </w:p>
      </w:tc>
    </w:tr>
    <w:tr w:rsidR="00D90ACA" w:rsidTr="00D90ACA">
      <w:trPr>
        <w:trHeight w:val="225"/>
      </w:trPr>
      <w:tc>
        <w:tcPr>
          <w:tcW w:w="2520" w:type="dxa"/>
        </w:tcPr>
        <w:p w:rsidR="00D90ACA" w:rsidRPr="009C7DFE" w:rsidRDefault="00D90ACA" w:rsidP="003A3B6C">
          <w:pPr>
            <w:pStyle w:val="a3"/>
            <w:jc w:val="center"/>
            <w:rPr>
              <w:b/>
            </w:rPr>
          </w:pPr>
          <w:r>
            <w:rPr>
              <w:b/>
            </w:rPr>
            <w:t>СК-ПВД-2.10-</w:t>
          </w:r>
          <w:r w:rsidR="003A3B6C">
            <w:rPr>
              <w:b/>
            </w:rPr>
            <w:t>5.1-25</w:t>
          </w:r>
        </w:p>
      </w:tc>
      <w:tc>
        <w:tcPr>
          <w:tcW w:w="7391" w:type="dxa"/>
          <w:vAlign w:val="center"/>
        </w:tcPr>
        <w:p w:rsidR="003A3B6C" w:rsidRDefault="00D90ACA" w:rsidP="00020072">
          <w:pPr>
            <w:pStyle w:val="a3"/>
            <w:jc w:val="center"/>
            <w:rPr>
              <w:b/>
            </w:rPr>
          </w:pPr>
          <w:r>
            <w:rPr>
              <w:b/>
            </w:rPr>
            <w:t xml:space="preserve">«Положение о научных грантах ректора </w:t>
          </w:r>
          <w:r w:rsidR="003A3B6C">
            <w:rPr>
              <w:b/>
            </w:rPr>
            <w:t xml:space="preserve">ФГБОУ ВО </w:t>
          </w:r>
          <w:r>
            <w:rPr>
              <w:b/>
            </w:rPr>
            <w:t xml:space="preserve">АГМУ </w:t>
          </w:r>
        </w:p>
        <w:p w:rsidR="00D90ACA" w:rsidRPr="00242DC3" w:rsidRDefault="003A3B6C" w:rsidP="00020072">
          <w:pPr>
            <w:pStyle w:val="a3"/>
            <w:jc w:val="center"/>
            <w:rPr>
              <w:b/>
            </w:rPr>
          </w:pPr>
          <w:r>
            <w:rPr>
              <w:b/>
            </w:rPr>
            <w:t xml:space="preserve">Минздрава России </w:t>
          </w:r>
          <w:r w:rsidR="00D90ACA">
            <w:rPr>
              <w:b/>
            </w:rPr>
            <w:t>для студентов»</w:t>
          </w:r>
        </w:p>
      </w:tc>
    </w:tr>
  </w:tbl>
  <w:p w:rsidR="00D90ACA" w:rsidRPr="00DD4ABD" w:rsidRDefault="00D90ACA">
    <w:pPr>
      <w:pStyle w:val="a3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48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68"/>
    </w:tblGrid>
    <w:tr w:rsidR="00D90ACA" w:rsidRPr="00991CCF" w:rsidTr="003A3B6C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D90ACA" w:rsidRPr="00DD4ABD" w:rsidRDefault="00D90ACA" w:rsidP="001C3AE4"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704850" cy="704850"/>
                <wp:effectExtent l="0" t="0" r="0" b="0"/>
                <wp:docPr id="2" name="Рисунок 2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68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D90ACA" w:rsidRPr="00991CCF" w:rsidRDefault="00D90ACA" w:rsidP="007D25E4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D90ACA" w:rsidRPr="00A619B7" w:rsidTr="003A3B6C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D90ACA" w:rsidRPr="00B64CFA" w:rsidRDefault="00D90ACA" w:rsidP="007D25E4">
          <w:pPr>
            <w:jc w:val="center"/>
            <w:rPr>
              <w:i/>
            </w:rPr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3A3B6C" w:rsidRDefault="00D90ACA" w:rsidP="003A3B6C">
          <w:pPr>
            <w:jc w:val="center"/>
          </w:pPr>
          <w:r w:rsidRPr="00600EB9">
            <w:t>«</w:t>
          </w:r>
          <w:r w:rsidRPr="00020072">
            <w:t xml:space="preserve">Положение о научных грантах ректора </w:t>
          </w:r>
          <w:r w:rsidR="003A3B6C">
            <w:t xml:space="preserve">ФГБОУ ВО АГМУ </w:t>
          </w:r>
        </w:p>
        <w:p w:rsidR="00D90ACA" w:rsidRPr="00600EB9" w:rsidRDefault="003A3B6C" w:rsidP="003A3B6C">
          <w:pPr>
            <w:jc w:val="center"/>
          </w:pPr>
          <w:r>
            <w:t>Минздрава России</w:t>
          </w:r>
          <w:r w:rsidR="00D90ACA" w:rsidRPr="00020072">
            <w:t xml:space="preserve"> для студентов</w:t>
          </w:r>
          <w:r w:rsidR="00D90ACA">
            <w:t>»</w:t>
          </w:r>
        </w:p>
      </w:tc>
    </w:tr>
    <w:tr w:rsidR="00D90ACA" w:rsidRPr="00B521D8" w:rsidTr="003A3B6C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D90ACA" w:rsidRPr="00F930CA" w:rsidRDefault="00D90ACA" w:rsidP="007D25E4">
          <w:pPr>
            <w:pStyle w:val="a3"/>
          </w:pPr>
        </w:p>
      </w:tc>
      <w:tc>
        <w:tcPr>
          <w:tcW w:w="8468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D90ACA" w:rsidRPr="00600EB9" w:rsidRDefault="003A3B6C" w:rsidP="00B130FB">
          <w:pPr>
            <w:pStyle w:val="a3"/>
            <w:jc w:val="center"/>
          </w:pPr>
          <w:r w:rsidRPr="003A3B6C">
            <w:t>СК-ПВД-2.10-5.1-25</w:t>
          </w:r>
        </w:p>
      </w:tc>
    </w:tr>
  </w:tbl>
  <w:p w:rsidR="00D90ACA" w:rsidRPr="001C3AE4" w:rsidRDefault="00D90ACA" w:rsidP="001C3AE4">
    <w:pPr>
      <w:pStyle w:val="a3"/>
      <w:rPr>
        <w:sz w:val="2"/>
        <w:szCs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3" w:type="dxa"/>
      <w:tblInd w:w="-30" w:type="dxa"/>
      <w:tblBorders>
        <w:top w:val="threeDEmboss" w:sz="12" w:space="0" w:color="auto"/>
        <w:left w:val="threeDEmboss" w:sz="12" w:space="0" w:color="auto"/>
        <w:bottom w:val="threeDEmboss" w:sz="12" w:space="0" w:color="auto"/>
        <w:right w:val="threeDEmboss" w:sz="12" w:space="0" w:color="auto"/>
      </w:tblBorders>
      <w:tblLayout w:type="fixed"/>
      <w:tblLook w:val="01E0" w:firstRow="1" w:lastRow="1" w:firstColumn="1" w:lastColumn="1" w:noHBand="0" w:noVBand="0"/>
    </w:tblPr>
    <w:tblGrid>
      <w:gridCol w:w="1480"/>
      <w:gridCol w:w="8443"/>
    </w:tblGrid>
    <w:tr w:rsidR="00D90ACA" w:rsidRPr="00991CCF" w:rsidTr="0005423B">
      <w:trPr>
        <w:trHeight w:val="339"/>
      </w:trPr>
      <w:tc>
        <w:tcPr>
          <w:tcW w:w="1480" w:type="dxa"/>
          <w:vMerge w:val="restart"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D90ACA" w:rsidRPr="00DD4ABD" w:rsidRDefault="00D90ACA" w:rsidP="001C3AE4">
          <w:r w:rsidRPr="0038547E">
            <w:rPr>
              <w:b/>
              <w:noProof/>
              <w:sz w:val="28"/>
            </w:rPr>
            <w:drawing>
              <wp:inline distT="0" distB="0" distL="0" distR="0">
                <wp:extent cx="704850" cy="704850"/>
                <wp:effectExtent l="0" t="0" r="0" b="0"/>
                <wp:docPr id="4" name="Рисунок 4" descr="emb_AGM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emb_AGM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0485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443" w:type="dxa"/>
          <w:tcBorders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D90ACA" w:rsidRPr="00991CCF" w:rsidRDefault="00D90ACA" w:rsidP="007D25E4">
          <w:pPr>
            <w:jc w:val="center"/>
            <w:rPr>
              <w:i/>
              <w:sz w:val="20"/>
            </w:rPr>
          </w:pPr>
          <w:r>
            <w:t>ФГБОУ ВО АГМУ Минздрава России</w:t>
          </w:r>
        </w:p>
      </w:tc>
    </w:tr>
    <w:tr w:rsidR="0005423B" w:rsidRPr="00A619B7" w:rsidTr="0005423B">
      <w:trPr>
        <w:trHeight w:val="340"/>
      </w:trPr>
      <w:tc>
        <w:tcPr>
          <w:tcW w:w="1480" w:type="dxa"/>
          <w:vMerge/>
          <w:tcBorders>
            <w:top w:val="threeDEmboss" w:sz="12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05423B" w:rsidRPr="00B64CFA" w:rsidRDefault="0005423B" w:rsidP="0005423B">
          <w:pPr>
            <w:jc w:val="center"/>
            <w:rPr>
              <w:i/>
            </w:rPr>
          </w:pPr>
        </w:p>
      </w:tc>
      <w:tc>
        <w:tcPr>
          <w:tcW w:w="844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auto"/>
          <w:vAlign w:val="center"/>
        </w:tcPr>
        <w:p w:rsidR="0005423B" w:rsidRDefault="0005423B" w:rsidP="0005423B">
          <w:pPr>
            <w:jc w:val="center"/>
          </w:pPr>
          <w:r w:rsidRPr="00600EB9">
            <w:t>«</w:t>
          </w:r>
          <w:r w:rsidRPr="00020072">
            <w:t xml:space="preserve">Положение о научных грантах ректора </w:t>
          </w:r>
          <w:r>
            <w:t xml:space="preserve">ФГБОУ ВО АГМУ </w:t>
          </w:r>
        </w:p>
        <w:p w:rsidR="0005423B" w:rsidRPr="00600EB9" w:rsidRDefault="0005423B" w:rsidP="0005423B">
          <w:pPr>
            <w:jc w:val="center"/>
          </w:pPr>
          <w:r>
            <w:t>Минздрава России</w:t>
          </w:r>
          <w:r w:rsidRPr="00020072">
            <w:t xml:space="preserve"> для студентов</w:t>
          </w:r>
          <w:r>
            <w:t>»</w:t>
          </w:r>
        </w:p>
      </w:tc>
    </w:tr>
    <w:tr w:rsidR="0005423B" w:rsidRPr="00B521D8" w:rsidTr="0005423B">
      <w:trPr>
        <w:trHeight w:val="340"/>
      </w:trPr>
      <w:tc>
        <w:tcPr>
          <w:tcW w:w="1480" w:type="dxa"/>
          <w:vMerge/>
          <w:tcBorders>
            <w:right w:val="single" w:sz="4" w:space="0" w:color="auto"/>
          </w:tcBorders>
          <w:shd w:val="clear" w:color="auto" w:fill="auto"/>
        </w:tcPr>
        <w:p w:rsidR="0005423B" w:rsidRPr="00F930CA" w:rsidRDefault="0005423B" w:rsidP="0005423B">
          <w:pPr>
            <w:pStyle w:val="a3"/>
          </w:pPr>
        </w:p>
      </w:tc>
      <w:tc>
        <w:tcPr>
          <w:tcW w:w="8443" w:type="dxa"/>
          <w:tcBorders>
            <w:top w:val="single" w:sz="4" w:space="0" w:color="auto"/>
            <w:left w:val="single" w:sz="4" w:space="0" w:color="auto"/>
          </w:tcBorders>
          <w:shd w:val="clear" w:color="auto" w:fill="auto"/>
          <w:vAlign w:val="center"/>
        </w:tcPr>
        <w:p w:rsidR="0005423B" w:rsidRPr="00600EB9" w:rsidRDefault="0005423B" w:rsidP="0005423B">
          <w:pPr>
            <w:pStyle w:val="a3"/>
            <w:jc w:val="center"/>
          </w:pPr>
          <w:r w:rsidRPr="003A3B6C">
            <w:t>СК-ПВД-2.10-5.1-25</w:t>
          </w:r>
        </w:p>
      </w:tc>
    </w:tr>
  </w:tbl>
  <w:p w:rsidR="00D90ACA" w:rsidRPr="001C3AE4" w:rsidRDefault="00D90ACA" w:rsidP="001C3AE4">
    <w:pPr>
      <w:pStyle w:val="a3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7A59535"/>
    <w:multiLevelType w:val="hybridMultilevel"/>
    <w:tmpl w:val="3CEF607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9A679C63"/>
    <w:multiLevelType w:val="hybridMultilevel"/>
    <w:tmpl w:val="F12469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FFFFFF7C"/>
    <w:multiLevelType w:val="singleLevel"/>
    <w:tmpl w:val="1310CFF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3" w15:restartNumberingAfterBreak="0">
    <w:nsid w:val="FFFFFF7D"/>
    <w:multiLevelType w:val="singleLevel"/>
    <w:tmpl w:val="00D0949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4" w15:restartNumberingAfterBreak="0">
    <w:nsid w:val="FFFFFF7E"/>
    <w:multiLevelType w:val="singleLevel"/>
    <w:tmpl w:val="816A50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5" w15:restartNumberingAfterBreak="0">
    <w:nsid w:val="FFFFFF7F"/>
    <w:multiLevelType w:val="singleLevel"/>
    <w:tmpl w:val="9EF00DE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6" w15:restartNumberingAfterBreak="0">
    <w:nsid w:val="FFFFFF80"/>
    <w:multiLevelType w:val="singleLevel"/>
    <w:tmpl w:val="8D38226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7" w15:restartNumberingAfterBreak="0">
    <w:nsid w:val="FFFFFF81"/>
    <w:multiLevelType w:val="singleLevel"/>
    <w:tmpl w:val="782811E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8" w15:restartNumberingAfterBreak="0">
    <w:nsid w:val="FFFFFF82"/>
    <w:multiLevelType w:val="singleLevel"/>
    <w:tmpl w:val="D7705DB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9" w15:restartNumberingAfterBreak="0">
    <w:nsid w:val="FFFFFF83"/>
    <w:multiLevelType w:val="singleLevel"/>
    <w:tmpl w:val="F496C48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0" w15:restartNumberingAfterBreak="0">
    <w:nsid w:val="FFFFFF88"/>
    <w:multiLevelType w:val="singleLevel"/>
    <w:tmpl w:val="083C43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FFFFFF89"/>
    <w:multiLevelType w:val="singleLevel"/>
    <w:tmpl w:val="8BE688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04491DCF"/>
    <w:multiLevelType w:val="multilevel"/>
    <w:tmpl w:val="74FEC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86364DF"/>
    <w:multiLevelType w:val="hybridMultilevel"/>
    <w:tmpl w:val="1CE6EBB0"/>
    <w:lvl w:ilvl="0" w:tplc="5FAA96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0BCC3FC7"/>
    <w:multiLevelType w:val="hybridMultilevel"/>
    <w:tmpl w:val="EDF2F6D8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BE3420E"/>
    <w:multiLevelType w:val="hybridMultilevel"/>
    <w:tmpl w:val="98AA5CC4"/>
    <w:lvl w:ilvl="0" w:tplc="5FAA96E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0CD910BC"/>
    <w:multiLevelType w:val="hybridMultilevel"/>
    <w:tmpl w:val="2CBA5CF6"/>
    <w:lvl w:ilvl="0" w:tplc="5FAA96E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0D8152D1"/>
    <w:multiLevelType w:val="hybridMultilevel"/>
    <w:tmpl w:val="CFE41CB4"/>
    <w:lvl w:ilvl="0" w:tplc="5FAA96E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125E58F3"/>
    <w:multiLevelType w:val="hybridMultilevel"/>
    <w:tmpl w:val="601810A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14374484"/>
    <w:multiLevelType w:val="hybridMultilevel"/>
    <w:tmpl w:val="5BD207EE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58410B3"/>
    <w:multiLevelType w:val="hybridMultilevel"/>
    <w:tmpl w:val="895E4766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9CC5D20"/>
    <w:multiLevelType w:val="hybridMultilevel"/>
    <w:tmpl w:val="E6F53826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1EBE18BD"/>
    <w:multiLevelType w:val="hybridMultilevel"/>
    <w:tmpl w:val="96689A34"/>
    <w:lvl w:ilvl="0" w:tplc="5F26B57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F9C614B"/>
    <w:multiLevelType w:val="hybridMultilevel"/>
    <w:tmpl w:val="76FACB0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 w15:restartNumberingAfterBreak="0">
    <w:nsid w:val="3213D13A"/>
    <w:multiLevelType w:val="hybridMultilevel"/>
    <w:tmpl w:val="3EDE1F9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5" w15:restartNumberingAfterBreak="0">
    <w:nsid w:val="351528D4"/>
    <w:multiLevelType w:val="multilevel"/>
    <w:tmpl w:val="FF367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AD545D3"/>
    <w:multiLevelType w:val="hybridMultilevel"/>
    <w:tmpl w:val="C3460A38"/>
    <w:lvl w:ilvl="0" w:tplc="5FAA96E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4348B6AC"/>
    <w:multiLevelType w:val="hybridMultilevel"/>
    <w:tmpl w:val="D111B49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8" w15:restartNumberingAfterBreak="0">
    <w:nsid w:val="48145F53"/>
    <w:multiLevelType w:val="hybridMultilevel"/>
    <w:tmpl w:val="88EC43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0A578E"/>
    <w:multiLevelType w:val="hybridMultilevel"/>
    <w:tmpl w:val="7F9866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7650D39"/>
    <w:multiLevelType w:val="multilevel"/>
    <w:tmpl w:val="F230C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8C92B99"/>
    <w:multiLevelType w:val="hybridMultilevel"/>
    <w:tmpl w:val="30AB596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2" w15:restartNumberingAfterBreak="0">
    <w:nsid w:val="5A398FD3"/>
    <w:multiLevelType w:val="hybridMultilevel"/>
    <w:tmpl w:val="940CB44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3" w15:restartNumberingAfterBreak="0">
    <w:nsid w:val="611954D4"/>
    <w:multiLevelType w:val="hybridMultilevel"/>
    <w:tmpl w:val="FC8891E6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3B5415"/>
    <w:multiLevelType w:val="hybridMultilevel"/>
    <w:tmpl w:val="E110A818"/>
    <w:lvl w:ilvl="0" w:tplc="5FAA96E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00CFBA2"/>
    <w:multiLevelType w:val="hybridMultilevel"/>
    <w:tmpl w:val="390CC6D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6" w15:restartNumberingAfterBreak="0">
    <w:nsid w:val="779439BD"/>
    <w:multiLevelType w:val="hybridMultilevel"/>
    <w:tmpl w:val="A82043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7"/>
  </w:num>
  <w:num w:numId="5">
    <w:abstractNumId w:val="6"/>
  </w:num>
  <w:num w:numId="6">
    <w:abstractNumId w:val="10"/>
  </w:num>
  <w:num w:numId="7">
    <w:abstractNumId w:val="5"/>
  </w:num>
  <w:num w:numId="8">
    <w:abstractNumId w:val="4"/>
  </w:num>
  <w:num w:numId="9">
    <w:abstractNumId w:val="3"/>
  </w:num>
  <w:num w:numId="10">
    <w:abstractNumId w:val="2"/>
  </w:num>
  <w:num w:numId="11">
    <w:abstractNumId w:val="12"/>
  </w:num>
  <w:num w:numId="12">
    <w:abstractNumId w:val="30"/>
  </w:num>
  <w:num w:numId="13">
    <w:abstractNumId w:val="25"/>
  </w:num>
  <w:num w:numId="14">
    <w:abstractNumId w:val="29"/>
  </w:num>
  <w:num w:numId="15">
    <w:abstractNumId w:val="0"/>
  </w:num>
  <w:num w:numId="16">
    <w:abstractNumId w:val="27"/>
  </w:num>
  <w:num w:numId="17">
    <w:abstractNumId w:val="31"/>
  </w:num>
  <w:num w:numId="18">
    <w:abstractNumId w:val="32"/>
  </w:num>
  <w:num w:numId="19">
    <w:abstractNumId w:val="35"/>
  </w:num>
  <w:num w:numId="20">
    <w:abstractNumId w:val="21"/>
  </w:num>
  <w:num w:numId="21">
    <w:abstractNumId w:val="24"/>
  </w:num>
  <w:num w:numId="22">
    <w:abstractNumId w:val="1"/>
  </w:num>
  <w:num w:numId="23">
    <w:abstractNumId w:val="16"/>
  </w:num>
  <w:num w:numId="24">
    <w:abstractNumId w:val="17"/>
  </w:num>
  <w:num w:numId="25">
    <w:abstractNumId w:val="26"/>
  </w:num>
  <w:num w:numId="26">
    <w:abstractNumId w:val="15"/>
  </w:num>
  <w:num w:numId="27">
    <w:abstractNumId w:val="14"/>
  </w:num>
  <w:num w:numId="28">
    <w:abstractNumId w:val="18"/>
  </w:num>
  <w:num w:numId="29">
    <w:abstractNumId w:val="28"/>
  </w:num>
  <w:num w:numId="30">
    <w:abstractNumId w:val="34"/>
  </w:num>
  <w:num w:numId="31">
    <w:abstractNumId w:val="20"/>
  </w:num>
  <w:num w:numId="32">
    <w:abstractNumId w:val="33"/>
  </w:num>
  <w:num w:numId="33">
    <w:abstractNumId w:val="19"/>
  </w:num>
  <w:num w:numId="34">
    <w:abstractNumId w:val="22"/>
  </w:num>
  <w:num w:numId="35">
    <w:abstractNumId w:val="36"/>
  </w:num>
  <w:num w:numId="36">
    <w:abstractNumId w:val="23"/>
  </w:num>
  <w:num w:numId="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131078" w:nlCheck="1" w:checkStyle="1"/>
  <w:activeWritingStyle w:appName="MSWord" w:lang="ru-RU" w:vendorID="64" w:dllVersion="131078" w:nlCheck="1" w:checkStyle="0"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E7F"/>
    <w:rsid w:val="00000118"/>
    <w:rsid w:val="00004ED2"/>
    <w:rsid w:val="0000796C"/>
    <w:rsid w:val="00007A64"/>
    <w:rsid w:val="00010565"/>
    <w:rsid w:val="00014873"/>
    <w:rsid w:val="00015EB9"/>
    <w:rsid w:val="000171A7"/>
    <w:rsid w:val="00020072"/>
    <w:rsid w:val="0002044B"/>
    <w:rsid w:val="00021A7E"/>
    <w:rsid w:val="00023DC6"/>
    <w:rsid w:val="000240E8"/>
    <w:rsid w:val="00031132"/>
    <w:rsid w:val="00033A7A"/>
    <w:rsid w:val="00035B07"/>
    <w:rsid w:val="00041568"/>
    <w:rsid w:val="000415D2"/>
    <w:rsid w:val="00043005"/>
    <w:rsid w:val="00043C59"/>
    <w:rsid w:val="0004532F"/>
    <w:rsid w:val="0005365D"/>
    <w:rsid w:val="0005423B"/>
    <w:rsid w:val="0005434F"/>
    <w:rsid w:val="000620B1"/>
    <w:rsid w:val="0006585E"/>
    <w:rsid w:val="00067E4C"/>
    <w:rsid w:val="000700F0"/>
    <w:rsid w:val="0007069D"/>
    <w:rsid w:val="00072DFD"/>
    <w:rsid w:val="00081923"/>
    <w:rsid w:val="000875AB"/>
    <w:rsid w:val="000966F8"/>
    <w:rsid w:val="000A0268"/>
    <w:rsid w:val="000A151C"/>
    <w:rsid w:val="000B0A30"/>
    <w:rsid w:val="000B1BBB"/>
    <w:rsid w:val="000B32D5"/>
    <w:rsid w:val="000C017C"/>
    <w:rsid w:val="000C1313"/>
    <w:rsid w:val="000D17DA"/>
    <w:rsid w:val="000D6BA3"/>
    <w:rsid w:val="000E042B"/>
    <w:rsid w:val="000E5017"/>
    <w:rsid w:val="000F17CA"/>
    <w:rsid w:val="000F184B"/>
    <w:rsid w:val="000F5F0D"/>
    <w:rsid w:val="000F7FC7"/>
    <w:rsid w:val="001004C0"/>
    <w:rsid w:val="0010233D"/>
    <w:rsid w:val="00102743"/>
    <w:rsid w:val="00104345"/>
    <w:rsid w:val="00106F18"/>
    <w:rsid w:val="00113A5D"/>
    <w:rsid w:val="00114C18"/>
    <w:rsid w:val="00116411"/>
    <w:rsid w:val="00116E18"/>
    <w:rsid w:val="001204E7"/>
    <w:rsid w:val="001236C5"/>
    <w:rsid w:val="00124B0B"/>
    <w:rsid w:val="00132F29"/>
    <w:rsid w:val="00133608"/>
    <w:rsid w:val="001344EC"/>
    <w:rsid w:val="0013453C"/>
    <w:rsid w:val="00140E6C"/>
    <w:rsid w:val="0014213A"/>
    <w:rsid w:val="00143BDA"/>
    <w:rsid w:val="00144337"/>
    <w:rsid w:val="001448FC"/>
    <w:rsid w:val="001509AD"/>
    <w:rsid w:val="00151DAF"/>
    <w:rsid w:val="001552D6"/>
    <w:rsid w:val="00157071"/>
    <w:rsid w:val="001572E3"/>
    <w:rsid w:val="00157335"/>
    <w:rsid w:val="00157E7F"/>
    <w:rsid w:val="001601FA"/>
    <w:rsid w:val="00160280"/>
    <w:rsid w:val="00163F22"/>
    <w:rsid w:val="00165A1D"/>
    <w:rsid w:val="00170552"/>
    <w:rsid w:val="00172489"/>
    <w:rsid w:val="00175ABF"/>
    <w:rsid w:val="001763CC"/>
    <w:rsid w:val="00182E12"/>
    <w:rsid w:val="00182EFA"/>
    <w:rsid w:val="00191DA0"/>
    <w:rsid w:val="00191F27"/>
    <w:rsid w:val="0019254D"/>
    <w:rsid w:val="00194E8B"/>
    <w:rsid w:val="001951A0"/>
    <w:rsid w:val="0019673B"/>
    <w:rsid w:val="001A1121"/>
    <w:rsid w:val="001A1A95"/>
    <w:rsid w:val="001A2F2A"/>
    <w:rsid w:val="001A35D9"/>
    <w:rsid w:val="001A3772"/>
    <w:rsid w:val="001B1902"/>
    <w:rsid w:val="001B2ADB"/>
    <w:rsid w:val="001B5A8C"/>
    <w:rsid w:val="001B61FB"/>
    <w:rsid w:val="001B6D61"/>
    <w:rsid w:val="001C131D"/>
    <w:rsid w:val="001C161E"/>
    <w:rsid w:val="001C3AE4"/>
    <w:rsid w:val="001C5885"/>
    <w:rsid w:val="001C5F58"/>
    <w:rsid w:val="001D0686"/>
    <w:rsid w:val="001D2B91"/>
    <w:rsid w:val="001D2E94"/>
    <w:rsid w:val="001D3C93"/>
    <w:rsid w:val="001F03F3"/>
    <w:rsid w:val="001F151B"/>
    <w:rsid w:val="001F1564"/>
    <w:rsid w:val="001F6E53"/>
    <w:rsid w:val="00201593"/>
    <w:rsid w:val="0020320A"/>
    <w:rsid w:val="00203B3A"/>
    <w:rsid w:val="00204412"/>
    <w:rsid w:val="00206960"/>
    <w:rsid w:val="002148C9"/>
    <w:rsid w:val="002211A4"/>
    <w:rsid w:val="00222857"/>
    <w:rsid w:val="002325FE"/>
    <w:rsid w:val="00242359"/>
    <w:rsid w:val="00242B17"/>
    <w:rsid w:val="00242DC3"/>
    <w:rsid w:val="00243443"/>
    <w:rsid w:val="00246459"/>
    <w:rsid w:val="002524A2"/>
    <w:rsid w:val="0025287A"/>
    <w:rsid w:val="00252D05"/>
    <w:rsid w:val="00254180"/>
    <w:rsid w:val="002665EE"/>
    <w:rsid w:val="00272018"/>
    <w:rsid w:val="002732C7"/>
    <w:rsid w:val="00274533"/>
    <w:rsid w:val="00277628"/>
    <w:rsid w:val="002832AB"/>
    <w:rsid w:val="0028341E"/>
    <w:rsid w:val="00283D79"/>
    <w:rsid w:val="0029132D"/>
    <w:rsid w:val="002A07CC"/>
    <w:rsid w:val="002A6C20"/>
    <w:rsid w:val="002A748B"/>
    <w:rsid w:val="002B2D46"/>
    <w:rsid w:val="002B6B3F"/>
    <w:rsid w:val="002C3F2F"/>
    <w:rsid w:val="002C79AC"/>
    <w:rsid w:val="002D112D"/>
    <w:rsid w:val="002D1B35"/>
    <w:rsid w:val="002D25A2"/>
    <w:rsid w:val="002D511D"/>
    <w:rsid w:val="002D5472"/>
    <w:rsid w:val="002E5537"/>
    <w:rsid w:val="002E6DCF"/>
    <w:rsid w:val="002E73D1"/>
    <w:rsid w:val="002F30B9"/>
    <w:rsid w:val="002F4008"/>
    <w:rsid w:val="003019F8"/>
    <w:rsid w:val="00302849"/>
    <w:rsid w:val="0031102E"/>
    <w:rsid w:val="00311167"/>
    <w:rsid w:val="0032356A"/>
    <w:rsid w:val="0032749B"/>
    <w:rsid w:val="00330D75"/>
    <w:rsid w:val="00331E12"/>
    <w:rsid w:val="00331FB1"/>
    <w:rsid w:val="00337492"/>
    <w:rsid w:val="00355C80"/>
    <w:rsid w:val="00356B75"/>
    <w:rsid w:val="003579A1"/>
    <w:rsid w:val="00362C88"/>
    <w:rsid w:val="00363B86"/>
    <w:rsid w:val="00366127"/>
    <w:rsid w:val="003713FC"/>
    <w:rsid w:val="00372D31"/>
    <w:rsid w:val="003742B8"/>
    <w:rsid w:val="00376651"/>
    <w:rsid w:val="00376EA8"/>
    <w:rsid w:val="00383963"/>
    <w:rsid w:val="00395443"/>
    <w:rsid w:val="00396CD1"/>
    <w:rsid w:val="0039708F"/>
    <w:rsid w:val="003A01BC"/>
    <w:rsid w:val="003A3B6C"/>
    <w:rsid w:val="003A67FF"/>
    <w:rsid w:val="003A7C95"/>
    <w:rsid w:val="003B14DD"/>
    <w:rsid w:val="003B25CF"/>
    <w:rsid w:val="003B323D"/>
    <w:rsid w:val="003B34D9"/>
    <w:rsid w:val="003B36DB"/>
    <w:rsid w:val="003B6C14"/>
    <w:rsid w:val="003D3936"/>
    <w:rsid w:val="003D51FC"/>
    <w:rsid w:val="003E5BB2"/>
    <w:rsid w:val="003E60B9"/>
    <w:rsid w:val="003E77DF"/>
    <w:rsid w:val="003F2612"/>
    <w:rsid w:val="004010D3"/>
    <w:rsid w:val="004063C0"/>
    <w:rsid w:val="004117D6"/>
    <w:rsid w:val="004153CF"/>
    <w:rsid w:val="00446BBC"/>
    <w:rsid w:val="004501BE"/>
    <w:rsid w:val="00453BE0"/>
    <w:rsid w:val="004547E9"/>
    <w:rsid w:val="00454F56"/>
    <w:rsid w:val="0045739C"/>
    <w:rsid w:val="00460DFF"/>
    <w:rsid w:val="00480114"/>
    <w:rsid w:val="0048134A"/>
    <w:rsid w:val="004840D1"/>
    <w:rsid w:val="0048513B"/>
    <w:rsid w:val="00491EFB"/>
    <w:rsid w:val="00495ABB"/>
    <w:rsid w:val="004A2F97"/>
    <w:rsid w:val="004A447A"/>
    <w:rsid w:val="004A4A67"/>
    <w:rsid w:val="004A6EB5"/>
    <w:rsid w:val="004B2B73"/>
    <w:rsid w:val="004B5C83"/>
    <w:rsid w:val="004C50CB"/>
    <w:rsid w:val="004E1D33"/>
    <w:rsid w:val="004E5DC2"/>
    <w:rsid w:val="004E7E4E"/>
    <w:rsid w:val="004F0AE8"/>
    <w:rsid w:val="00502E5F"/>
    <w:rsid w:val="00503A99"/>
    <w:rsid w:val="00511C64"/>
    <w:rsid w:val="005123FF"/>
    <w:rsid w:val="0051297A"/>
    <w:rsid w:val="005131B7"/>
    <w:rsid w:val="00513FF2"/>
    <w:rsid w:val="00514855"/>
    <w:rsid w:val="0052293B"/>
    <w:rsid w:val="0052422D"/>
    <w:rsid w:val="00525739"/>
    <w:rsid w:val="00530AD8"/>
    <w:rsid w:val="00530BB0"/>
    <w:rsid w:val="005323EB"/>
    <w:rsid w:val="00541D7B"/>
    <w:rsid w:val="005458DF"/>
    <w:rsid w:val="00551701"/>
    <w:rsid w:val="0055334E"/>
    <w:rsid w:val="00557EBB"/>
    <w:rsid w:val="00571AC5"/>
    <w:rsid w:val="0058130F"/>
    <w:rsid w:val="0058561E"/>
    <w:rsid w:val="005A0449"/>
    <w:rsid w:val="005B0F89"/>
    <w:rsid w:val="005B6E86"/>
    <w:rsid w:val="005C1EB5"/>
    <w:rsid w:val="005C3649"/>
    <w:rsid w:val="005C6D1E"/>
    <w:rsid w:val="005D63CE"/>
    <w:rsid w:val="005E2E11"/>
    <w:rsid w:val="005E3839"/>
    <w:rsid w:val="005E5C02"/>
    <w:rsid w:val="005F4884"/>
    <w:rsid w:val="00600EB9"/>
    <w:rsid w:val="00601B7D"/>
    <w:rsid w:val="006210CF"/>
    <w:rsid w:val="006250F7"/>
    <w:rsid w:val="006273C5"/>
    <w:rsid w:val="0062745C"/>
    <w:rsid w:val="00627BA8"/>
    <w:rsid w:val="00632BFE"/>
    <w:rsid w:val="00634433"/>
    <w:rsid w:val="0063669F"/>
    <w:rsid w:val="006428A0"/>
    <w:rsid w:val="0064611D"/>
    <w:rsid w:val="0065017A"/>
    <w:rsid w:val="006522CB"/>
    <w:rsid w:val="00654E53"/>
    <w:rsid w:val="00663F3C"/>
    <w:rsid w:val="00666EFA"/>
    <w:rsid w:val="0067190E"/>
    <w:rsid w:val="006739F8"/>
    <w:rsid w:val="0067452E"/>
    <w:rsid w:val="006810C0"/>
    <w:rsid w:val="00681D62"/>
    <w:rsid w:val="006828A8"/>
    <w:rsid w:val="0068699D"/>
    <w:rsid w:val="00692468"/>
    <w:rsid w:val="0069554A"/>
    <w:rsid w:val="0069574B"/>
    <w:rsid w:val="006A2637"/>
    <w:rsid w:val="006B430A"/>
    <w:rsid w:val="006D0C8E"/>
    <w:rsid w:val="006D4E81"/>
    <w:rsid w:val="006D5E5D"/>
    <w:rsid w:val="006D6A37"/>
    <w:rsid w:val="006D75D8"/>
    <w:rsid w:val="006E1367"/>
    <w:rsid w:val="006E25E0"/>
    <w:rsid w:val="006E2940"/>
    <w:rsid w:val="006E381A"/>
    <w:rsid w:val="006E6EA2"/>
    <w:rsid w:val="006F03EF"/>
    <w:rsid w:val="006F06C0"/>
    <w:rsid w:val="006F21AC"/>
    <w:rsid w:val="006F3D30"/>
    <w:rsid w:val="006F5286"/>
    <w:rsid w:val="00702341"/>
    <w:rsid w:val="00702AF3"/>
    <w:rsid w:val="007060CF"/>
    <w:rsid w:val="0071158F"/>
    <w:rsid w:val="00713E58"/>
    <w:rsid w:val="007141D6"/>
    <w:rsid w:val="00714AD2"/>
    <w:rsid w:val="007158D0"/>
    <w:rsid w:val="007208EA"/>
    <w:rsid w:val="00727155"/>
    <w:rsid w:val="007312B5"/>
    <w:rsid w:val="007319CE"/>
    <w:rsid w:val="00733AEF"/>
    <w:rsid w:val="00734EB5"/>
    <w:rsid w:val="00735473"/>
    <w:rsid w:val="00741184"/>
    <w:rsid w:val="00752F02"/>
    <w:rsid w:val="0075339E"/>
    <w:rsid w:val="00757273"/>
    <w:rsid w:val="00757D5C"/>
    <w:rsid w:val="007632A9"/>
    <w:rsid w:val="0077147A"/>
    <w:rsid w:val="007735DB"/>
    <w:rsid w:val="0077522F"/>
    <w:rsid w:val="00775334"/>
    <w:rsid w:val="00792060"/>
    <w:rsid w:val="007921B0"/>
    <w:rsid w:val="00792493"/>
    <w:rsid w:val="0079753B"/>
    <w:rsid w:val="007978CA"/>
    <w:rsid w:val="007C005B"/>
    <w:rsid w:val="007C116C"/>
    <w:rsid w:val="007C225D"/>
    <w:rsid w:val="007C496D"/>
    <w:rsid w:val="007C6A30"/>
    <w:rsid w:val="007C750C"/>
    <w:rsid w:val="007D0B80"/>
    <w:rsid w:val="007D25E4"/>
    <w:rsid w:val="007D53A9"/>
    <w:rsid w:val="007D5630"/>
    <w:rsid w:val="007D63C3"/>
    <w:rsid w:val="007D6A8A"/>
    <w:rsid w:val="007D6CE0"/>
    <w:rsid w:val="007E26A2"/>
    <w:rsid w:val="007E5047"/>
    <w:rsid w:val="007F7911"/>
    <w:rsid w:val="00800240"/>
    <w:rsid w:val="0080285B"/>
    <w:rsid w:val="00803C28"/>
    <w:rsid w:val="00805E64"/>
    <w:rsid w:val="008156C8"/>
    <w:rsid w:val="008223AB"/>
    <w:rsid w:val="00825139"/>
    <w:rsid w:val="008258E2"/>
    <w:rsid w:val="008401A6"/>
    <w:rsid w:val="00844B07"/>
    <w:rsid w:val="008454EF"/>
    <w:rsid w:val="00851352"/>
    <w:rsid w:val="00855903"/>
    <w:rsid w:val="008733F0"/>
    <w:rsid w:val="0087545A"/>
    <w:rsid w:val="00880C86"/>
    <w:rsid w:val="00887E21"/>
    <w:rsid w:val="00895411"/>
    <w:rsid w:val="00895C9F"/>
    <w:rsid w:val="00897F19"/>
    <w:rsid w:val="008A2119"/>
    <w:rsid w:val="008A7979"/>
    <w:rsid w:val="008B13E5"/>
    <w:rsid w:val="008B2F9D"/>
    <w:rsid w:val="008B41C0"/>
    <w:rsid w:val="008B4B98"/>
    <w:rsid w:val="008B6295"/>
    <w:rsid w:val="008B7D7F"/>
    <w:rsid w:val="008C4E66"/>
    <w:rsid w:val="008C5E9C"/>
    <w:rsid w:val="008D218B"/>
    <w:rsid w:val="008D243D"/>
    <w:rsid w:val="008E063D"/>
    <w:rsid w:val="008E0F63"/>
    <w:rsid w:val="008E6247"/>
    <w:rsid w:val="008E71B1"/>
    <w:rsid w:val="008F3454"/>
    <w:rsid w:val="008F5378"/>
    <w:rsid w:val="00901CC1"/>
    <w:rsid w:val="00902336"/>
    <w:rsid w:val="00903B97"/>
    <w:rsid w:val="009057DC"/>
    <w:rsid w:val="009068AC"/>
    <w:rsid w:val="009104E1"/>
    <w:rsid w:val="00912993"/>
    <w:rsid w:val="00920722"/>
    <w:rsid w:val="009207B2"/>
    <w:rsid w:val="009268BB"/>
    <w:rsid w:val="00935DF1"/>
    <w:rsid w:val="00943E12"/>
    <w:rsid w:val="00945765"/>
    <w:rsid w:val="0094662A"/>
    <w:rsid w:val="009557AF"/>
    <w:rsid w:val="0095733A"/>
    <w:rsid w:val="00960508"/>
    <w:rsid w:val="00960913"/>
    <w:rsid w:val="00966F5C"/>
    <w:rsid w:val="00970685"/>
    <w:rsid w:val="00970FF2"/>
    <w:rsid w:val="00981E11"/>
    <w:rsid w:val="009927A4"/>
    <w:rsid w:val="00993360"/>
    <w:rsid w:val="009948B7"/>
    <w:rsid w:val="00996F9F"/>
    <w:rsid w:val="009A3B7E"/>
    <w:rsid w:val="009A7021"/>
    <w:rsid w:val="009A70CA"/>
    <w:rsid w:val="009B0DBE"/>
    <w:rsid w:val="009C17C8"/>
    <w:rsid w:val="009C2851"/>
    <w:rsid w:val="009C2BE7"/>
    <w:rsid w:val="009C2C9E"/>
    <w:rsid w:val="009C3DB8"/>
    <w:rsid w:val="009C4902"/>
    <w:rsid w:val="009C640B"/>
    <w:rsid w:val="009C7EB9"/>
    <w:rsid w:val="009D1A17"/>
    <w:rsid w:val="009D3C50"/>
    <w:rsid w:val="009D4692"/>
    <w:rsid w:val="009D5203"/>
    <w:rsid w:val="009D7054"/>
    <w:rsid w:val="009D732D"/>
    <w:rsid w:val="009E2469"/>
    <w:rsid w:val="009E279F"/>
    <w:rsid w:val="009E6CF5"/>
    <w:rsid w:val="009F3034"/>
    <w:rsid w:val="009F48A6"/>
    <w:rsid w:val="009F5CA2"/>
    <w:rsid w:val="009F5CB5"/>
    <w:rsid w:val="009F79DA"/>
    <w:rsid w:val="00A0210C"/>
    <w:rsid w:val="00A06D8A"/>
    <w:rsid w:val="00A07CF4"/>
    <w:rsid w:val="00A122DD"/>
    <w:rsid w:val="00A1292A"/>
    <w:rsid w:val="00A15495"/>
    <w:rsid w:val="00A211AE"/>
    <w:rsid w:val="00A26623"/>
    <w:rsid w:val="00A3091B"/>
    <w:rsid w:val="00A318DF"/>
    <w:rsid w:val="00A35BD4"/>
    <w:rsid w:val="00A42ECD"/>
    <w:rsid w:val="00A4568D"/>
    <w:rsid w:val="00A45D95"/>
    <w:rsid w:val="00A52698"/>
    <w:rsid w:val="00A60046"/>
    <w:rsid w:val="00A619B7"/>
    <w:rsid w:val="00A62DC9"/>
    <w:rsid w:val="00A71B61"/>
    <w:rsid w:val="00A75D8C"/>
    <w:rsid w:val="00A774BE"/>
    <w:rsid w:val="00A776CB"/>
    <w:rsid w:val="00A90FAC"/>
    <w:rsid w:val="00A91CEC"/>
    <w:rsid w:val="00A9442B"/>
    <w:rsid w:val="00A94FA3"/>
    <w:rsid w:val="00A97B3B"/>
    <w:rsid w:val="00AA4F87"/>
    <w:rsid w:val="00AB381C"/>
    <w:rsid w:val="00AB5675"/>
    <w:rsid w:val="00AD1AC3"/>
    <w:rsid w:val="00AD6E93"/>
    <w:rsid w:val="00AE6453"/>
    <w:rsid w:val="00AE795C"/>
    <w:rsid w:val="00AE7C74"/>
    <w:rsid w:val="00AF2851"/>
    <w:rsid w:val="00AF5785"/>
    <w:rsid w:val="00B00A05"/>
    <w:rsid w:val="00B00FA0"/>
    <w:rsid w:val="00B058D6"/>
    <w:rsid w:val="00B06DF9"/>
    <w:rsid w:val="00B07DBD"/>
    <w:rsid w:val="00B12C01"/>
    <w:rsid w:val="00B130FB"/>
    <w:rsid w:val="00B17323"/>
    <w:rsid w:val="00B24BAB"/>
    <w:rsid w:val="00B2686F"/>
    <w:rsid w:val="00B31667"/>
    <w:rsid w:val="00B3170C"/>
    <w:rsid w:val="00B3351A"/>
    <w:rsid w:val="00B402B4"/>
    <w:rsid w:val="00B41E39"/>
    <w:rsid w:val="00B43420"/>
    <w:rsid w:val="00B434FB"/>
    <w:rsid w:val="00B45CA5"/>
    <w:rsid w:val="00B46DCD"/>
    <w:rsid w:val="00B472AD"/>
    <w:rsid w:val="00B47AC3"/>
    <w:rsid w:val="00B50A3F"/>
    <w:rsid w:val="00B52F07"/>
    <w:rsid w:val="00B566D2"/>
    <w:rsid w:val="00B60B38"/>
    <w:rsid w:val="00B6237F"/>
    <w:rsid w:val="00B82865"/>
    <w:rsid w:val="00B84925"/>
    <w:rsid w:val="00B858A2"/>
    <w:rsid w:val="00B85CBC"/>
    <w:rsid w:val="00B92E3D"/>
    <w:rsid w:val="00B93E09"/>
    <w:rsid w:val="00BA39FA"/>
    <w:rsid w:val="00BA7884"/>
    <w:rsid w:val="00BB1B35"/>
    <w:rsid w:val="00BB7A07"/>
    <w:rsid w:val="00BD098B"/>
    <w:rsid w:val="00BD0BFB"/>
    <w:rsid w:val="00BD58E9"/>
    <w:rsid w:val="00BD7F6E"/>
    <w:rsid w:val="00BF3625"/>
    <w:rsid w:val="00BF4D3E"/>
    <w:rsid w:val="00BF528F"/>
    <w:rsid w:val="00BF630F"/>
    <w:rsid w:val="00BF73AE"/>
    <w:rsid w:val="00C007EE"/>
    <w:rsid w:val="00C0106A"/>
    <w:rsid w:val="00C04832"/>
    <w:rsid w:val="00C068E9"/>
    <w:rsid w:val="00C11079"/>
    <w:rsid w:val="00C16A3A"/>
    <w:rsid w:val="00C16AA2"/>
    <w:rsid w:val="00C20901"/>
    <w:rsid w:val="00C20E05"/>
    <w:rsid w:val="00C26C7E"/>
    <w:rsid w:val="00C316AD"/>
    <w:rsid w:val="00C32F0B"/>
    <w:rsid w:val="00C34242"/>
    <w:rsid w:val="00C34F67"/>
    <w:rsid w:val="00C35E5F"/>
    <w:rsid w:val="00C370EE"/>
    <w:rsid w:val="00C37A0C"/>
    <w:rsid w:val="00C4701E"/>
    <w:rsid w:val="00C5702E"/>
    <w:rsid w:val="00C57A9F"/>
    <w:rsid w:val="00C6360C"/>
    <w:rsid w:val="00C67871"/>
    <w:rsid w:val="00C74141"/>
    <w:rsid w:val="00C74382"/>
    <w:rsid w:val="00C77406"/>
    <w:rsid w:val="00C77C5C"/>
    <w:rsid w:val="00C80C73"/>
    <w:rsid w:val="00C8124D"/>
    <w:rsid w:val="00C8149B"/>
    <w:rsid w:val="00C82052"/>
    <w:rsid w:val="00C827C5"/>
    <w:rsid w:val="00C851CE"/>
    <w:rsid w:val="00C86175"/>
    <w:rsid w:val="00C92E15"/>
    <w:rsid w:val="00C93126"/>
    <w:rsid w:val="00C97B7D"/>
    <w:rsid w:val="00CA294B"/>
    <w:rsid w:val="00CA5843"/>
    <w:rsid w:val="00CA5EC5"/>
    <w:rsid w:val="00CB3731"/>
    <w:rsid w:val="00CB3DA3"/>
    <w:rsid w:val="00CB6CA0"/>
    <w:rsid w:val="00CC175C"/>
    <w:rsid w:val="00CC4E1B"/>
    <w:rsid w:val="00CC55E6"/>
    <w:rsid w:val="00CC725B"/>
    <w:rsid w:val="00CD3300"/>
    <w:rsid w:val="00CD5AF6"/>
    <w:rsid w:val="00CD7908"/>
    <w:rsid w:val="00CE0BB3"/>
    <w:rsid w:val="00CE303A"/>
    <w:rsid w:val="00CE3788"/>
    <w:rsid w:val="00CE64F5"/>
    <w:rsid w:val="00CE7CD9"/>
    <w:rsid w:val="00CF5FD8"/>
    <w:rsid w:val="00CF6707"/>
    <w:rsid w:val="00CF6B51"/>
    <w:rsid w:val="00D02CC6"/>
    <w:rsid w:val="00D05760"/>
    <w:rsid w:val="00D06F6A"/>
    <w:rsid w:val="00D10417"/>
    <w:rsid w:val="00D10D23"/>
    <w:rsid w:val="00D1187F"/>
    <w:rsid w:val="00D1261D"/>
    <w:rsid w:val="00D14ECC"/>
    <w:rsid w:val="00D31860"/>
    <w:rsid w:val="00D41E8F"/>
    <w:rsid w:val="00D44563"/>
    <w:rsid w:val="00D45A8A"/>
    <w:rsid w:val="00D51C1E"/>
    <w:rsid w:val="00D52422"/>
    <w:rsid w:val="00D559FD"/>
    <w:rsid w:val="00D56B64"/>
    <w:rsid w:val="00D649B1"/>
    <w:rsid w:val="00D64CF0"/>
    <w:rsid w:val="00D7079B"/>
    <w:rsid w:val="00D761D6"/>
    <w:rsid w:val="00D77233"/>
    <w:rsid w:val="00D772D5"/>
    <w:rsid w:val="00D82463"/>
    <w:rsid w:val="00D847C2"/>
    <w:rsid w:val="00D84C93"/>
    <w:rsid w:val="00D84CED"/>
    <w:rsid w:val="00D8772C"/>
    <w:rsid w:val="00D9063A"/>
    <w:rsid w:val="00D90ACA"/>
    <w:rsid w:val="00DA03D9"/>
    <w:rsid w:val="00DA0A9F"/>
    <w:rsid w:val="00DA4484"/>
    <w:rsid w:val="00DA4D35"/>
    <w:rsid w:val="00DA6B34"/>
    <w:rsid w:val="00DB4972"/>
    <w:rsid w:val="00DC0CE8"/>
    <w:rsid w:val="00DC1A6C"/>
    <w:rsid w:val="00DC346F"/>
    <w:rsid w:val="00DD0C32"/>
    <w:rsid w:val="00DE71FE"/>
    <w:rsid w:val="00DF631D"/>
    <w:rsid w:val="00DF7CAF"/>
    <w:rsid w:val="00E02C21"/>
    <w:rsid w:val="00E05DA5"/>
    <w:rsid w:val="00E06199"/>
    <w:rsid w:val="00E075C9"/>
    <w:rsid w:val="00E108BE"/>
    <w:rsid w:val="00E11095"/>
    <w:rsid w:val="00E157BD"/>
    <w:rsid w:val="00E16C5E"/>
    <w:rsid w:val="00E24416"/>
    <w:rsid w:val="00E25A04"/>
    <w:rsid w:val="00E3472D"/>
    <w:rsid w:val="00E51852"/>
    <w:rsid w:val="00E53464"/>
    <w:rsid w:val="00E568C9"/>
    <w:rsid w:val="00E605C8"/>
    <w:rsid w:val="00E636C4"/>
    <w:rsid w:val="00E64731"/>
    <w:rsid w:val="00E6578E"/>
    <w:rsid w:val="00E67A47"/>
    <w:rsid w:val="00E70A3F"/>
    <w:rsid w:val="00E7100E"/>
    <w:rsid w:val="00E727C5"/>
    <w:rsid w:val="00E7733E"/>
    <w:rsid w:val="00E82A35"/>
    <w:rsid w:val="00E91545"/>
    <w:rsid w:val="00E95D74"/>
    <w:rsid w:val="00E97DA1"/>
    <w:rsid w:val="00EA3733"/>
    <w:rsid w:val="00EA7FB4"/>
    <w:rsid w:val="00EB12BC"/>
    <w:rsid w:val="00EB3632"/>
    <w:rsid w:val="00EB728D"/>
    <w:rsid w:val="00EC5AE4"/>
    <w:rsid w:val="00EC6527"/>
    <w:rsid w:val="00ED1CC9"/>
    <w:rsid w:val="00ED2BE0"/>
    <w:rsid w:val="00ED31DA"/>
    <w:rsid w:val="00ED3455"/>
    <w:rsid w:val="00ED7037"/>
    <w:rsid w:val="00ED79E8"/>
    <w:rsid w:val="00EE6B47"/>
    <w:rsid w:val="00EF4198"/>
    <w:rsid w:val="00EF6F91"/>
    <w:rsid w:val="00F02D77"/>
    <w:rsid w:val="00F10FC7"/>
    <w:rsid w:val="00F12933"/>
    <w:rsid w:val="00F1574C"/>
    <w:rsid w:val="00F1587C"/>
    <w:rsid w:val="00F15A99"/>
    <w:rsid w:val="00F2374E"/>
    <w:rsid w:val="00F243EC"/>
    <w:rsid w:val="00F349C7"/>
    <w:rsid w:val="00F34B67"/>
    <w:rsid w:val="00F445E8"/>
    <w:rsid w:val="00F47636"/>
    <w:rsid w:val="00F5441F"/>
    <w:rsid w:val="00F63DB0"/>
    <w:rsid w:val="00F7022A"/>
    <w:rsid w:val="00F7230A"/>
    <w:rsid w:val="00F74FEF"/>
    <w:rsid w:val="00F760F7"/>
    <w:rsid w:val="00F761B0"/>
    <w:rsid w:val="00F77714"/>
    <w:rsid w:val="00F85B1F"/>
    <w:rsid w:val="00F85D44"/>
    <w:rsid w:val="00F94DB5"/>
    <w:rsid w:val="00F9624A"/>
    <w:rsid w:val="00F9778F"/>
    <w:rsid w:val="00FA3184"/>
    <w:rsid w:val="00FA4DF1"/>
    <w:rsid w:val="00FB70C6"/>
    <w:rsid w:val="00FC0126"/>
    <w:rsid w:val="00FC2C9E"/>
    <w:rsid w:val="00FC624D"/>
    <w:rsid w:val="00FD4861"/>
    <w:rsid w:val="00FD4FD9"/>
    <w:rsid w:val="00FD5C42"/>
    <w:rsid w:val="00FE17AB"/>
    <w:rsid w:val="00FE23C3"/>
    <w:rsid w:val="00FE36E1"/>
    <w:rsid w:val="00FE6343"/>
    <w:rsid w:val="00FE65F3"/>
    <w:rsid w:val="00FE6790"/>
    <w:rsid w:val="00FE7A28"/>
    <w:rsid w:val="00FF186A"/>
    <w:rsid w:val="00FF1D13"/>
    <w:rsid w:val="00FF2A90"/>
    <w:rsid w:val="00FF32A5"/>
    <w:rsid w:val="00FF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1E3F6F0-C017-4ED5-AA3F-E15A38D25D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624D"/>
    <w:rPr>
      <w:sz w:val="24"/>
      <w:szCs w:val="24"/>
    </w:rPr>
  </w:style>
  <w:style w:type="paragraph" w:styleId="1">
    <w:name w:val="heading 1"/>
    <w:basedOn w:val="a"/>
    <w:next w:val="a"/>
    <w:qFormat/>
    <w:rsid w:val="00067E4C"/>
    <w:pPr>
      <w:keepNext/>
      <w:spacing w:before="240" w:after="240"/>
      <w:jc w:val="center"/>
      <w:outlineLvl w:val="0"/>
    </w:pPr>
    <w:rPr>
      <w:rFonts w:cs="Arial"/>
      <w:b/>
      <w:bCs/>
      <w:caps/>
      <w:kern w:val="32"/>
      <w:szCs w:val="32"/>
    </w:rPr>
  </w:style>
  <w:style w:type="paragraph" w:styleId="2">
    <w:name w:val="heading 2"/>
    <w:basedOn w:val="a"/>
    <w:next w:val="a"/>
    <w:qFormat/>
    <w:rsid w:val="003742B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6D6A37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E7100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7">
    <w:name w:val="heading 7"/>
    <w:basedOn w:val="a"/>
    <w:next w:val="a"/>
    <w:qFormat/>
    <w:rsid w:val="00E7100E"/>
    <w:pPr>
      <w:spacing w:before="240" w:after="60"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24B0B"/>
    <w:pPr>
      <w:tabs>
        <w:tab w:val="center" w:pos="4677"/>
        <w:tab w:val="right" w:pos="9355"/>
      </w:tabs>
    </w:pPr>
  </w:style>
  <w:style w:type="paragraph" w:styleId="a5">
    <w:name w:val="footer"/>
    <w:basedOn w:val="a"/>
    <w:rsid w:val="00124B0B"/>
    <w:pPr>
      <w:tabs>
        <w:tab w:val="center" w:pos="4677"/>
        <w:tab w:val="right" w:pos="9355"/>
      </w:tabs>
    </w:pPr>
  </w:style>
  <w:style w:type="paragraph" w:customStyle="1" w:styleId="a6">
    <w:name w:val="Утверждаю"/>
    <w:basedOn w:val="a"/>
    <w:rsid w:val="002C79AC"/>
    <w:pPr>
      <w:ind w:left="5670"/>
      <w:jc w:val="center"/>
    </w:pPr>
    <w:rPr>
      <w:b/>
      <w:bCs/>
      <w:sz w:val="28"/>
      <w:szCs w:val="20"/>
    </w:rPr>
  </w:style>
  <w:style w:type="character" w:styleId="a7">
    <w:name w:val="page number"/>
    <w:basedOn w:val="a0"/>
    <w:rsid w:val="00124B0B"/>
  </w:style>
  <w:style w:type="paragraph" w:customStyle="1" w:styleId="a8">
    <w:name w:val="Вид документа"/>
    <w:basedOn w:val="a"/>
    <w:rsid w:val="009D3C50"/>
    <w:pPr>
      <w:jc w:val="center"/>
    </w:pPr>
    <w:rPr>
      <w:b/>
      <w:bCs/>
      <w:sz w:val="32"/>
      <w:szCs w:val="20"/>
    </w:rPr>
  </w:style>
  <w:style w:type="paragraph" w:customStyle="1" w:styleId="a9">
    <w:name w:val="Система качества"/>
    <w:basedOn w:val="a"/>
    <w:rsid w:val="009D3C50"/>
    <w:pPr>
      <w:jc w:val="center"/>
    </w:pPr>
    <w:rPr>
      <w:b/>
      <w:bCs/>
      <w:i/>
      <w:iCs/>
      <w:caps/>
      <w:sz w:val="28"/>
      <w:szCs w:val="20"/>
    </w:rPr>
  </w:style>
  <w:style w:type="paragraph" w:customStyle="1" w:styleId="aa">
    <w:name w:val="Методическая инструкция"/>
    <w:basedOn w:val="a"/>
    <w:rsid w:val="009D3C50"/>
    <w:pPr>
      <w:jc w:val="center"/>
    </w:pPr>
    <w:rPr>
      <w:b/>
      <w:bCs/>
      <w:caps/>
      <w:sz w:val="28"/>
      <w:szCs w:val="20"/>
    </w:rPr>
  </w:style>
  <w:style w:type="paragraph" w:customStyle="1" w:styleId="ab">
    <w:name w:val="Дата подписи"/>
    <w:basedOn w:val="a"/>
    <w:rsid w:val="009D3C50"/>
    <w:pPr>
      <w:spacing w:before="120"/>
      <w:ind w:left="5670"/>
    </w:pPr>
    <w:rPr>
      <w:b/>
      <w:bCs/>
      <w:sz w:val="28"/>
      <w:szCs w:val="20"/>
    </w:rPr>
  </w:style>
  <w:style w:type="paragraph" w:customStyle="1" w:styleId="ac">
    <w:name w:val="Ректор и проректор"/>
    <w:basedOn w:val="a"/>
    <w:rsid w:val="009D3C50"/>
    <w:pPr>
      <w:ind w:left="5670"/>
    </w:pPr>
    <w:rPr>
      <w:b/>
      <w:bCs/>
      <w:sz w:val="28"/>
      <w:szCs w:val="20"/>
    </w:rPr>
  </w:style>
  <w:style w:type="paragraph" w:customStyle="1" w:styleId="ad">
    <w:name w:val="Утверждаю Согласовано"/>
    <w:basedOn w:val="a"/>
    <w:rsid w:val="009D3C50"/>
    <w:pPr>
      <w:ind w:left="5670" w:firstLine="702"/>
    </w:pPr>
    <w:rPr>
      <w:b/>
      <w:bCs/>
      <w:sz w:val="28"/>
      <w:szCs w:val="20"/>
    </w:rPr>
  </w:style>
  <w:style w:type="paragraph" w:customStyle="1" w:styleId="ae">
    <w:name w:val="Дата введения и Барнаул"/>
    <w:basedOn w:val="a"/>
    <w:rsid w:val="00B07DBD"/>
    <w:pPr>
      <w:jc w:val="center"/>
    </w:pPr>
    <w:rPr>
      <w:b/>
      <w:bCs/>
      <w:sz w:val="28"/>
      <w:szCs w:val="20"/>
    </w:rPr>
  </w:style>
  <w:style w:type="paragraph" w:styleId="af">
    <w:name w:val="Body Text"/>
    <w:basedOn w:val="a"/>
    <w:rsid w:val="00E91545"/>
    <w:pPr>
      <w:ind w:firstLine="709"/>
      <w:jc w:val="both"/>
    </w:pPr>
  </w:style>
  <w:style w:type="paragraph" w:customStyle="1" w:styleId="af0">
    <w:name w:val="Ректор"/>
    <w:basedOn w:val="ac"/>
    <w:rsid w:val="00B93E09"/>
    <w:pPr>
      <w:ind w:hanging="90"/>
      <w:jc w:val="center"/>
    </w:pPr>
  </w:style>
  <w:style w:type="paragraph" w:customStyle="1" w:styleId="af1">
    <w:name w:val="Проректор"/>
    <w:basedOn w:val="ac"/>
    <w:rsid w:val="00B93E09"/>
    <w:pPr>
      <w:ind w:hanging="90"/>
    </w:pPr>
  </w:style>
  <w:style w:type="table" w:styleId="af2">
    <w:name w:val="Table Grid"/>
    <w:basedOn w:val="a1"/>
    <w:rsid w:val="00CD790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Стиль1"/>
    <w:rsid w:val="00CD7908"/>
    <w:pPr>
      <w:jc w:val="center"/>
    </w:pPr>
    <w:rPr>
      <w:b/>
      <w:sz w:val="24"/>
      <w:szCs w:val="24"/>
    </w:rPr>
  </w:style>
  <w:style w:type="paragraph" w:customStyle="1" w:styleId="af3">
    <w:name w:val="Заголовок таблицы"/>
    <w:basedOn w:val="af"/>
    <w:rsid w:val="00CD7908"/>
    <w:pPr>
      <w:ind w:firstLine="0"/>
      <w:jc w:val="center"/>
    </w:pPr>
    <w:rPr>
      <w:b/>
      <w:szCs w:val="20"/>
    </w:rPr>
  </w:style>
  <w:style w:type="paragraph" w:customStyle="1" w:styleId="af4">
    <w:name w:val="Содержание в таблице"/>
    <w:basedOn w:val="af"/>
    <w:rsid w:val="008401A6"/>
    <w:pPr>
      <w:ind w:firstLine="0"/>
    </w:pPr>
    <w:rPr>
      <w:szCs w:val="20"/>
    </w:rPr>
  </w:style>
  <w:style w:type="paragraph" w:customStyle="1" w:styleId="af5">
    <w:name w:val="Содержание в табл. жирно"/>
    <w:basedOn w:val="af4"/>
    <w:rsid w:val="008401A6"/>
    <w:rPr>
      <w:b/>
    </w:rPr>
  </w:style>
  <w:style w:type="paragraph" w:styleId="af6">
    <w:name w:val="Normal (Web)"/>
    <w:basedOn w:val="a"/>
    <w:uiPriority w:val="99"/>
    <w:rsid w:val="004C50CB"/>
    <w:pPr>
      <w:spacing w:before="100" w:beforeAutospacing="1" w:after="100" w:afterAutospacing="1"/>
    </w:pPr>
  </w:style>
  <w:style w:type="character" w:customStyle="1" w:styleId="a4">
    <w:name w:val="Верхний колонтитул Знак"/>
    <w:link w:val="a3"/>
    <w:rsid w:val="00A619B7"/>
    <w:rPr>
      <w:sz w:val="24"/>
      <w:szCs w:val="24"/>
      <w:lang w:val="ru-RU" w:eastAsia="ru-RU" w:bidi="ar-SA"/>
    </w:rPr>
  </w:style>
  <w:style w:type="paragraph" w:styleId="40">
    <w:name w:val="List Bullet 4"/>
    <w:basedOn w:val="a"/>
    <w:autoRedefine/>
    <w:rsid w:val="00A0210C"/>
    <w:pPr>
      <w:ind w:firstLine="567"/>
      <w:jc w:val="both"/>
    </w:pPr>
    <w:rPr>
      <w:szCs w:val="20"/>
    </w:rPr>
  </w:style>
  <w:style w:type="paragraph" w:styleId="30">
    <w:name w:val="List Bullet 3"/>
    <w:basedOn w:val="a"/>
    <w:autoRedefine/>
    <w:rsid w:val="00A0210C"/>
    <w:pPr>
      <w:ind w:firstLine="567"/>
      <w:jc w:val="both"/>
    </w:pPr>
    <w:rPr>
      <w:sz w:val="28"/>
      <w:szCs w:val="28"/>
    </w:rPr>
  </w:style>
  <w:style w:type="paragraph" w:styleId="20">
    <w:name w:val="Body Text Indent 2"/>
    <w:basedOn w:val="a"/>
    <w:rsid w:val="00A0210C"/>
    <w:pPr>
      <w:spacing w:after="120" w:line="480" w:lineRule="auto"/>
      <w:ind w:left="283"/>
    </w:pPr>
  </w:style>
  <w:style w:type="paragraph" w:customStyle="1" w:styleId="21">
    <w:name w:val="Основной текст 21"/>
    <w:basedOn w:val="a"/>
    <w:rsid w:val="00A0210C"/>
    <w:pPr>
      <w:overflowPunct w:val="0"/>
      <w:autoSpaceDE w:val="0"/>
      <w:autoSpaceDN w:val="0"/>
      <w:adjustRightInd w:val="0"/>
      <w:textAlignment w:val="baseline"/>
    </w:pPr>
    <w:rPr>
      <w:szCs w:val="20"/>
    </w:rPr>
  </w:style>
  <w:style w:type="paragraph" w:customStyle="1" w:styleId="CM33">
    <w:name w:val="CM33"/>
    <w:basedOn w:val="a"/>
    <w:next w:val="a"/>
    <w:rsid w:val="00A0210C"/>
    <w:pPr>
      <w:widowControl w:val="0"/>
      <w:autoSpaceDE w:val="0"/>
      <w:autoSpaceDN w:val="0"/>
      <w:adjustRightInd w:val="0"/>
      <w:spacing w:after="83"/>
    </w:pPr>
    <w:rPr>
      <w:rFonts w:ascii="Officina Sans C" w:hAnsi="Officina Sans C"/>
    </w:rPr>
  </w:style>
  <w:style w:type="paragraph" w:styleId="af7">
    <w:name w:val="Body Text Indent"/>
    <w:basedOn w:val="a"/>
    <w:rsid w:val="003742B8"/>
    <w:pPr>
      <w:spacing w:after="120"/>
      <w:ind w:left="283"/>
    </w:pPr>
  </w:style>
  <w:style w:type="paragraph" w:customStyle="1" w:styleId="Iauiue">
    <w:name w:val="Iau?iue"/>
    <w:rsid w:val="003742B8"/>
    <w:rPr>
      <w:lang w:val="en-US"/>
    </w:rPr>
  </w:style>
  <w:style w:type="paragraph" w:styleId="af8">
    <w:name w:val="annotation text"/>
    <w:basedOn w:val="a"/>
    <w:semiHidden/>
    <w:rsid w:val="003742B8"/>
    <w:rPr>
      <w:sz w:val="20"/>
      <w:szCs w:val="20"/>
    </w:rPr>
  </w:style>
  <w:style w:type="paragraph" w:styleId="af9">
    <w:name w:val="Balloon Text"/>
    <w:basedOn w:val="a"/>
    <w:link w:val="afa"/>
    <w:rsid w:val="00D8772C"/>
    <w:rPr>
      <w:rFonts w:ascii="Tahoma" w:hAnsi="Tahoma"/>
      <w:sz w:val="16"/>
      <w:szCs w:val="16"/>
      <w:lang w:val="x-none" w:eastAsia="x-none"/>
    </w:rPr>
  </w:style>
  <w:style w:type="character" w:customStyle="1" w:styleId="afa">
    <w:name w:val="Текст выноски Знак"/>
    <w:link w:val="af9"/>
    <w:rsid w:val="00D8772C"/>
    <w:rPr>
      <w:rFonts w:ascii="Tahoma" w:hAnsi="Tahoma" w:cs="Tahoma"/>
      <w:sz w:val="16"/>
      <w:szCs w:val="16"/>
    </w:rPr>
  </w:style>
  <w:style w:type="paragraph" w:customStyle="1" w:styleId="11">
    <w:name w:val="1 Знак Знак Знак Знак"/>
    <w:basedOn w:val="a"/>
    <w:rsid w:val="00033A7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ConsPlusNormal">
    <w:name w:val="ConsPlusNormal"/>
    <w:rsid w:val="00735473"/>
    <w:pPr>
      <w:autoSpaceDE w:val="0"/>
      <w:autoSpaceDN w:val="0"/>
      <w:adjustRightInd w:val="0"/>
    </w:pPr>
    <w:rPr>
      <w:rFonts w:ascii="Arial" w:hAnsi="Arial" w:cs="Arial"/>
    </w:rPr>
  </w:style>
  <w:style w:type="paragraph" w:customStyle="1" w:styleId="Default">
    <w:name w:val="Default"/>
    <w:rsid w:val="00735473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afb">
    <w:name w:val="Hyperlink"/>
    <w:rsid w:val="00E7100E"/>
    <w:rPr>
      <w:color w:val="0000FF"/>
      <w:u w:val="single"/>
    </w:rPr>
  </w:style>
  <w:style w:type="character" w:styleId="afc">
    <w:name w:val="annotation reference"/>
    <w:semiHidden/>
    <w:rsid w:val="00981E11"/>
    <w:rPr>
      <w:sz w:val="16"/>
      <w:szCs w:val="16"/>
    </w:rPr>
  </w:style>
  <w:style w:type="paragraph" w:styleId="afd">
    <w:name w:val="annotation subject"/>
    <w:basedOn w:val="af8"/>
    <w:next w:val="af8"/>
    <w:semiHidden/>
    <w:rsid w:val="00981E11"/>
    <w:rPr>
      <w:b/>
      <w:bCs/>
    </w:rPr>
  </w:style>
  <w:style w:type="character" w:styleId="afe">
    <w:name w:val="Strong"/>
    <w:qFormat/>
    <w:rsid w:val="00015EB9"/>
    <w:rPr>
      <w:b/>
      <w:bCs/>
    </w:rPr>
  </w:style>
  <w:style w:type="paragraph" w:styleId="22">
    <w:name w:val="Body Text 2"/>
    <w:basedOn w:val="a"/>
    <w:rsid w:val="006D6A37"/>
    <w:pPr>
      <w:spacing w:after="120" w:line="480" w:lineRule="auto"/>
    </w:pPr>
  </w:style>
  <w:style w:type="paragraph" w:styleId="aff">
    <w:name w:val="List Paragraph"/>
    <w:basedOn w:val="a"/>
    <w:qFormat/>
    <w:rsid w:val="004F0AE8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31">
    <w:name w:val="Основной текст с отступом 31"/>
    <w:basedOn w:val="a"/>
    <w:rsid w:val="00C370EE"/>
    <w:pPr>
      <w:widowControl w:val="0"/>
      <w:spacing w:after="240"/>
      <w:ind w:left="6804"/>
    </w:pPr>
    <w:rPr>
      <w:sz w:val="20"/>
      <w:szCs w:val="20"/>
    </w:rPr>
  </w:style>
  <w:style w:type="paragraph" w:styleId="aff0">
    <w:name w:val="footnote text"/>
    <w:basedOn w:val="a"/>
    <w:link w:val="aff1"/>
    <w:semiHidden/>
    <w:rsid w:val="00BF73AE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aff1">
    <w:name w:val="Текст сноски Знак"/>
    <w:link w:val="aff0"/>
    <w:semiHidden/>
    <w:locked/>
    <w:rsid w:val="00BF73AE"/>
    <w:rPr>
      <w:rFonts w:ascii="Calibri" w:eastAsia="Calibri" w:hAnsi="Calibri"/>
      <w:lang w:val="ru-RU" w:eastAsia="en-US" w:bidi="ar-SA"/>
    </w:rPr>
  </w:style>
  <w:style w:type="character" w:styleId="aff2">
    <w:name w:val="footnote reference"/>
    <w:semiHidden/>
    <w:rsid w:val="00BF73AE"/>
    <w:rPr>
      <w:rFonts w:cs="Times New Roman"/>
      <w:vertAlign w:val="superscript"/>
    </w:rPr>
  </w:style>
  <w:style w:type="paragraph" w:styleId="HTML">
    <w:name w:val="HTML Preformatted"/>
    <w:basedOn w:val="a"/>
    <w:rsid w:val="009104E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s10">
    <w:name w:val="s_10"/>
    <w:basedOn w:val="a0"/>
    <w:rsid w:val="006F52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01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17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3.xml"/><Relationship Id="rId18" Type="http://schemas.openxmlformats.org/officeDocument/2006/relationships/header" Target="header4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3.jpg"/><Relationship Id="rId2" Type="http://schemas.openxmlformats.org/officeDocument/2006/relationships/numbering" Target="numbering.xml"/><Relationship Id="rId16" Type="http://schemas.openxmlformats.org/officeDocument/2006/relationships/image" Target="media/image2.w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19" Type="http://schemas.openxmlformats.org/officeDocument/2006/relationships/footer" Target="footer5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.MICROSOF-7F17FF\&#1056;&#1072;&#1073;&#1086;&#1095;&#1080;&#1081;%20&#1089;&#1090;&#1086;&#1083;\001\&#1064;&#1072;&#1073;&#1083;&#1086;&#1085;%20&#1052;&#1048;%20&#1080;%20&#1056;&#1048;.do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0C3D49-07D7-4457-9546-D5CF3D2A4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 МИ и РИ</Template>
  <TotalTime>143</TotalTime>
  <Pages>20</Pages>
  <Words>4559</Words>
  <Characters>25987</Characters>
  <Application>Microsoft Office Word</Application>
  <DocSecurity>0</DocSecurity>
  <Lines>216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УТВЕРЖДАЮ</vt:lpstr>
    </vt:vector>
  </TitlesOfParts>
  <Company/>
  <LinksUpToDate>false</LinksUpToDate>
  <CharactersWithSpaces>30486</CharactersWithSpaces>
  <SharedDoc>false</SharedDoc>
  <HLinks>
    <vt:vector size="6" baseType="variant">
      <vt:variant>
        <vt:i4>6881357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http://base.garant.ru/70367644/</vt:lpwstr>
      </vt:variant>
      <vt:variant>
        <vt:lpwstr>block_1000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УТВЕРЖДАЮ</dc:title>
  <dc:subject/>
  <dc:creator>Admin</dc:creator>
  <cp:keywords/>
  <dc:description/>
  <cp:lastModifiedBy>Марина Николаевна Чурилова</cp:lastModifiedBy>
  <cp:revision>16</cp:revision>
  <cp:lastPrinted>2025-04-29T05:51:00Z</cp:lastPrinted>
  <dcterms:created xsi:type="dcterms:W3CDTF">2025-04-17T03:50:00Z</dcterms:created>
  <dcterms:modified xsi:type="dcterms:W3CDTF">2025-05-05T03:57:00Z</dcterms:modified>
</cp:coreProperties>
</file>