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7C8" w:rsidRPr="0052293B" w:rsidRDefault="003873D1" w:rsidP="005C2ADF">
      <w:pPr>
        <w:pStyle w:val="a6"/>
        <w:ind w:left="5245"/>
        <w:jc w:val="left"/>
        <w:rPr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40EA7AA2" wp14:editId="7E6F7FBA">
            <wp:simplePos x="0" y="0"/>
            <wp:positionH relativeFrom="page">
              <wp:posOffset>-57150</wp:posOffset>
            </wp:positionH>
            <wp:positionV relativeFrom="page">
              <wp:posOffset>-85725</wp:posOffset>
            </wp:positionV>
            <wp:extent cx="7539228" cy="10757916"/>
            <wp:effectExtent l="0" t="0" r="5080" b="5715"/>
            <wp:wrapNone/>
            <wp:docPr id="276" name="Picture 2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" name="Picture 27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39228" cy="107579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C17C8" w:rsidRPr="0052293B">
        <w:rPr>
          <w:szCs w:val="28"/>
        </w:rPr>
        <w:t>УТВЕРЖДАЮ</w:t>
      </w:r>
    </w:p>
    <w:p w:rsidR="009C17C8" w:rsidRPr="0052293B" w:rsidRDefault="009C17C8" w:rsidP="005C2ADF">
      <w:pPr>
        <w:pStyle w:val="af0"/>
        <w:ind w:left="5245" w:firstLine="0"/>
        <w:jc w:val="left"/>
        <w:rPr>
          <w:szCs w:val="28"/>
        </w:rPr>
      </w:pPr>
      <w:r w:rsidRPr="0052293B">
        <w:rPr>
          <w:szCs w:val="28"/>
        </w:rPr>
        <w:t>Ректор профессор</w:t>
      </w:r>
    </w:p>
    <w:p w:rsidR="00B93E09" w:rsidRPr="0052293B" w:rsidRDefault="00B93E09" w:rsidP="005C2ADF">
      <w:pPr>
        <w:pStyle w:val="af0"/>
        <w:ind w:left="5245" w:firstLine="0"/>
        <w:jc w:val="left"/>
        <w:rPr>
          <w:szCs w:val="28"/>
        </w:rPr>
      </w:pPr>
    </w:p>
    <w:p w:rsidR="009C17C8" w:rsidRPr="0052293B" w:rsidRDefault="009C17C8" w:rsidP="005C2ADF">
      <w:pPr>
        <w:pStyle w:val="a6"/>
        <w:ind w:left="5245"/>
        <w:jc w:val="left"/>
        <w:rPr>
          <w:szCs w:val="28"/>
        </w:rPr>
      </w:pPr>
      <w:r w:rsidRPr="0052293B">
        <w:rPr>
          <w:szCs w:val="28"/>
        </w:rPr>
        <w:t>______________</w:t>
      </w:r>
      <w:r w:rsidR="009C2C9E">
        <w:rPr>
          <w:szCs w:val="28"/>
        </w:rPr>
        <w:t>И.</w:t>
      </w:r>
      <w:r w:rsidR="00D45A8A">
        <w:rPr>
          <w:szCs w:val="28"/>
        </w:rPr>
        <w:t>И. Шереметьева</w:t>
      </w:r>
    </w:p>
    <w:p w:rsidR="009C17C8" w:rsidRPr="0052293B" w:rsidRDefault="009E2469" w:rsidP="005C2ADF">
      <w:pPr>
        <w:pStyle w:val="ab"/>
        <w:ind w:left="5245"/>
        <w:rPr>
          <w:szCs w:val="28"/>
        </w:rPr>
      </w:pPr>
      <w:r>
        <w:rPr>
          <w:szCs w:val="28"/>
        </w:rPr>
        <w:t xml:space="preserve"> </w:t>
      </w:r>
      <w:r w:rsidR="009C4902" w:rsidRPr="0052293B">
        <w:rPr>
          <w:szCs w:val="28"/>
        </w:rPr>
        <w:t>«___» ______________ 20</w:t>
      </w:r>
      <w:r w:rsidR="005C2ADF">
        <w:rPr>
          <w:szCs w:val="28"/>
        </w:rPr>
        <w:t>25</w:t>
      </w:r>
      <w:r w:rsidR="009C17C8" w:rsidRPr="0052293B">
        <w:rPr>
          <w:szCs w:val="28"/>
        </w:rPr>
        <w:t xml:space="preserve"> г.</w:t>
      </w:r>
    </w:p>
    <w:p w:rsidR="009C17C8" w:rsidRPr="0052293B" w:rsidRDefault="009C17C8" w:rsidP="007319CE">
      <w:pPr>
        <w:pStyle w:val="aa"/>
        <w:jc w:val="right"/>
        <w:rPr>
          <w:szCs w:val="28"/>
        </w:rPr>
      </w:pPr>
    </w:p>
    <w:p w:rsidR="009C17C8" w:rsidRPr="0052293B" w:rsidRDefault="009C17C8" w:rsidP="009D3C50">
      <w:pPr>
        <w:pStyle w:val="aa"/>
        <w:rPr>
          <w:szCs w:val="28"/>
        </w:rPr>
      </w:pPr>
    </w:p>
    <w:p w:rsidR="009C17C8" w:rsidRPr="0052293B" w:rsidRDefault="009C17C8" w:rsidP="009D3C50">
      <w:pPr>
        <w:pStyle w:val="aa"/>
        <w:rPr>
          <w:szCs w:val="28"/>
        </w:rPr>
      </w:pPr>
    </w:p>
    <w:p w:rsidR="009C17C8" w:rsidRPr="0052293B" w:rsidRDefault="009C17C8" w:rsidP="009D3C50">
      <w:pPr>
        <w:pStyle w:val="a9"/>
        <w:rPr>
          <w:szCs w:val="28"/>
        </w:rPr>
      </w:pPr>
      <w:r w:rsidRPr="0052293B">
        <w:rPr>
          <w:szCs w:val="28"/>
        </w:rPr>
        <w:t>система качества</w:t>
      </w:r>
    </w:p>
    <w:p w:rsidR="009C17C8" w:rsidRPr="0052293B" w:rsidRDefault="009C17C8" w:rsidP="009D3C50">
      <w:pPr>
        <w:pStyle w:val="aa"/>
        <w:rPr>
          <w:szCs w:val="28"/>
        </w:rPr>
      </w:pPr>
    </w:p>
    <w:p w:rsidR="0052293B" w:rsidRPr="0052293B" w:rsidRDefault="0052293B" w:rsidP="0052293B">
      <w:pPr>
        <w:pStyle w:val="aa"/>
        <w:rPr>
          <w:szCs w:val="28"/>
        </w:rPr>
      </w:pPr>
      <w:r w:rsidRPr="0052293B">
        <w:rPr>
          <w:szCs w:val="28"/>
        </w:rPr>
        <w:t xml:space="preserve">Положение о </w:t>
      </w:r>
      <w:r w:rsidR="00713E58">
        <w:rPr>
          <w:szCs w:val="28"/>
        </w:rPr>
        <w:t>ВИДЕ ДЕЯТЕЛЬНОСТИ</w:t>
      </w:r>
    </w:p>
    <w:p w:rsidR="009C17C8" w:rsidRPr="0052293B" w:rsidRDefault="009C17C8" w:rsidP="009D3C50">
      <w:pPr>
        <w:pStyle w:val="a8"/>
        <w:rPr>
          <w:sz w:val="28"/>
          <w:szCs w:val="28"/>
        </w:rPr>
      </w:pPr>
    </w:p>
    <w:p w:rsidR="005C2ADF" w:rsidRDefault="0052293B" w:rsidP="009D3C50">
      <w:pPr>
        <w:pStyle w:val="a8"/>
        <w:rPr>
          <w:sz w:val="28"/>
          <w:szCs w:val="28"/>
        </w:rPr>
      </w:pPr>
      <w:r w:rsidRPr="0052293B">
        <w:rPr>
          <w:sz w:val="28"/>
          <w:szCs w:val="28"/>
        </w:rPr>
        <w:t>«</w:t>
      </w:r>
      <w:r w:rsidR="006428A0" w:rsidRPr="006428A0">
        <w:rPr>
          <w:sz w:val="28"/>
          <w:szCs w:val="28"/>
        </w:rPr>
        <w:t xml:space="preserve">Положение о научных грантах ректора </w:t>
      </w:r>
      <w:r w:rsidR="005C2ADF">
        <w:rPr>
          <w:sz w:val="28"/>
          <w:szCs w:val="28"/>
        </w:rPr>
        <w:t xml:space="preserve">ФГБОУ ВО </w:t>
      </w:r>
      <w:r w:rsidR="006428A0" w:rsidRPr="006428A0">
        <w:rPr>
          <w:sz w:val="28"/>
          <w:szCs w:val="28"/>
        </w:rPr>
        <w:t xml:space="preserve">АГМУ </w:t>
      </w:r>
      <w:r w:rsidR="005C2ADF">
        <w:rPr>
          <w:sz w:val="28"/>
          <w:szCs w:val="28"/>
        </w:rPr>
        <w:t xml:space="preserve">Минздрава </w:t>
      </w:r>
    </w:p>
    <w:p w:rsidR="009C17C8" w:rsidRPr="0052293B" w:rsidRDefault="005C2ADF" w:rsidP="009D3C50">
      <w:pPr>
        <w:pStyle w:val="a8"/>
        <w:rPr>
          <w:sz w:val="28"/>
          <w:szCs w:val="28"/>
        </w:rPr>
      </w:pPr>
      <w:r>
        <w:rPr>
          <w:sz w:val="28"/>
          <w:szCs w:val="28"/>
        </w:rPr>
        <w:t xml:space="preserve">России </w:t>
      </w:r>
      <w:r w:rsidR="006428A0" w:rsidRPr="006428A0">
        <w:rPr>
          <w:sz w:val="28"/>
          <w:szCs w:val="28"/>
        </w:rPr>
        <w:t>для научно-педагогических работников</w:t>
      </w:r>
      <w:r w:rsidR="0052293B" w:rsidRPr="0052293B">
        <w:rPr>
          <w:sz w:val="28"/>
          <w:szCs w:val="28"/>
        </w:rPr>
        <w:t>»</w:t>
      </w:r>
    </w:p>
    <w:p w:rsidR="00242DC3" w:rsidRPr="0052293B" w:rsidRDefault="00242DC3" w:rsidP="009D3C50">
      <w:pPr>
        <w:pStyle w:val="a8"/>
        <w:rPr>
          <w:sz w:val="28"/>
          <w:szCs w:val="28"/>
        </w:rPr>
      </w:pPr>
    </w:p>
    <w:p w:rsidR="006250F7" w:rsidRDefault="005C2ADF" w:rsidP="009D3C50">
      <w:pPr>
        <w:pStyle w:val="a8"/>
        <w:rPr>
          <w:sz w:val="28"/>
          <w:szCs w:val="28"/>
        </w:rPr>
      </w:pPr>
      <w:r w:rsidRPr="005C2ADF">
        <w:rPr>
          <w:sz w:val="28"/>
          <w:szCs w:val="28"/>
        </w:rPr>
        <w:t>СК-ПВД-2.10-7.1-25</w:t>
      </w:r>
    </w:p>
    <w:p w:rsidR="005C2ADF" w:rsidRPr="0052293B" w:rsidRDefault="005C2ADF" w:rsidP="009D3C50">
      <w:pPr>
        <w:pStyle w:val="a8"/>
        <w:rPr>
          <w:b w:val="0"/>
          <w:sz w:val="28"/>
          <w:szCs w:val="28"/>
        </w:rPr>
      </w:pPr>
    </w:p>
    <w:p w:rsidR="009C17C8" w:rsidRPr="0052293B" w:rsidRDefault="009C17C8" w:rsidP="009D3C50">
      <w:pPr>
        <w:pStyle w:val="a8"/>
        <w:rPr>
          <w:sz w:val="28"/>
          <w:szCs w:val="28"/>
        </w:rPr>
      </w:pPr>
      <w:r w:rsidRPr="00525739">
        <w:rPr>
          <w:sz w:val="28"/>
          <w:szCs w:val="28"/>
        </w:rPr>
        <w:t xml:space="preserve">Версия </w:t>
      </w:r>
      <w:r w:rsidR="006428A0">
        <w:rPr>
          <w:sz w:val="28"/>
          <w:szCs w:val="28"/>
        </w:rPr>
        <w:t>1</w:t>
      </w:r>
      <w:r w:rsidR="00525739">
        <w:rPr>
          <w:sz w:val="28"/>
          <w:szCs w:val="28"/>
        </w:rPr>
        <w:t>.0</w:t>
      </w:r>
    </w:p>
    <w:p w:rsidR="009C17C8" w:rsidRPr="0052293B" w:rsidRDefault="009C17C8" w:rsidP="00B07DBD">
      <w:pPr>
        <w:pStyle w:val="ae"/>
        <w:rPr>
          <w:szCs w:val="28"/>
        </w:rPr>
      </w:pPr>
    </w:p>
    <w:p w:rsidR="009C17C8" w:rsidRPr="0052293B" w:rsidRDefault="009C17C8" w:rsidP="00191DA0">
      <w:pPr>
        <w:pStyle w:val="ae"/>
        <w:rPr>
          <w:szCs w:val="28"/>
        </w:rPr>
      </w:pPr>
      <w:r w:rsidRPr="0052293B">
        <w:rPr>
          <w:szCs w:val="28"/>
        </w:rPr>
        <w:t>Дата введения в действие: «___» _________ 20</w:t>
      </w:r>
      <w:r w:rsidR="00D45A8A">
        <w:rPr>
          <w:szCs w:val="28"/>
        </w:rPr>
        <w:t>2</w:t>
      </w:r>
      <w:r w:rsidR="006428A0">
        <w:rPr>
          <w:szCs w:val="28"/>
        </w:rPr>
        <w:t>5</w:t>
      </w:r>
      <w:r w:rsidRPr="0052293B">
        <w:rPr>
          <w:szCs w:val="28"/>
        </w:rPr>
        <w:t xml:space="preserve"> г.</w:t>
      </w:r>
    </w:p>
    <w:p w:rsidR="00FC624D" w:rsidRDefault="00FC624D" w:rsidP="00191DA0">
      <w:pPr>
        <w:pStyle w:val="ae"/>
        <w:rPr>
          <w:szCs w:val="28"/>
        </w:rPr>
      </w:pPr>
    </w:p>
    <w:p w:rsidR="0052293B" w:rsidRDefault="0052293B" w:rsidP="00191DA0">
      <w:pPr>
        <w:pStyle w:val="ae"/>
        <w:rPr>
          <w:szCs w:val="28"/>
        </w:rPr>
      </w:pPr>
    </w:p>
    <w:p w:rsidR="0052293B" w:rsidRPr="0052293B" w:rsidRDefault="0052293B" w:rsidP="00191DA0">
      <w:pPr>
        <w:pStyle w:val="ae"/>
        <w:rPr>
          <w:szCs w:val="28"/>
        </w:rPr>
      </w:pPr>
    </w:p>
    <w:p w:rsidR="009C17C8" w:rsidRPr="0052293B" w:rsidRDefault="009C17C8" w:rsidP="009D3C50">
      <w:pPr>
        <w:rPr>
          <w:sz w:val="28"/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F7230A" w:rsidRDefault="00F7230A" w:rsidP="00B07DBD">
      <w:pPr>
        <w:pStyle w:val="ae"/>
        <w:rPr>
          <w:szCs w:val="28"/>
        </w:rPr>
      </w:pPr>
    </w:p>
    <w:p w:rsidR="0014213A" w:rsidRDefault="0014213A" w:rsidP="00B07DBD">
      <w:pPr>
        <w:pStyle w:val="ae"/>
        <w:rPr>
          <w:szCs w:val="28"/>
        </w:rPr>
      </w:pPr>
    </w:p>
    <w:p w:rsidR="0014213A" w:rsidRPr="0052293B" w:rsidRDefault="0014213A" w:rsidP="00B07DBD">
      <w:pPr>
        <w:pStyle w:val="ae"/>
        <w:rPr>
          <w:szCs w:val="28"/>
        </w:rPr>
      </w:pPr>
    </w:p>
    <w:p w:rsidR="00FC624D" w:rsidRPr="0052293B" w:rsidRDefault="00FC624D" w:rsidP="007158D0">
      <w:pPr>
        <w:pStyle w:val="ae"/>
        <w:jc w:val="left"/>
        <w:rPr>
          <w:szCs w:val="28"/>
        </w:rPr>
      </w:pPr>
    </w:p>
    <w:p w:rsidR="009C17C8" w:rsidRPr="008D659F" w:rsidRDefault="00741184" w:rsidP="00B07DBD">
      <w:pPr>
        <w:pStyle w:val="ae"/>
        <w:rPr>
          <w:b w:val="0"/>
          <w:szCs w:val="28"/>
        </w:rPr>
        <w:sectPr w:rsidR="009C17C8" w:rsidRPr="008D659F" w:rsidSect="007D25E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  <w:r w:rsidRPr="00F7230A">
        <w:rPr>
          <w:b w:val="0"/>
          <w:szCs w:val="28"/>
        </w:rPr>
        <w:t>Барнаул, 20</w:t>
      </w:r>
      <w:r w:rsidR="001236C5">
        <w:rPr>
          <w:b w:val="0"/>
          <w:szCs w:val="28"/>
          <w:lang w:val="en-US"/>
        </w:rPr>
        <w:t>2</w:t>
      </w:r>
      <w:r w:rsidR="008D659F">
        <w:rPr>
          <w:b w:val="0"/>
          <w:szCs w:val="28"/>
        </w:rPr>
        <w:t>5</w:t>
      </w:r>
    </w:p>
    <w:p w:rsidR="00A619B7" w:rsidRDefault="00A619B7" w:rsidP="00A619B7">
      <w:pPr>
        <w:pStyle w:val="1"/>
      </w:pPr>
      <w:r>
        <w:lastRenderedPageBreak/>
        <w:t>СОДЕРЖАНИЕ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0"/>
        <w:gridCol w:w="701"/>
      </w:tblGrid>
      <w:tr w:rsidR="00A619B7" w:rsidTr="00143BDA">
        <w:trPr>
          <w:jc w:val="center"/>
        </w:trPr>
        <w:tc>
          <w:tcPr>
            <w:tcW w:w="9445" w:type="dxa"/>
          </w:tcPr>
          <w:p w:rsidR="00A619B7" w:rsidRDefault="00A619B7" w:rsidP="009F79DA">
            <w:pPr>
              <w:pStyle w:val="af3"/>
            </w:pPr>
            <w:r>
              <w:t>Наименование раздела</w:t>
            </w:r>
          </w:p>
        </w:tc>
        <w:tc>
          <w:tcPr>
            <w:tcW w:w="692" w:type="dxa"/>
          </w:tcPr>
          <w:p w:rsidR="00A619B7" w:rsidRDefault="00A619B7" w:rsidP="009F79DA">
            <w:pPr>
              <w:pStyle w:val="af3"/>
            </w:pPr>
            <w:r>
              <w:t>Стр.</w:t>
            </w:r>
          </w:p>
        </w:tc>
      </w:tr>
      <w:tr w:rsidR="00A619B7" w:rsidRPr="00F34B67" w:rsidTr="00143BDA">
        <w:trPr>
          <w:jc w:val="center"/>
        </w:trPr>
        <w:tc>
          <w:tcPr>
            <w:tcW w:w="9445" w:type="dxa"/>
          </w:tcPr>
          <w:p w:rsidR="00A619B7" w:rsidRPr="001A35D9" w:rsidRDefault="002E5537" w:rsidP="006428A0">
            <w:pPr>
              <w:pStyle w:val="af5"/>
            </w:pPr>
            <w:r>
              <w:t>1</w:t>
            </w:r>
            <w:r w:rsidR="00A619B7" w:rsidRPr="001A35D9">
              <w:t xml:space="preserve"> Назначение и область применения……………………………………………</w:t>
            </w:r>
            <w:proofErr w:type="gramStart"/>
            <w:r w:rsidR="00A619B7" w:rsidRPr="001A35D9">
              <w:t>…….</w:t>
            </w:r>
            <w:proofErr w:type="gramEnd"/>
            <w:r w:rsidR="00A619B7" w:rsidRPr="001A35D9">
              <w:t>.….</w:t>
            </w:r>
            <w:r>
              <w:t>.</w:t>
            </w:r>
          </w:p>
        </w:tc>
        <w:tc>
          <w:tcPr>
            <w:tcW w:w="692" w:type="dxa"/>
          </w:tcPr>
          <w:p w:rsidR="00A619B7" w:rsidRPr="001A35D9" w:rsidRDefault="00383963" w:rsidP="000F17CA">
            <w:pPr>
              <w:pStyle w:val="af"/>
              <w:ind w:firstLine="0"/>
            </w:pPr>
            <w:r>
              <w:t>3</w:t>
            </w:r>
          </w:p>
        </w:tc>
      </w:tr>
      <w:tr w:rsidR="00A619B7" w:rsidRPr="00F34B67" w:rsidTr="00143BDA">
        <w:trPr>
          <w:jc w:val="center"/>
        </w:trPr>
        <w:tc>
          <w:tcPr>
            <w:tcW w:w="9445" w:type="dxa"/>
          </w:tcPr>
          <w:p w:rsidR="00A619B7" w:rsidRPr="001A35D9" w:rsidRDefault="002E5537" w:rsidP="009F79DA">
            <w:pPr>
              <w:pStyle w:val="af5"/>
            </w:pPr>
            <w:r>
              <w:t>2</w:t>
            </w:r>
            <w:r w:rsidR="00A619B7" w:rsidRPr="001A35D9">
              <w:t xml:space="preserve"> Нормативные ссылки……………………………………………………………………..</w:t>
            </w:r>
            <w:r>
              <w:t>.</w:t>
            </w:r>
          </w:p>
        </w:tc>
        <w:tc>
          <w:tcPr>
            <w:tcW w:w="692" w:type="dxa"/>
          </w:tcPr>
          <w:p w:rsidR="00A619B7" w:rsidRPr="001A35D9" w:rsidRDefault="00383963" w:rsidP="000F17CA">
            <w:pPr>
              <w:pStyle w:val="af"/>
              <w:ind w:firstLine="0"/>
            </w:pPr>
            <w:r>
              <w:t>3</w:t>
            </w:r>
          </w:p>
        </w:tc>
      </w:tr>
      <w:tr w:rsidR="00F34B67" w:rsidRPr="00F34B67" w:rsidTr="00143BDA">
        <w:trPr>
          <w:jc w:val="center"/>
        </w:trPr>
        <w:tc>
          <w:tcPr>
            <w:tcW w:w="9445" w:type="dxa"/>
          </w:tcPr>
          <w:p w:rsidR="00F34B67" w:rsidRPr="001A35D9" w:rsidRDefault="002E5537" w:rsidP="009F79DA">
            <w:pPr>
              <w:pStyle w:val="af5"/>
            </w:pPr>
            <w:r>
              <w:t>3</w:t>
            </w:r>
            <w:r w:rsidR="00F34B67" w:rsidRPr="001A35D9">
              <w:t xml:space="preserve"> Термины, определения и обозначения………………………………………</w:t>
            </w:r>
            <w:proofErr w:type="gramStart"/>
            <w:r w:rsidR="00F34B67" w:rsidRPr="001A35D9">
              <w:t>…….</w:t>
            </w:r>
            <w:proofErr w:type="gramEnd"/>
            <w:r w:rsidR="00F34B67" w:rsidRPr="001A35D9">
              <w:t>…….</w:t>
            </w:r>
          </w:p>
        </w:tc>
        <w:tc>
          <w:tcPr>
            <w:tcW w:w="692" w:type="dxa"/>
          </w:tcPr>
          <w:p w:rsidR="00F34B67" w:rsidRPr="001A35D9" w:rsidRDefault="008D218B" w:rsidP="000F17CA">
            <w:pPr>
              <w:pStyle w:val="af"/>
              <w:ind w:firstLine="0"/>
            </w:pPr>
            <w:r>
              <w:t>3</w:t>
            </w:r>
          </w:p>
        </w:tc>
      </w:tr>
      <w:tr w:rsidR="00A619B7" w:rsidRPr="001C131D" w:rsidTr="00143BDA">
        <w:trPr>
          <w:jc w:val="center"/>
        </w:trPr>
        <w:tc>
          <w:tcPr>
            <w:tcW w:w="9445" w:type="dxa"/>
          </w:tcPr>
          <w:p w:rsidR="00A619B7" w:rsidRPr="001A35D9" w:rsidRDefault="00C16A3A" w:rsidP="00C16A3A">
            <w:pPr>
              <w:pStyle w:val="af5"/>
            </w:pPr>
            <w:r w:rsidRPr="001A35D9">
              <w:t>4</w:t>
            </w:r>
            <w:r w:rsidR="00A619B7" w:rsidRPr="001A35D9">
              <w:t xml:space="preserve"> </w:t>
            </w:r>
            <w:r w:rsidRPr="001A35D9">
              <w:t>Общие положения………</w:t>
            </w:r>
            <w:r w:rsidR="00A619B7" w:rsidRPr="001A35D9">
              <w:t>……….………………………….………………………….…..</w:t>
            </w:r>
          </w:p>
        </w:tc>
        <w:tc>
          <w:tcPr>
            <w:tcW w:w="692" w:type="dxa"/>
          </w:tcPr>
          <w:p w:rsidR="00A619B7" w:rsidRPr="001A35D9" w:rsidRDefault="008D218B" w:rsidP="000F17CA">
            <w:pPr>
              <w:pStyle w:val="af"/>
              <w:ind w:firstLine="0"/>
            </w:pPr>
            <w:r>
              <w:t>4</w:t>
            </w:r>
          </w:p>
        </w:tc>
      </w:tr>
      <w:tr w:rsidR="00A619B7" w:rsidRPr="001C131D" w:rsidTr="00143BDA">
        <w:trPr>
          <w:jc w:val="center"/>
        </w:trPr>
        <w:tc>
          <w:tcPr>
            <w:tcW w:w="9445" w:type="dxa"/>
          </w:tcPr>
          <w:p w:rsidR="00A619B7" w:rsidRPr="001A35D9" w:rsidRDefault="002E5537" w:rsidP="007D63C3">
            <w:pPr>
              <w:pStyle w:val="af6"/>
              <w:spacing w:before="0" w:beforeAutospacing="0" w:after="0" w:afterAutospacing="0"/>
              <w:rPr>
                <w:b/>
              </w:rPr>
            </w:pPr>
            <w:r>
              <w:rPr>
                <w:b/>
              </w:rPr>
              <w:t>5</w:t>
            </w:r>
            <w:r w:rsidR="001A35D9" w:rsidRPr="001A35D9">
              <w:rPr>
                <w:b/>
              </w:rPr>
              <w:t xml:space="preserve"> Условия и порядок проведения конкурса по</w:t>
            </w:r>
            <w:r w:rsidR="009D1A17">
              <w:rPr>
                <w:b/>
              </w:rPr>
              <w:t xml:space="preserve"> научным</w:t>
            </w:r>
            <w:r w:rsidR="001A35D9" w:rsidRPr="001A35D9">
              <w:rPr>
                <w:b/>
              </w:rPr>
              <w:t xml:space="preserve"> </w:t>
            </w:r>
            <w:r w:rsidR="00F85B1F">
              <w:rPr>
                <w:b/>
              </w:rPr>
              <w:t>грант</w:t>
            </w:r>
            <w:r w:rsidR="00242B17">
              <w:rPr>
                <w:b/>
              </w:rPr>
              <w:t>ам</w:t>
            </w:r>
            <w:r>
              <w:rPr>
                <w:b/>
              </w:rPr>
              <w:t xml:space="preserve"> р</w:t>
            </w:r>
            <w:r w:rsidR="00F85B1F">
              <w:rPr>
                <w:b/>
              </w:rPr>
              <w:t>ектора</w:t>
            </w:r>
            <w:r w:rsidR="001A35D9" w:rsidRPr="001A35D9">
              <w:rPr>
                <w:b/>
              </w:rPr>
              <w:t xml:space="preserve"> АГМУ</w:t>
            </w:r>
            <w:r w:rsidR="009D1A17">
              <w:rPr>
                <w:b/>
              </w:rPr>
              <w:t xml:space="preserve"> для научно-педагогических работников </w:t>
            </w:r>
            <w:r w:rsidR="001A35D9" w:rsidRPr="001A35D9">
              <w:rPr>
                <w:b/>
              </w:rPr>
              <w:t>…</w:t>
            </w:r>
            <w:r>
              <w:rPr>
                <w:b/>
              </w:rPr>
              <w:t>…………</w:t>
            </w:r>
            <w:r w:rsidR="009D1A17">
              <w:rPr>
                <w:b/>
              </w:rPr>
              <w:t>……………………………………</w:t>
            </w:r>
          </w:p>
        </w:tc>
        <w:tc>
          <w:tcPr>
            <w:tcW w:w="692" w:type="dxa"/>
          </w:tcPr>
          <w:p w:rsidR="00A619B7" w:rsidRPr="001A35D9" w:rsidRDefault="00576F10" w:rsidP="000F17CA">
            <w:pPr>
              <w:pStyle w:val="af"/>
              <w:ind w:firstLine="0"/>
            </w:pPr>
            <w:r>
              <w:t>5</w:t>
            </w:r>
          </w:p>
        </w:tc>
      </w:tr>
      <w:tr w:rsidR="00A619B7" w:rsidRPr="001C131D" w:rsidTr="00143BDA">
        <w:trPr>
          <w:jc w:val="center"/>
        </w:trPr>
        <w:tc>
          <w:tcPr>
            <w:tcW w:w="9445" w:type="dxa"/>
          </w:tcPr>
          <w:p w:rsidR="00A619B7" w:rsidRPr="001A35D9" w:rsidRDefault="002E5537" w:rsidP="00383963">
            <w:pPr>
              <w:pStyle w:val="af6"/>
              <w:spacing w:before="0" w:beforeAutospacing="0" w:after="0" w:afterAutospacing="0"/>
              <w:rPr>
                <w:b/>
              </w:rPr>
            </w:pPr>
            <w:r>
              <w:rPr>
                <w:b/>
              </w:rPr>
              <w:t>6</w:t>
            </w:r>
            <w:r w:rsidR="001A35D9" w:rsidRPr="001A35D9">
              <w:rPr>
                <w:b/>
              </w:rPr>
              <w:t xml:space="preserve"> </w:t>
            </w:r>
            <w:r w:rsidR="00383963">
              <w:rPr>
                <w:b/>
              </w:rPr>
              <w:t>Финансирование и и</w:t>
            </w:r>
            <w:r w:rsidR="005123FF" w:rsidRPr="005123FF">
              <w:rPr>
                <w:b/>
              </w:rPr>
              <w:t>сполнение</w:t>
            </w:r>
            <w:r w:rsidR="001A35D9" w:rsidRPr="005123FF">
              <w:rPr>
                <w:b/>
              </w:rPr>
              <w:t xml:space="preserve"> НИР</w:t>
            </w:r>
            <w:r w:rsidR="001A35D9" w:rsidRPr="001A35D9">
              <w:rPr>
                <w:b/>
              </w:rPr>
              <w:t xml:space="preserve"> </w:t>
            </w:r>
            <w:r w:rsidR="009D1A17" w:rsidRPr="009D1A17">
              <w:rPr>
                <w:b/>
              </w:rPr>
              <w:t xml:space="preserve">по научным грантам ректора АГМУ для научно-педагогических работников </w:t>
            </w:r>
            <w:r w:rsidR="009D1A17">
              <w:rPr>
                <w:b/>
              </w:rPr>
              <w:t>………………………………...</w:t>
            </w:r>
            <w:r w:rsidR="00383963">
              <w:rPr>
                <w:b/>
              </w:rPr>
              <w:t>……………………</w:t>
            </w:r>
          </w:p>
        </w:tc>
        <w:tc>
          <w:tcPr>
            <w:tcW w:w="692" w:type="dxa"/>
          </w:tcPr>
          <w:p w:rsidR="00A619B7" w:rsidRPr="001A35D9" w:rsidRDefault="00576F10" w:rsidP="000F17CA">
            <w:pPr>
              <w:pStyle w:val="af"/>
              <w:ind w:firstLine="0"/>
            </w:pPr>
            <w:r>
              <w:t>7</w:t>
            </w:r>
          </w:p>
        </w:tc>
      </w:tr>
      <w:tr w:rsidR="00A619B7" w:rsidRPr="001C131D" w:rsidTr="00143BDA">
        <w:trPr>
          <w:jc w:val="center"/>
        </w:trPr>
        <w:tc>
          <w:tcPr>
            <w:tcW w:w="9445" w:type="dxa"/>
          </w:tcPr>
          <w:p w:rsidR="00A619B7" w:rsidRPr="001A35D9" w:rsidRDefault="002E5537" w:rsidP="006428A0">
            <w:pPr>
              <w:rPr>
                <w:b/>
              </w:rPr>
            </w:pPr>
            <w:r>
              <w:rPr>
                <w:b/>
                <w:szCs w:val="28"/>
              </w:rPr>
              <w:t>7</w:t>
            </w:r>
            <w:r w:rsidR="001A35D9" w:rsidRPr="001A35D9">
              <w:rPr>
                <w:b/>
                <w:szCs w:val="28"/>
              </w:rPr>
              <w:t xml:space="preserve"> Ответственность и полномочия</w:t>
            </w:r>
            <w:r>
              <w:rPr>
                <w:b/>
                <w:szCs w:val="28"/>
              </w:rPr>
              <w:t>………………………………………………………..</w:t>
            </w:r>
          </w:p>
        </w:tc>
        <w:tc>
          <w:tcPr>
            <w:tcW w:w="692" w:type="dxa"/>
          </w:tcPr>
          <w:p w:rsidR="00A619B7" w:rsidRPr="001A35D9" w:rsidRDefault="00576F10" w:rsidP="000F17CA">
            <w:pPr>
              <w:pStyle w:val="af"/>
              <w:ind w:firstLine="0"/>
            </w:pPr>
            <w:r>
              <w:t>8</w:t>
            </w:r>
          </w:p>
        </w:tc>
      </w:tr>
      <w:tr w:rsidR="00A619B7" w:rsidRPr="001C131D" w:rsidTr="00143BDA">
        <w:trPr>
          <w:jc w:val="center"/>
        </w:trPr>
        <w:tc>
          <w:tcPr>
            <w:tcW w:w="9445" w:type="dxa"/>
          </w:tcPr>
          <w:p w:rsidR="00A619B7" w:rsidRPr="001A35D9" w:rsidRDefault="00511C64" w:rsidP="009F79DA">
            <w:pPr>
              <w:pStyle w:val="af5"/>
            </w:pPr>
            <w:r w:rsidRPr="001A35D9">
              <w:t>8</w:t>
            </w:r>
            <w:r w:rsidR="00A619B7" w:rsidRPr="001A35D9">
              <w:t xml:space="preserve"> Приложения………………………….………………………….………………………….</w:t>
            </w:r>
          </w:p>
        </w:tc>
        <w:tc>
          <w:tcPr>
            <w:tcW w:w="692" w:type="dxa"/>
          </w:tcPr>
          <w:p w:rsidR="00A619B7" w:rsidRPr="001A35D9" w:rsidRDefault="00576F10" w:rsidP="000F17CA">
            <w:pPr>
              <w:pStyle w:val="af"/>
              <w:ind w:firstLine="0"/>
            </w:pPr>
            <w:r>
              <w:t>9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2E5537" w:rsidP="008D659F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А Форма титульного листа заявки пр</w:t>
            </w:r>
            <w:r w:rsidR="00383963">
              <w:rPr>
                <w:b w:val="0"/>
              </w:rPr>
              <w:t>оекта</w:t>
            </w:r>
            <w:r w:rsidR="008D659F">
              <w:rPr>
                <w:b w:val="0"/>
              </w:rPr>
              <w:t xml:space="preserve"> НИР</w:t>
            </w:r>
            <w:r w:rsidR="00383963">
              <w:rPr>
                <w:b w:val="0"/>
              </w:rPr>
              <w:t xml:space="preserve"> для</w:t>
            </w:r>
            <w:r w:rsidR="008D659F">
              <w:rPr>
                <w:b w:val="0"/>
              </w:rPr>
              <w:t xml:space="preserve"> научного</w:t>
            </w:r>
            <w:r w:rsidR="00383963">
              <w:rPr>
                <w:b w:val="0"/>
              </w:rPr>
              <w:t xml:space="preserve"> </w:t>
            </w:r>
            <w:r w:rsidR="009D1A17">
              <w:rPr>
                <w:b w:val="0"/>
              </w:rPr>
              <w:t>г</w:t>
            </w:r>
            <w:r w:rsidR="009D1A17" w:rsidRPr="009D1A17">
              <w:rPr>
                <w:b w:val="0"/>
              </w:rPr>
              <w:t>рант</w:t>
            </w:r>
            <w:r w:rsidR="008D659F">
              <w:rPr>
                <w:b w:val="0"/>
              </w:rPr>
              <w:t>а</w:t>
            </w:r>
            <w:r w:rsidR="009D1A17" w:rsidRPr="009D1A17">
              <w:rPr>
                <w:b w:val="0"/>
              </w:rPr>
              <w:t xml:space="preserve"> ректора АГМУ для научно-педагогических работников </w:t>
            </w:r>
            <w:r w:rsidR="00383963">
              <w:rPr>
                <w:b w:val="0"/>
              </w:rPr>
              <w:t>……</w:t>
            </w:r>
            <w:r w:rsidR="008D659F">
              <w:rPr>
                <w:b w:val="0"/>
              </w:rPr>
              <w:t>…………………………………</w:t>
            </w:r>
          </w:p>
        </w:tc>
        <w:tc>
          <w:tcPr>
            <w:tcW w:w="692" w:type="dxa"/>
          </w:tcPr>
          <w:p w:rsidR="002E5537" w:rsidRPr="002E5537" w:rsidRDefault="00576F10" w:rsidP="000F17CA">
            <w:pPr>
              <w:pStyle w:val="af"/>
              <w:ind w:firstLine="0"/>
            </w:pPr>
            <w:r>
              <w:t>10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2E5537" w:rsidP="009F79DA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Б Форма сведений об исполнителе проекта………………………………….</w:t>
            </w:r>
          </w:p>
        </w:tc>
        <w:tc>
          <w:tcPr>
            <w:tcW w:w="692" w:type="dxa"/>
          </w:tcPr>
          <w:p w:rsidR="002E5537" w:rsidRPr="002E5537" w:rsidRDefault="00383963" w:rsidP="00B566D2">
            <w:pPr>
              <w:pStyle w:val="af"/>
              <w:ind w:firstLine="0"/>
            </w:pPr>
            <w:r>
              <w:t>1</w:t>
            </w:r>
            <w:r w:rsidR="00576F10">
              <w:t>1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2E5537" w:rsidP="006428A0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В </w:t>
            </w:r>
            <w:r w:rsidR="00F9778F">
              <w:rPr>
                <w:b w:val="0"/>
              </w:rPr>
              <w:t>Форма содержания проекта………………………………………………..</w:t>
            </w:r>
          </w:p>
        </w:tc>
        <w:tc>
          <w:tcPr>
            <w:tcW w:w="692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576F10">
              <w:t>2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F9778F" w:rsidP="009F79DA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Г Форма планируемых направлений расходования средств гранта для выполнения заявленных работ по проекту (смета расходов)…………………………………..</w:t>
            </w:r>
          </w:p>
        </w:tc>
        <w:tc>
          <w:tcPr>
            <w:tcW w:w="692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576F10">
              <w:t>3</w:t>
            </w:r>
          </w:p>
        </w:tc>
      </w:tr>
      <w:tr w:rsidR="009D1A17" w:rsidRPr="002E5537" w:rsidTr="00143BDA">
        <w:trPr>
          <w:jc w:val="center"/>
        </w:trPr>
        <w:tc>
          <w:tcPr>
            <w:tcW w:w="9445" w:type="dxa"/>
          </w:tcPr>
          <w:p w:rsidR="009D1A17" w:rsidRDefault="009D1A17" w:rsidP="009F79DA">
            <w:pPr>
              <w:pStyle w:val="af5"/>
              <w:rPr>
                <w:b w:val="0"/>
              </w:rPr>
            </w:pPr>
            <w:r w:rsidRPr="009D1A17">
              <w:rPr>
                <w:b w:val="0"/>
              </w:rPr>
              <w:t>Приложение Д Форма критериев оценки проектов, п</w:t>
            </w:r>
            <w:r>
              <w:rPr>
                <w:b w:val="0"/>
              </w:rPr>
              <w:t>редставленных на соискание науч</w:t>
            </w:r>
            <w:r w:rsidRPr="009D1A17">
              <w:rPr>
                <w:b w:val="0"/>
              </w:rPr>
              <w:t>ного гранта ректора АГМУ для научно-педагогических работников</w:t>
            </w:r>
          </w:p>
        </w:tc>
        <w:tc>
          <w:tcPr>
            <w:tcW w:w="692" w:type="dxa"/>
          </w:tcPr>
          <w:p w:rsidR="009D1A17" w:rsidRDefault="009D1A17" w:rsidP="000F17CA">
            <w:pPr>
              <w:pStyle w:val="af"/>
              <w:ind w:firstLine="0"/>
            </w:pPr>
            <w:r>
              <w:t>1</w:t>
            </w:r>
            <w:r w:rsidR="00576F10">
              <w:t>4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F9778F" w:rsidP="008D659F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Е</w:t>
            </w:r>
            <w:r>
              <w:rPr>
                <w:b w:val="0"/>
              </w:rPr>
              <w:t xml:space="preserve"> Форма отчета о выполнении НИР,</w:t>
            </w:r>
            <w:r w:rsidR="001D2E94">
              <w:rPr>
                <w:b w:val="0"/>
              </w:rPr>
              <w:t xml:space="preserve"> финансируем</w:t>
            </w:r>
            <w:r w:rsidR="008D659F">
              <w:rPr>
                <w:b w:val="0"/>
              </w:rPr>
              <w:t>ой</w:t>
            </w:r>
            <w:r w:rsidR="001D2E94">
              <w:rPr>
                <w:b w:val="0"/>
              </w:rPr>
              <w:t xml:space="preserve"> за счет</w:t>
            </w:r>
            <w:r w:rsidR="008D659F">
              <w:rPr>
                <w:b w:val="0"/>
              </w:rPr>
              <w:t xml:space="preserve"> научного</w:t>
            </w:r>
            <w:r w:rsidR="001D2E94">
              <w:rPr>
                <w:b w:val="0"/>
              </w:rPr>
              <w:t xml:space="preserve"> грант</w:t>
            </w:r>
            <w:r w:rsidR="008D659F">
              <w:rPr>
                <w:b w:val="0"/>
              </w:rPr>
              <w:t>а</w:t>
            </w:r>
            <w:r w:rsidR="009D1A17">
              <w:rPr>
                <w:b w:val="0"/>
              </w:rPr>
              <w:t xml:space="preserve"> </w:t>
            </w:r>
            <w:r w:rsidR="001D2E94">
              <w:rPr>
                <w:b w:val="0"/>
              </w:rPr>
              <w:t>ректора АГМУ</w:t>
            </w:r>
            <w:r w:rsidR="009D1A17">
              <w:rPr>
                <w:b w:val="0"/>
              </w:rPr>
              <w:t xml:space="preserve"> для научно-педагогических работников…...</w:t>
            </w:r>
            <w:r w:rsidR="001D2E94">
              <w:rPr>
                <w:b w:val="0"/>
              </w:rPr>
              <w:t>……………………</w:t>
            </w:r>
          </w:p>
        </w:tc>
        <w:tc>
          <w:tcPr>
            <w:tcW w:w="692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576F10">
              <w:t>6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1D2E94" w:rsidP="009D1A17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Ж</w:t>
            </w:r>
            <w:r>
              <w:rPr>
                <w:b w:val="0"/>
              </w:rPr>
              <w:t xml:space="preserve"> Форма отчета об использовании целевого финансирования</w:t>
            </w:r>
            <w:r w:rsidR="008D659F">
              <w:rPr>
                <w:b w:val="0"/>
              </w:rPr>
              <w:t xml:space="preserve"> проекта</w:t>
            </w:r>
            <w:r>
              <w:rPr>
                <w:b w:val="0"/>
              </w:rPr>
              <w:t xml:space="preserve"> в форме </w:t>
            </w:r>
            <w:r w:rsidR="008D659F">
              <w:rPr>
                <w:b w:val="0"/>
              </w:rPr>
              <w:t xml:space="preserve">научного </w:t>
            </w:r>
            <w:r>
              <w:rPr>
                <w:b w:val="0"/>
              </w:rPr>
              <w:t>гранта ректора АГМУ</w:t>
            </w:r>
            <w:r w:rsidR="008D659F">
              <w:rPr>
                <w:b w:val="0"/>
              </w:rPr>
              <w:t xml:space="preserve"> для научно-педагогических работников………..</w:t>
            </w:r>
          </w:p>
        </w:tc>
        <w:tc>
          <w:tcPr>
            <w:tcW w:w="692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576F10">
              <w:t>7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143BDA" w:rsidP="009D1A17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З</w:t>
            </w:r>
            <w:r>
              <w:rPr>
                <w:b w:val="0"/>
              </w:rPr>
              <w:t xml:space="preserve"> </w:t>
            </w:r>
            <w:r w:rsidR="009D1A17" w:rsidRPr="009D1A17">
              <w:rPr>
                <w:b w:val="0"/>
              </w:rPr>
              <w:t>Форма акта сдачи-приемки научно-исследовательской работы, финансируемой за счет научного гранта ректора АГМУ для</w:t>
            </w:r>
            <w:r w:rsidR="009D1A17">
              <w:rPr>
                <w:b w:val="0"/>
              </w:rPr>
              <w:t xml:space="preserve"> научно-педагогических работников</w:t>
            </w:r>
            <w:r>
              <w:rPr>
                <w:b w:val="0"/>
              </w:rPr>
              <w:t>…</w:t>
            </w:r>
            <w:r w:rsidR="009D1A17">
              <w:rPr>
                <w:b w:val="0"/>
              </w:rPr>
              <w:t>…………………</w:t>
            </w:r>
            <w:r>
              <w:rPr>
                <w:b w:val="0"/>
              </w:rPr>
              <w:t>………………………………………………………………………..</w:t>
            </w:r>
          </w:p>
        </w:tc>
        <w:tc>
          <w:tcPr>
            <w:tcW w:w="692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576F10">
              <w:t>8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143BDA" w:rsidP="009D1A17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И</w:t>
            </w:r>
            <w:r>
              <w:rPr>
                <w:b w:val="0"/>
              </w:rPr>
              <w:t xml:space="preserve"> Лист согласования…………………………………………………………</w:t>
            </w:r>
          </w:p>
        </w:tc>
        <w:tc>
          <w:tcPr>
            <w:tcW w:w="692" w:type="dxa"/>
          </w:tcPr>
          <w:p w:rsidR="002E5537" w:rsidRPr="002E5537" w:rsidRDefault="00576F10" w:rsidP="000F17CA">
            <w:pPr>
              <w:pStyle w:val="af"/>
              <w:ind w:firstLine="0"/>
            </w:pPr>
            <w:r>
              <w:t>20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9D1A17" w:rsidP="006428A0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К</w:t>
            </w:r>
            <w:r w:rsidR="00143BDA">
              <w:rPr>
                <w:b w:val="0"/>
              </w:rPr>
              <w:t xml:space="preserve"> Лист регистрации изменений…………………………………………….</w:t>
            </w:r>
          </w:p>
        </w:tc>
        <w:tc>
          <w:tcPr>
            <w:tcW w:w="692" w:type="dxa"/>
          </w:tcPr>
          <w:p w:rsidR="002E5537" w:rsidRPr="002E5537" w:rsidRDefault="009D1A17" w:rsidP="000F17CA">
            <w:pPr>
              <w:pStyle w:val="af"/>
              <w:ind w:firstLine="0"/>
            </w:pPr>
            <w:r>
              <w:t>2</w:t>
            </w:r>
            <w:r w:rsidR="00576F10">
              <w:t>1</w:t>
            </w:r>
          </w:p>
        </w:tc>
      </w:tr>
      <w:tr w:rsidR="002E5537" w:rsidRPr="002E5537" w:rsidTr="00143BDA">
        <w:trPr>
          <w:jc w:val="center"/>
        </w:trPr>
        <w:tc>
          <w:tcPr>
            <w:tcW w:w="9445" w:type="dxa"/>
          </w:tcPr>
          <w:p w:rsidR="002E5537" w:rsidRPr="002E5537" w:rsidRDefault="009D1A17" w:rsidP="006428A0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Д</w:t>
            </w:r>
            <w:r w:rsidR="00143BDA">
              <w:rPr>
                <w:b w:val="0"/>
              </w:rPr>
              <w:t xml:space="preserve"> Реестр выдачи документа…………………………………………………</w:t>
            </w:r>
          </w:p>
        </w:tc>
        <w:tc>
          <w:tcPr>
            <w:tcW w:w="692" w:type="dxa"/>
          </w:tcPr>
          <w:p w:rsidR="002E5537" w:rsidRPr="002E5537" w:rsidRDefault="009D1A17" w:rsidP="000F17CA">
            <w:pPr>
              <w:pStyle w:val="af"/>
              <w:ind w:firstLine="0"/>
            </w:pPr>
            <w:r>
              <w:t>2</w:t>
            </w:r>
            <w:r w:rsidR="00576F10">
              <w:t>2</w:t>
            </w:r>
          </w:p>
        </w:tc>
      </w:tr>
    </w:tbl>
    <w:p w:rsidR="009C2C9E" w:rsidRDefault="009C2C9E" w:rsidP="004C50CB">
      <w:pPr>
        <w:pStyle w:val="af6"/>
        <w:jc w:val="center"/>
        <w:rPr>
          <w:b/>
          <w:bCs/>
        </w:rPr>
      </w:pPr>
    </w:p>
    <w:p w:rsidR="009C2C9E" w:rsidRDefault="009C2C9E" w:rsidP="004C50CB">
      <w:pPr>
        <w:pStyle w:val="af6"/>
        <w:jc w:val="center"/>
        <w:rPr>
          <w:b/>
          <w:bCs/>
        </w:rPr>
      </w:pPr>
    </w:p>
    <w:p w:rsidR="009C2C9E" w:rsidRDefault="009C2C9E" w:rsidP="004C50CB">
      <w:pPr>
        <w:pStyle w:val="af6"/>
        <w:jc w:val="center"/>
        <w:rPr>
          <w:b/>
          <w:bCs/>
        </w:rPr>
        <w:sectPr w:rsidR="009C2C9E" w:rsidSect="00FD4FD9">
          <w:headerReference w:type="default" r:id="rId15"/>
          <w:footerReference w:type="default" r:id="rId16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A619B7" w:rsidRDefault="00A619B7" w:rsidP="00A619B7">
      <w:pPr>
        <w:pStyle w:val="1"/>
      </w:pPr>
      <w:r>
        <w:lastRenderedPageBreak/>
        <w:t>1 НАЗНАЧЕНИЕ И ОБЛАСТЬ ПРИМЕНЕНИЯ</w:t>
      </w:r>
    </w:p>
    <w:p w:rsidR="007F133D" w:rsidRPr="007F133D" w:rsidRDefault="007F133D" w:rsidP="005C2ADF">
      <w:pPr>
        <w:ind w:firstLine="709"/>
        <w:jc w:val="both"/>
      </w:pPr>
      <w:r w:rsidRPr="00E15773">
        <w:t xml:space="preserve">1.1 Настоящее </w:t>
      </w:r>
      <w:r w:rsidR="005C2ADF" w:rsidRPr="005C2ADF">
        <w:t>Положение о научных грантах ректора ФГБОУ ВО АГМУ</w:t>
      </w:r>
      <w:r w:rsidR="005C2ADF">
        <w:t xml:space="preserve"> </w:t>
      </w:r>
      <w:r w:rsidR="005C2ADF" w:rsidRPr="005C2ADF">
        <w:t>Минздрава России для научно-педагогических работников</w:t>
      </w:r>
      <w:r w:rsidRPr="00E15773">
        <w:t xml:space="preserve"> </w:t>
      </w:r>
      <w:r w:rsidR="005C2ADF">
        <w:t xml:space="preserve">(далее – Положение) </w:t>
      </w:r>
      <w:r w:rsidRPr="00E15773">
        <w:t>разработано и реализуется в рамках Программы стратегического развития федерального государственного бюджетного образовательного учреждения высшего образования «Алтайский государственный медицинский университет» Министерства здравоохранения Российской Федерации на 2025-2030 годы.</w:t>
      </w:r>
    </w:p>
    <w:p w:rsidR="001C131D" w:rsidRDefault="007F133D" w:rsidP="0014213A">
      <w:pPr>
        <w:ind w:firstLine="709"/>
        <w:jc w:val="both"/>
      </w:pPr>
      <w:r>
        <w:t>1.2</w:t>
      </w:r>
      <w:r w:rsidR="001C131D" w:rsidRPr="001C131D">
        <w:t xml:space="preserve"> Настоящее </w:t>
      </w:r>
      <w:r w:rsidR="00F50C5F">
        <w:t>П</w:t>
      </w:r>
      <w:r w:rsidR="001C131D" w:rsidRPr="001C131D">
        <w:t xml:space="preserve">оложение разработано с целью стимулирования научно-исследовательской деятельности </w:t>
      </w:r>
      <w:r w:rsidR="009C3DB8">
        <w:t>научно-педагогических работников</w:t>
      </w:r>
      <w:r w:rsidR="001C131D" w:rsidRPr="001C131D">
        <w:t xml:space="preserve">, совершенствования управления научной работой и оптимизации связанных с ней расходов </w:t>
      </w:r>
      <w:r w:rsidR="006D4E81">
        <w:t>ФГБОУ ВО</w:t>
      </w:r>
      <w:r w:rsidR="001C131D">
        <w:t xml:space="preserve"> </w:t>
      </w:r>
      <w:r w:rsidR="00D761D6">
        <w:t xml:space="preserve">АГМУ Минздрава России </w:t>
      </w:r>
      <w:r w:rsidR="001C131D">
        <w:t>(</w:t>
      </w:r>
      <w:r w:rsidR="007D53A9">
        <w:t xml:space="preserve">далее </w:t>
      </w:r>
      <w:r w:rsidR="00F50C5F">
        <w:t>–</w:t>
      </w:r>
      <w:r w:rsidR="007D53A9">
        <w:t xml:space="preserve"> </w:t>
      </w:r>
      <w:r w:rsidR="001C131D">
        <w:t>АГМУ</w:t>
      </w:r>
      <w:r w:rsidR="00F50C5F">
        <w:t>, Университет</w:t>
      </w:r>
      <w:r w:rsidR="001C131D">
        <w:t>).</w:t>
      </w:r>
    </w:p>
    <w:p w:rsidR="001C131D" w:rsidRPr="001C131D" w:rsidRDefault="007F133D" w:rsidP="0014213A">
      <w:pPr>
        <w:ind w:firstLine="709"/>
        <w:jc w:val="both"/>
      </w:pPr>
      <w:r>
        <w:t>1.3</w:t>
      </w:r>
      <w:r w:rsidR="00491EFB">
        <w:t xml:space="preserve"> </w:t>
      </w:r>
      <w:r w:rsidR="001C131D" w:rsidRPr="001C131D">
        <w:t>Настоящее Положение устанавливает порядок планирования, конкурсного отбора, организации и приемки результатов НИР по</w:t>
      </w:r>
      <w:r w:rsidR="009C3DB8">
        <w:t xml:space="preserve"> научным</w:t>
      </w:r>
      <w:r w:rsidR="001C131D" w:rsidRPr="001C131D">
        <w:t xml:space="preserve"> </w:t>
      </w:r>
      <w:r w:rsidR="00F85B1F">
        <w:t>грант</w:t>
      </w:r>
      <w:r w:rsidR="00FC0126">
        <w:t>ам</w:t>
      </w:r>
      <w:r w:rsidR="0014213A">
        <w:t xml:space="preserve"> р</w:t>
      </w:r>
      <w:r w:rsidR="00F85B1F">
        <w:t>ектора АГМУ</w:t>
      </w:r>
      <w:r w:rsidR="009C3DB8">
        <w:t xml:space="preserve"> для научно-педагогических работников</w:t>
      </w:r>
      <w:r w:rsidR="001C131D" w:rsidRPr="001C131D">
        <w:t>, финанси</w:t>
      </w:r>
      <w:r w:rsidR="001A3772">
        <w:t>руем</w:t>
      </w:r>
      <w:r w:rsidR="00FC0126">
        <w:t xml:space="preserve">ым </w:t>
      </w:r>
      <w:r w:rsidR="001C131D" w:rsidRPr="001C131D">
        <w:t xml:space="preserve">из внебюджетных средств </w:t>
      </w:r>
      <w:r w:rsidR="001C131D">
        <w:t>АГМУ</w:t>
      </w:r>
      <w:r w:rsidR="001C131D" w:rsidRPr="001C131D">
        <w:t>.</w:t>
      </w:r>
    </w:p>
    <w:p w:rsidR="001C131D" w:rsidRPr="001C131D" w:rsidRDefault="007F133D" w:rsidP="0014213A">
      <w:pPr>
        <w:ind w:firstLine="709"/>
        <w:jc w:val="both"/>
      </w:pPr>
      <w:r>
        <w:t>1.4</w:t>
      </w:r>
      <w:r w:rsidR="001C131D" w:rsidRPr="001C131D">
        <w:t xml:space="preserve"> Настоящее </w:t>
      </w:r>
      <w:r w:rsidR="00F50C5F">
        <w:t>П</w:t>
      </w:r>
      <w:r w:rsidR="001C131D" w:rsidRPr="001C131D">
        <w:t>оложение обязательно для научных руководителей и исполнителей проектов, выполняемых за счет</w:t>
      </w:r>
      <w:r w:rsidR="009C3DB8">
        <w:t xml:space="preserve"> научных</w:t>
      </w:r>
      <w:r w:rsidR="001C131D" w:rsidRPr="001C131D">
        <w:t xml:space="preserve"> </w:t>
      </w:r>
      <w:r w:rsidR="00F85B1F">
        <w:t>грант</w:t>
      </w:r>
      <w:r w:rsidR="00FC0126">
        <w:t xml:space="preserve">ов </w:t>
      </w:r>
      <w:r w:rsidR="009C3DB8">
        <w:t>р</w:t>
      </w:r>
      <w:r w:rsidR="00F85B1F">
        <w:t>ектора</w:t>
      </w:r>
      <w:r w:rsidR="001C131D" w:rsidRPr="001C131D">
        <w:t xml:space="preserve"> </w:t>
      </w:r>
      <w:r w:rsidR="001C131D">
        <w:t>АГМУ</w:t>
      </w:r>
      <w:r w:rsidR="001C131D" w:rsidRPr="001C131D">
        <w:t>.</w:t>
      </w:r>
    </w:p>
    <w:p w:rsidR="008D218B" w:rsidRPr="001C131D" w:rsidRDefault="007F133D" w:rsidP="00F50C5F">
      <w:pPr>
        <w:tabs>
          <w:tab w:val="left" w:pos="142"/>
        </w:tabs>
        <w:ind w:firstLine="709"/>
        <w:jc w:val="both"/>
      </w:pPr>
      <w:r>
        <w:t>1.5</w:t>
      </w:r>
      <w:r w:rsidR="008D218B">
        <w:t xml:space="preserve"> Положение утверждено на заседании ученого совета </w:t>
      </w:r>
      <w:r w:rsidR="008D218B" w:rsidRPr="008D218B">
        <w:t>ФГБОУ ВО АГМУ Минздрава России</w:t>
      </w:r>
      <w:r w:rsidR="008D218B">
        <w:t xml:space="preserve"> протокол</w:t>
      </w:r>
      <w:r w:rsidR="009C3DB8">
        <w:t xml:space="preserve"> от 29.04.2025</w:t>
      </w:r>
      <w:r w:rsidR="008D218B">
        <w:t xml:space="preserve"> № </w:t>
      </w:r>
      <w:r w:rsidR="006E5994">
        <w:t>6.</w:t>
      </w:r>
    </w:p>
    <w:p w:rsidR="0045739C" w:rsidRPr="00794F1E" w:rsidRDefault="0045739C" w:rsidP="00F50C5F">
      <w:pPr>
        <w:pStyle w:val="af"/>
        <w:ind w:firstLine="0"/>
      </w:pPr>
    </w:p>
    <w:p w:rsidR="00E51852" w:rsidRDefault="00AB5675" w:rsidP="00F50C5F">
      <w:pPr>
        <w:pStyle w:val="1"/>
        <w:spacing w:before="0" w:after="0"/>
      </w:pPr>
      <w:r>
        <w:t>2 НОРМАТИВНЫЕ ССЫЛКИ</w:t>
      </w:r>
    </w:p>
    <w:p w:rsidR="00F50C5F" w:rsidRPr="00F50C5F" w:rsidRDefault="00F50C5F" w:rsidP="00F50C5F"/>
    <w:p w:rsidR="00F47636" w:rsidRDefault="00033A7A" w:rsidP="0014213A">
      <w:pPr>
        <w:ind w:firstLine="709"/>
        <w:jc w:val="both"/>
      </w:pPr>
      <w:r w:rsidRPr="001A1A95">
        <w:t>2.</w:t>
      </w:r>
      <w:r w:rsidR="00CF6B51">
        <w:t>1</w:t>
      </w:r>
      <w:r w:rsidR="003F2612">
        <w:t xml:space="preserve"> Федеральный закон от </w:t>
      </w:r>
      <w:r w:rsidRPr="001A1A95">
        <w:t>29.12.2012 № 273-ФЗ «Об образовании в Российской Федерации»</w:t>
      </w:r>
      <w:r w:rsidR="001A1A95" w:rsidRPr="001A1A95">
        <w:t>.</w:t>
      </w:r>
    </w:p>
    <w:p w:rsidR="00E51852" w:rsidRDefault="003F2612" w:rsidP="0014213A">
      <w:pPr>
        <w:ind w:firstLine="709"/>
        <w:jc w:val="both"/>
      </w:pPr>
      <w:r>
        <w:t>2.</w:t>
      </w:r>
      <w:r w:rsidR="00CF6B51">
        <w:t>2</w:t>
      </w:r>
      <w:r>
        <w:t xml:space="preserve"> Федеральный закон от 23.08.1996 № 127-ФЗ</w:t>
      </w:r>
      <w:r w:rsidRPr="001A1A95">
        <w:t xml:space="preserve"> «</w:t>
      </w:r>
      <w:r w:rsidRPr="001C131D">
        <w:t>О науке и государственной научно-технической политике</w:t>
      </w:r>
      <w:r w:rsidRPr="001A1A95">
        <w:t>».</w:t>
      </w:r>
    </w:p>
    <w:p w:rsidR="00E51852" w:rsidRDefault="00E51852" w:rsidP="0014213A">
      <w:pPr>
        <w:ind w:firstLine="709"/>
        <w:jc w:val="both"/>
      </w:pPr>
      <w:r>
        <w:t>2.</w:t>
      </w:r>
      <w:r w:rsidR="00CF6B51">
        <w:t>3</w:t>
      </w:r>
      <w:r>
        <w:t xml:space="preserve"> Устав </w:t>
      </w:r>
      <w:r w:rsidR="006D4E81">
        <w:t>ФГБОУ ВО</w:t>
      </w:r>
      <w:r>
        <w:t xml:space="preserve"> АГМУ Минздрава России</w:t>
      </w:r>
      <w:r w:rsidR="008D659F">
        <w:t>.</w:t>
      </w:r>
    </w:p>
    <w:p w:rsidR="008156C8" w:rsidRDefault="008156C8" w:rsidP="00446BBC">
      <w:pPr>
        <w:jc w:val="center"/>
        <w:rPr>
          <w:b/>
        </w:rPr>
      </w:pPr>
    </w:p>
    <w:p w:rsidR="00446BBC" w:rsidRDefault="00446BBC" w:rsidP="00446BBC">
      <w:pPr>
        <w:jc w:val="center"/>
        <w:rPr>
          <w:b/>
        </w:rPr>
      </w:pPr>
      <w:r w:rsidRPr="0058018D">
        <w:rPr>
          <w:b/>
        </w:rPr>
        <w:t>3 ТЕРМИНЫ, ОПРЕДЕЛЕНИЯ И ОБОЗНАЧЕНИЯ</w:t>
      </w:r>
    </w:p>
    <w:p w:rsidR="00F50C5F" w:rsidRDefault="00F50C5F" w:rsidP="00446BBC">
      <w:pPr>
        <w:jc w:val="center"/>
        <w:rPr>
          <w:b/>
        </w:rPr>
      </w:pPr>
    </w:p>
    <w:p w:rsidR="006F5286" w:rsidRPr="0058018D" w:rsidRDefault="006F5286" w:rsidP="0014213A">
      <w:pPr>
        <w:ind w:firstLine="709"/>
        <w:jc w:val="both"/>
      </w:pPr>
      <w:r w:rsidRPr="006F5286">
        <w:rPr>
          <w:rStyle w:val="s10"/>
          <w:b/>
        </w:rPr>
        <w:t>Гранты</w:t>
      </w:r>
      <w:r>
        <w:t xml:space="preserve"> - денежные и иные средства, передаваемые безвозмездно и безвозвратно гражданами и юридическими лицами, в том числе иностранными гражданами и иностранными юридическими лицами, а также международными организациями, получившими право на предоставление грантов на территории Российской Федерации в установленном Правительством Российской Федерации </w:t>
      </w:r>
      <w:hyperlink r:id="rId17" w:anchor="block_1000" w:history="1">
        <w:r w:rsidRPr="006273C5">
          <w:rPr>
            <w:rStyle w:val="afb"/>
            <w:color w:val="auto"/>
            <w:u w:val="none"/>
          </w:rPr>
          <w:t>порядке</w:t>
        </w:r>
      </w:hyperlink>
      <w:r w:rsidRPr="006273C5">
        <w:t>,</w:t>
      </w:r>
      <w:r>
        <w:t xml:space="preserve"> на осуществление конкретных научных, научно-технических программ и проектов, инновационных проектов, проведение конкретных научных исследований на условиях, предусмотренных </w:t>
      </w:r>
      <w:proofErr w:type="spellStart"/>
      <w:r>
        <w:t>грантодателем</w:t>
      </w:r>
      <w:proofErr w:type="spellEnd"/>
      <w:r>
        <w:t>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>Инновационная деятельность</w:t>
      </w:r>
      <w:r w:rsidRPr="0058018D">
        <w:t xml:space="preserve"> </w:t>
      </w:r>
      <w:r>
        <w:t>- д</w:t>
      </w:r>
      <w:r w:rsidRPr="0058018D">
        <w:t>еятельность, направленная</w:t>
      </w:r>
      <w:r w:rsidR="009E2469">
        <w:t xml:space="preserve"> </w:t>
      </w:r>
      <w:r w:rsidRPr="0058018D">
        <w:t>на создание и освоение инноваций, обновление</w:t>
      </w:r>
      <w:r w:rsidR="009E2469">
        <w:t xml:space="preserve"> </w:t>
      </w:r>
      <w:r w:rsidRPr="0058018D">
        <w:t>продукции, услуг и производства на различных этапах инновационного процесса – от разработки идеи или новой технологии до производства научно-технической про</w:t>
      </w:r>
      <w:r w:rsidR="00CF6B51">
        <w:t>дукции и ее реализации на рынке.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 xml:space="preserve">Инновация </w:t>
      </w:r>
      <w:r>
        <w:t>- к</w:t>
      </w:r>
      <w:r w:rsidRPr="0058018D">
        <w:t>онечный результат творческого труда, реализуемый в виде новой или усовершенствованной товарной продукции, технологического процесса, услуги, либо нового решения, совершенствующего</w:t>
      </w:r>
      <w:r w:rsidR="009E2469">
        <w:t xml:space="preserve"> </w:t>
      </w:r>
      <w:r w:rsidRPr="0058018D">
        <w:t>организацию</w:t>
      </w:r>
      <w:r w:rsidR="009E2469">
        <w:t xml:space="preserve"> </w:t>
      </w:r>
      <w:r w:rsidRPr="0058018D">
        <w:t>и управление в научно-технической и производст</w:t>
      </w:r>
      <w:r w:rsidR="00CF6B51">
        <w:t>венно-технической сферах.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>Научная (научно-исследовательская) деятельность</w:t>
      </w:r>
      <w:r w:rsidRPr="0058018D">
        <w:t xml:space="preserve"> </w:t>
      </w:r>
      <w:r>
        <w:t>- д</w:t>
      </w:r>
      <w:r w:rsidRPr="0058018D">
        <w:t>еятельность, направленная на</w:t>
      </w:r>
      <w:r w:rsidR="009E2469">
        <w:t xml:space="preserve"> </w:t>
      </w:r>
      <w:r w:rsidRPr="0058018D">
        <w:t>по</w:t>
      </w:r>
      <w:r>
        <w:t xml:space="preserve">лучение и применение </w:t>
      </w:r>
      <w:r w:rsidRPr="0058018D">
        <w:t>новых знан</w:t>
      </w:r>
      <w:r>
        <w:t xml:space="preserve">ий, включающая фундаментальные </w:t>
      </w:r>
      <w:r w:rsidRPr="0058018D">
        <w:t>научные исследова</w:t>
      </w:r>
      <w:r>
        <w:t>ния, прикладные</w:t>
      </w:r>
      <w:r w:rsidRPr="0058018D">
        <w:t xml:space="preserve"> научные исследования</w:t>
      </w:r>
      <w:r w:rsidR="00CF6B51">
        <w:t xml:space="preserve"> и экспериментальные разработки.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>Научная и (или) научно-техническая продукция</w:t>
      </w:r>
      <w:r w:rsidRPr="0058018D">
        <w:t xml:space="preserve"> </w:t>
      </w:r>
      <w:r>
        <w:t>- н</w:t>
      </w:r>
      <w:r w:rsidRPr="0058018D">
        <w:t>аучный и (или) н</w:t>
      </w:r>
      <w:r>
        <w:t>аучно-технический результат, в том числе</w:t>
      </w:r>
      <w:r w:rsidRPr="0058018D">
        <w:t xml:space="preserve"> результат</w:t>
      </w:r>
      <w:r w:rsidR="00CF6B51">
        <w:t xml:space="preserve"> интеллектуальной собственности.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lastRenderedPageBreak/>
        <w:t>Научно-исследовательская работа</w:t>
      </w:r>
      <w:r w:rsidRPr="0058018D">
        <w:t xml:space="preserve"> </w:t>
      </w:r>
      <w:r>
        <w:t>- к</w:t>
      </w:r>
      <w:r w:rsidRPr="0058018D">
        <w:t>омплекс</w:t>
      </w:r>
      <w:r w:rsidR="009E2469">
        <w:t xml:space="preserve"> </w:t>
      </w:r>
      <w:r w:rsidRPr="0058018D">
        <w:t>теоретических и</w:t>
      </w:r>
      <w:r w:rsidR="004840D1">
        <w:t xml:space="preserve"> (или)</w:t>
      </w:r>
      <w:r w:rsidRPr="0058018D">
        <w:t xml:space="preserve"> экспериментальных исследований, проводимых</w:t>
      </w:r>
      <w:r w:rsidR="00920722">
        <w:t xml:space="preserve"> по техническому заданию на НИР,</w:t>
      </w:r>
      <w:r w:rsidRPr="0058018D">
        <w:t xml:space="preserve"> с целью</w:t>
      </w:r>
      <w:r w:rsidR="009E2469">
        <w:t xml:space="preserve"> </w:t>
      </w:r>
      <w:r w:rsidRPr="0058018D">
        <w:t>получения обоснованных</w:t>
      </w:r>
      <w:r w:rsidR="009E2469">
        <w:t xml:space="preserve"> </w:t>
      </w:r>
      <w:r w:rsidRPr="0058018D">
        <w:t>исходных данных, изыскания принципов и путей создания</w:t>
      </w:r>
      <w:r w:rsidR="009E2469">
        <w:t xml:space="preserve"> </w:t>
      </w:r>
      <w:r w:rsidRPr="0058018D">
        <w:t>(модернизации) продукции.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>Научно-техническая деятельность</w:t>
      </w:r>
      <w:r w:rsidRPr="0058018D">
        <w:t xml:space="preserve"> </w:t>
      </w:r>
      <w:r>
        <w:t>- ч</w:t>
      </w:r>
      <w:r w:rsidRPr="0058018D">
        <w:t>асть научно-исследовательской</w:t>
      </w:r>
      <w:r w:rsidR="009E2469">
        <w:t xml:space="preserve"> </w:t>
      </w:r>
      <w:r w:rsidRPr="0058018D">
        <w:t>деятельности,</w:t>
      </w:r>
      <w:r w:rsidR="009E2469">
        <w:t xml:space="preserve"> </w:t>
      </w:r>
      <w:r w:rsidRPr="0058018D">
        <w:t>включающая</w:t>
      </w:r>
      <w:r w:rsidR="009E2469">
        <w:t xml:space="preserve"> </w:t>
      </w:r>
      <w:r w:rsidRPr="0058018D">
        <w:t>прикладные</w:t>
      </w:r>
      <w:r w:rsidR="009E2469">
        <w:t xml:space="preserve"> </w:t>
      </w:r>
      <w:r w:rsidRPr="0058018D">
        <w:t>научные исследования</w:t>
      </w:r>
      <w:r w:rsidR="009E2469">
        <w:t xml:space="preserve"> </w:t>
      </w:r>
      <w:r w:rsidRPr="0058018D">
        <w:t>и экспериментальные разработки, направленная на получение и применение новых знаний для решения технологических, инженерных, экономических, социальных, гуманитарных</w:t>
      </w:r>
      <w:r w:rsidR="009E2469">
        <w:t xml:space="preserve"> </w:t>
      </w:r>
      <w:r w:rsidRPr="0058018D">
        <w:t>и иных проблем, обеспечения функционирования науки, техники и производства</w:t>
      </w:r>
      <w:r w:rsidR="009E2469">
        <w:t xml:space="preserve"> </w:t>
      </w:r>
      <w:r w:rsidR="00182E12">
        <w:t>как единой системы.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>Научный и (или) научно-технический результат</w:t>
      </w:r>
      <w:r w:rsidRPr="0058018D">
        <w:t xml:space="preserve"> </w:t>
      </w:r>
      <w:r>
        <w:t>- п</w:t>
      </w:r>
      <w:r w:rsidRPr="0058018D">
        <w:t>родукт научной и (или) научно-технической деятельности, содержащий новые знания или решения и зафиксированный на лю</w:t>
      </w:r>
      <w:r w:rsidR="00182E12">
        <w:t>бом информационном носителе.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>Прикладные научные исследования</w:t>
      </w:r>
      <w:r w:rsidRPr="0058018D">
        <w:t xml:space="preserve"> </w:t>
      </w:r>
      <w:r>
        <w:t>- и</w:t>
      </w:r>
      <w:r w:rsidR="00E605C8">
        <w:t xml:space="preserve">сследования, направленные </w:t>
      </w:r>
      <w:r w:rsidRPr="0058018D">
        <w:t>преимущественно на применение новых знаний для достижения практических це</w:t>
      </w:r>
      <w:r w:rsidR="00182E12">
        <w:t>лей и решения конкретных задач.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>Процесс</w:t>
      </w:r>
      <w:r w:rsidRPr="0058018D">
        <w:t xml:space="preserve"> </w:t>
      </w:r>
      <w:r>
        <w:t>- с</w:t>
      </w:r>
      <w:r w:rsidRPr="0058018D">
        <w:t>овокупность взаимосвязанных или взаимодействующих видов деятельности,</w:t>
      </w:r>
      <w:r w:rsidR="009E2469">
        <w:t xml:space="preserve"> </w:t>
      </w:r>
      <w:r w:rsidR="00F760F7">
        <w:t xml:space="preserve">преобразующая входы </w:t>
      </w:r>
      <w:r w:rsidR="006273C5">
        <w:t>в</w:t>
      </w:r>
      <w:r w:rsidR="00F760F7">
        <w:t xml:space="preserve"> выходы</w:t>
      </w:r>
      <w:r w:rsidRPr="0058018D">
        <w:t xml:space="preserve"> (ГОСТ </w:t>
      </w:r>
      <w:r w:rsidRPr="0058018D">
        <w:rPr>
          <w:lang w:val="en-US"/>
        </w:rPr>
        <w:t>ISO</w:t>
      </w:r>
      <w:r w:rsidR="006273C5">
        <w:t xml:space="preserve"> 9000-2011)</w:t>
      </w:r>
      <w:r w:rsidR="00F760F7">
        <w:t>.</w:t>
      </w:r>
    </w:p>
    <w:p w:rsidR="00446BBC" w:rsidRPr="0058018D" w:rsidRDefault="00446BBC" w:rsidP="0014213A">
      <w:pPr>
        <w:ind w:firstLine="709"/>
        <w:jc w:val="both"/>
      </w:pPr>
      <w:r w:rsidRPr="0058018D">
        <w:rPr>
          <w:b/>
        </w:rPr>
        <w:t xml:space="preserve">Смета расходов (затрат) </w:t>
      </w:r>
      <w:r>
        <w:rPr>
          <w:b/>
        </w:rPr>
        <w:t xml:space="preserve">- </w:t>
      </w:r>
      <w:r w:rsidRPr="0058018D">
        <w:t>группировка предстоящих плановых затрат предприятия на производство и реализацию продукции (работ, услуг) по экономически однородным статьям затрат</w:t>
      </w:r>
      <w:r w:rsidR="009E2469">
        <w:t xml:space="preserve"> </w:t>
      </w:r>
      <w:r w:rsidRPr="0058018D">
        <w:t xml:space="preserve">на </w:t>
      </w:r>
      <w:r w:rsidR="00182E12">
        <w:t>определенный календарный период.</w:t>
      </w:r>
    </w:p>
    <w:p w:rsidR="006273C5" w:rsidRDefault="00446BBC" w:rsidP="0014213A">
      <w:pPr>
        <w:ind w:firstLine="709"/>
        <w:jc w:val="both"/>
        <w:rPr>
          <w:b/>
        </w:rPr>
      </w:pPr>
      <w:r w:rsidRPr="0058018D">
        <w:rPr>
          <w:b/>
        </w:rPr>
        <w:t>Требование</w:t>
      </w:r>
      <w:r w:rsidRPr="0058018D">
        <w:t xml:space="preserve"> </w:t>
      </w:r>
      <w:r>
        <w:t>- п</w:t>
      </w:r>
      <w:r w:rsidRPr="0058018D">
        <w:t>отребность или ожидани</w:t>
      </w:r>
      <w:r w:rsidR="00E605C8">
        <w:t xml:space="preserve">е, которое установлено, обычно </w:t>
      </w:r>
      <w:r w:rsidRPr="0058018D">
        <w:t>предполаг</w:t>
      </w:r>
      <w:r w:rsidR="00182E12">
        <w:t>ается или является обязательным</w:t>
      </w:r>
      <w:r w:rsidRPr="0058018D">
        <w:t xml:space="preserve"> (ГОСТ </w:t>
      </w:r>
      <w:r w:rsidRPr="0058018D">
        <w:rPr>
          <w:lang w:val="en-US"/>
        </w:rPr>
        <w:t>ISO</w:t>
      </w:r>
      <w:r w:rsidRPr="0058018D">
        <w:t xml:space="preserve"> 9000)</w:t>
      </w:r>
      <w:r w:rsidR="00182E12">
        <w:t>.</w:t>
      </w:r>
      <w:r w:rsidR="006273C5" w:rsidRPr="006273C5">
        <w:rPr>
          <w:b/>
        </w:rPr>
        <w:t xml:space="preserve"> </w:t>
      </w:r>
    </w:p>
    <w:p w:rsidR="006273C5" w:rsidRDefault="006273C5" w:rsidP="00432DA7">
      <w:pPr>
        <w:ind w:firstLine="709"/>
        <w:jc w:val="both"/>
      </w:pPr>
      <w:r w:rsidRPr="009104E1">
        <w:rPr>
          <w:b/>
        </w:rPr>
        <w:t>Фундаментальные научные исследования</w:t>
      </w:r>
      <w:r w:rsidRPr="009104E1">
        <w:t xml:space="preserve"> -  </w:t>
      </w:r>
      <w:r w:rsidR="00170552" w:rsidRPr="009104E1">
        <w:t>экспериментальная или</w:t>
      </w:r>
      <w:r>
        <w:t xml:space="preserve"> </w:t>
      </w:r>
      <w:r w:rsidRPr="009104E1">
        <w:t>теоретическая деятельность, направленная на получение новых знаний</w:t>
      </w:r>
      <w:r>
        <w:t xml:space="preserve"> </w:t>
      </w:r>
      <w:r w:rsidRPr="009104E1">
        <w:t xml:space="preserve">об основных закономерностях </w:t>
      </w:r>
      <w:r w:rsidR="00170552" w:rsidRPr="009104E1">
        <w:t>строения, функционирования</w:t>
      </w:r>
      <w:r w:rsidRPr="009104E1">
        <w:t xml:space="preserve"> и развития человека, общества, окружающей </w:t>
      </w:r>
      <w:r w:rsidR="00170552" w:rsidRPr="009104E1">
        <w:t>среды</w:t>
      </w:r>
      <w:r w:rsidR="00170552" w:rsidRPr="0058018D">
        <w:t xml:space="preserve"> (</w:t>
      </w:r>
      <w:r w:rsidRPr="0058018D">
        <w:t>Федеральный закон № 127-ФЗ)</w:t>
      </w:r>
      <w:r>
        <w:t>.</w:t>
      </w:r>
    </w:p>
    <w:p w:rsidR="00432DA7" w:rsidRPr="009104E1" w:rsidRDefault="00432DA7" w:rsidP="00432DA7">
      <w:pPr>
        <w:ind w:firstLine="709"/>
        <w:jc w:val="both"/>
      </w:pPr>
    </w:p>
    <w:p w:rsidR="004F0AE8" w:rsidRDefault="00F34B67" w:rsidP="00432DA7">
      <w:pPr>
        <w:pStyle w:val="1"/>
        <w:spacing w:before="0" w:after="0"/>
      </w:pPr>
      <w:r>
        <w:t>4</w:t>
      </w:r>
      <w:r w:rsidR="004F0AE8" w:rsidRPr="004840D1">
        <w:t xml:space="preserve"> Общие положения</w:t>
      </w:r>
    </w:p>
    <w:p w:rsidR="00432DA7" w:rsidRPr="00432DA7" w:rsidRDefault="00432DA7" w:rsidP="00432DA7"/>
    <w:p w:rsidR="00E15773" w:rsidRDefault="00F34B67" w:rsidP="00432DA7">
      <w:pPr>
        <w:ind w:firstLine="709"/>
        <w:jc w:val="both"/>
      </w:pPr>
      <w:r>
        <w:t>4</w:t>
      </w:r>
      <w:r w:rsidR="004840D1">
        <w:t>.</w:t>
      </w:r>
      <w:r w:rsidR="004F0AE8">
        <w:t>1</w:t>
      </w:r>
      <w:r w:rsidR="004F0AE8" w:rsidRPr="004F0AE8">
        <w:t xml:space="preserve"> </w:t>
      </w:r>
      <w:r w:rsidR="00E15773" w:rsidRPr="00E15773">
        <w:t xml:space="preserve">Целью конкурсов на право получения научных грантов ректора АГМУ является выявление и поддержка перспективных направлений научных исследований в </w:t>
      </w:r>
      <w:r w:rsidR="005A4678">
        <w:t>У</w:t>
      </w:r>
      <w:r w:rsidR="00E15773" w:rsidRPr="00E15773">
        <w:t>ниверситете в соответствии с приоритетами Стратегии научно-технологического развития Российской Федерации, Перечнем критических технологий Российской Федерации, Национальными проектами «</w:t>
      </w:r>
      <w:r w:rsidR="00AE5CE3" w:rsidRPr="00AE5CE3">
        <w:t>Новые технологии сбережения здоровья</w:t>
      </w:r>
      <w:r w:rsidR="00E15773" w:rsidRPr="00E15773">
        <w:t xml:space="preserve">», «Продолжительная и активная жизнь», «Молодежь и дети», </w:t>
      </w:r>
      <w:r w:rsidR="00AE5CE3">
        <w:t xml:space="preserve">«Семья», </w:t>
      </w:r>
      <w:r w:rsidR="00E15773" w:rsidRPr="00E15773">
        <w:t>а также Стратегии социально-экономического развития Алтайского края.</w:t>
      </w:r>
    </w:p>
    <w:p w:rsidR="004F0AE8" w:rsidRDefault="00E15773" w:rsidP="0014213A">
      <w:pPr>
        <w:ind w:firstLine="709"/>
        <w:jc w:val="both"/>
      </w:pPr>
      <w:r>
        <w:t xml:space="preserve">4.2 </w:t>
      </w:r>
      <w:r w:rsidR="004F0AE8">
        <w:t>АГМУ</w:t>
      </w:r>
      <w:r w:rsidR="004F0AE8" w:rsidRPr="004F0AE8">
        <w:t xml:space="preserve"> проводит конкурсы на право получения</w:t>
      </w:r>
      <w:r w:rsidR="00DA6B34">
        <w:t xml:space="preserve"> научных</w:t>
      </w:r>
      <w:r w:rsidR="004F0AE8" w:rsidRPr="004F0AE8">
        <w:t xml:space="preserve"> </w:t>
      </w:r>
      <w:r w:rsidR="00242B17">
        <w:t>грант</w:t>
      </w:r>
      <w:r w:rsidR="00FC0126">
        <w:t>ов</w:t>
      </w:r>
      <w:r w:rsidR="0014213A">
        <w:t xml:space="preserve"> р</w:t>
      </w:r>
      <w:r w:rsidR="00242B17">
        <w:t>ектора АГМУ</w:t>
      </w:r>
      <w:r w:rsidR="004F0AE8" w:rsidRPr="004F0AE8">
        <w:t xml:space="preserve"> за счет средств от приносящей доход деятельности для поддержки выполнения </w:t>
      </w:r>
      <w:r w:rsidR="001204E7">
        <w:t xml:space="preserve">штатными </w:t>
      </w:r>
      <w:r w:rsidR="00DA6B34">
        <w:t>научно-педагогически</w:t>
      </w:r>
      <w:r w:rsidR="00780583">
        <w:t xml:space="preserve">ми работниками </w:t>
      </w:r>
      <w:r w:rsidR="004F0AE8">
        <w:t>вуза</w:t>
      </w:r>
      <w:r w:rsidR="001204E7">
        <w:t xml:space="preserve"> диссертационных</w:t>
      </w:r>
      <w:r w:rsidR="004F0AE8">
        <w:t xml:space="preserve"> </w:t>
      </w:r>
      <w:r w:rsidR="004F0AE8" w:rsidRPr="004F0AE8">
        <w:t>исследований</w:t>
      </w:r>
      <w:r w:rsidR="001204E7">
        <w:t xml:space="preserve"> на соискание ученой степени кандидата наук, ученой степени доктора наук</w:t>
      </w:r>
      <w:r w:rsidR="008D659F">
        <w:t xml:space="preserve"> (далее – конкурс)</w:t>
      </w:r>
      <w:r w:rsidR="004F0AE8" w:rsidRPr="004F0AE8">
        <w:t>.</w:t>
      </w:r>
    </w:p>
    <w:p w:rsidR="004F0AE8" w:rsidRPr="004F0AE8" w:rsidRDefault="00F34B67" w:rsidP="0014213A">
      <w:pPr>
        <w:ind w:firstLine="709"/>
        <w:jc w:val="both"/>
      </w:pPr>
      <w:r>
        <w:t>4</w:t>
      </w:r>
      <w:r w:rsidR="007F133D">
        <w:t>.3</w:t>
      </w:r>
      <w:r w:rsidR="004F0AE8" w:rsidRPr="004F0AE8">
        <w:t xml:space="preserve"> Основными задачами системы</w:t>
      </w:r>
      <w:r w:rsidR="00DA6B34">
        <w:t xml:space="preserve"> научных</w:t>
      </w:r>
      <w:r w:rsidR="004F0AE8" w:rsidRPr="004F0AE8">
        <w:t xml:space="preserve"> грантов </w:t>
      </w:r>
      <w:r w:rsidR="0014213A">
        <w:t>р</w:t>
      </w:r>
      <w:r w:rsidR="00FC0126">
        <w:t xml:space="preserve">ектора </w:t>
      </w:r>
      <w:r w:rsidR="004F0AE8">
        <w:t>АГМУ</w:t>
      </w:r>
      <w:r w:rsidR="004F0AE8" w:rsidRPr="004F0AE8">
        <w:t xml:space="preserve"> являются:</w:t>
      </w:r>
    </w:p>
    <w:p w:rsidR="004F0AE8" w:rsidRPr="004F0AE8" w:rsidRDefault="00F34B67" w:rsidP="0014213A">
      <w:pPr>
        <w:ind w:firstLine="709"/>
        <w:jc w:val="both"/>
      </w:pPr>
      <w:r>
        <w:t>4</w:t>
      </w:r>
      <w:r w:rsidR="000D3B99">
        <w:t>.3</w:t>
      </w:r>
      <w:r w:rsidR="00E97DA1">
        <w:t>.1</w:t>
      </w:r>
      <w:r w:rsidR="004F0AE8" w:rsidRPr="004F0AE8">
        <w:t xml:space="preserve"> Наиболее полное привлечение научно-педагогических работников</w:t>
      </w:r>
      <w:r w:rsidR="008C4E66">
        <w:t xml:space="preserve"> АГМУ</w:t>
      </w:r>
      <w:r w:rsidR="00920722">
        <w:t xml:space="preserve"> к эф</w:t>
      </w:r>
      <w:r w:rsidR="004F0AE8" w:rsidRPr="004F0AE8">
        <w:t>фективно</w:t>
      </w:r>
      <w:r w:rsidR="00920722">
        <w:t>му</w:t>
      </w:r>
      <w:r w:rsidR="004F0AE8" w:rsidRPr="004F0AE8">
        <w:t xml:space="preserve"> разви</w:t>
      </w:r>
      <w:r w:rsidR="00920722">
        <w:t xml:space="preserve">тию </w:t>
      </w:r>
      <w:r w:rsidR="004F0AE8" w:rsidRPr="004F0AE8">
        <w:t>фундаментальны</w:t>
      </w:r>
      <w:r w:rsidR="00920722">
        <w:t>х</w:t>
      </w:r>
      <w:r w:rsidR="004F0AE8" w:rsidRPr="004F0AE8">
        <w:t xml:space="preserve"> и прикладны</w:t>
      </w:r>
      <w:r w:rsidR="00920722">
        <w:t>х</w:t>
      </w:r>
      <w:r w:rsidR="004F0AE8" w:rsidRPr="004F0AE8">
        <w:t xml:space="preserve"> </w:t>
      </w:r>
      <w:r w:rsidR="008C4E66">
        <w:t>исследований</w:t>
      </w:r>
      <w:r w:rsidR="005A4678">
        <w:t>.</w:t>
      </w:r>
      <w:r w:rsidR="009E2469">
        <w:t xml:space="preserve"> </w:t>
      </w:r>
    </w:p>
    <w:p w:rsidR="004F0AE8" w:rsidRPr="004F0AE8" w:rsidRDefault="00F34B67" w:rsidP="0014213A">
      <w:pPr>
        <w:ind w:firstLine="709"/>
        <w:jc w:val="both"/>
      </w:pPr>
      <w:r>
        <w:t>4</w:t>
      </w:r>
      <w:r w:rsidR="00E97DA1">
        <w:t>.</w:t>
      </w:r>
      <w:r w:rsidR="000D3B99">
        <w:t>3</w:t>
      </w:r>
      <w:r w:rsidR="00E97DA1">
        <w:t>.2</w:t>
      </w:r>
      <w:r w:rsidR="004F0AE8" w:rsidRPr="004F0AE8">
        <w:t xml:space="preserve"> Максимальное содействие подготовке научно-педагогических кадров высшей квалификации и повышению нау</w:t>
      </w:r>
      <w:r w:rsidR="004F0AE8">
        <w:t xml:space="preserve">чной квалификации </w:t>
      </w:r>
      <w:r w:rsidR="008C4E66">
        <w:t>научно-педагогических работников АГМУ</w:t>
      </w:r>
      <w:r w:rsidR="005A4678">
        <w:t>.</w:t>
      </w:r>
    </w:p>
    <w:p w:rsidR="004F0AE8" w:rsidRDefault="00F34B67" w:rsidP="0014213A">
      <w:pPr>
        <w:ind w:firstLine="709"/>
        <w:jc w:val="both"/>
      </w:pPr>
      <w:r>
        <w:t>4</w:t>
      </w:r>
      <w:r w:rsidR="000D3B99">
        <w:t>.3</w:t>
      </w:r>
      <w:r w:rsidR="00E97DA1">
        <w:t>.</w:t>
      </w:r>
      <w:r w:rsidR="008D659F">
        <w:t>3</w:t>
      </w:r>
      <w:r w:rsidR="004F0AE8" w:rsidRPr="004F0AE8">
        <w:t xml:space="preserve"> Практическое привлечение </w:t>
      </w:r>
      <w:r w:rsidR="001B1902">
        <w:t>научно-педагогических работников</w:t>
      </w:r>
      <w:r w:rsidR="004F0AE8" w:rsidRPr="004F0AE8">
        <w:t xml:space="preserve"> к выполнению научных исследований</w:t>
      </w:r>
      <w:r w:rsidR="00F760F7">
        <w:t xml:space="preserve">, повышение их профессионализма в целях подготовки квалифицированных кадров для </w:t>
      </w:r>
      <w:r w:rsidR="005A4678">
        <w:t>АГМУ.</w:t>
      </w:r>
    </w:p>
    <w:p w:rsidR="000D3B99" w:rsidRPr="00E15773" w:rsidRDefault="000D3B99" w:rsidP="000D3B99">
      <w:pPr>
        <w:ind w:firstLine="709"/>
        <w:jc w:val="both"/>
      </w:pPr>
      <w:r w:rsidRPr="00E15773">
        <w:t>4.3.4 Создание эффективной системы мотивации и профессионального роста научно</w:t>
      </w:r>
      <w:r w:rsidR="005A4678">
        <w:t>-педагогических работников АГМУ.</w:t>
      </w:r>
    </w:p>
    <w:p w:rsidR="000D3B99" w:rsidRPr="00E15773" w:rsidRDefault="000D3B99" w:rsidP="000D3B99">
      <w:pPr>
        <w:ind w:firstLine="709"/>
        <w:jc w:val="both"/>
      </w:pPr>
      <w:r w:rsidRPr="00E15773">
        <w:lastRenderedPageBreak/>
        <w:t>4.3.5 Создание научных заделов по новым направлениям исследований для участия научно-педагогических работников АГМУ в конкурсах федера</w:t>
      </w:r>
      <w:r w:rsidR="005A4678">
        <w:t>льного и международного уровней.</w:t>
      </w:r>
    </w:p>
    <w:p w:rsidR="000D3B99" w:rsidRPr="00E15773" w:rsidRDefault="000D3B99" w:rsidP="000D3B99">
      <w:pPr>
        <w:ind w:firstLine="709"/>
        <w:jc w:val="both"/>
      </w:pPr>
      <w:r w:rsidRPr="00E15773">
        <w:t>4.3.6 Поддержка прикладных и фундаментальных исследований, реализуемых научно-педагогическими работниками АГМУ в приоритетных областях научно-т</w:t>
      </w:r>
      <w:r w:rsidR="005A4678">
        <w:t>ехнологического развития России.</w:t>
      </w:r>
    </w:p>
    <w:p w:rsidR="000D3B99" w:rsidRPr="00E15773" w:rsidRDefault="000D3B99" w:rsidP="000D3B99">
      <w:pPr>
        <w:ind w:firstLine="709"/>
        <w:jc w:val="both"/>
      </w:pPr>
      <w:r w:rsidRPr="00E15773">
        <w:t>4.3.7 Формирование портфеля перспективных проектов и новых «точек роста» на</w:t>
      </w:r>
      <w:r w:rsidR="005A4678">
        <w:t>учных исследований и разработок</w:t>
      </w:r>
      <w:r w:rsidR="004568EE">
        <w:t xml:space="preserve">, </w:t>
      </w:r>
      <w:r w:rsidR="004568EE" w:rsidRPr="004568EE">
        <w:t>проводимых научно-педагогическими работниками</w:t>
      </w:r>
      <w:r w:rsidR="005A4678" w:rsidRPr="004568EE">
        <w:t>.</w:t>
      </w:r>
    </w:p>
    <w:p w:rsidR="000D3B99" w:rsidRPr="000D3B99" w:rsidRDefault="000D3B99" w:rsidP="000D3B99">
      <w:pPr>
        <w:ind w:firstLine="709"/>
        <w:jc w:val="both"/>
      </w:pPr>
      <w:r w:rsidRPr="00E15773">
        <w:t>4.3.8 Повышение потенциала коммерциализации разработок, ориентированных на внедрение в реальном секторе экономики и практическом здравоохранении.</w:t>
      </w:r>
    </w:p>
    <w:p w:rsidR="000D3B99" w:rsidRDefault="000D3B99" w:rsidP="005A4678">
      <w:pPr>
        <w:ind w:firstLine="709"/>
        <w:jc w:val="both"/>
      </w:pPr>
    </w:p>
    <w:p w:rsidR="004F0AE8" w:rsidRDefault="00F34B67" w:rsidP="005A4678">
      <w:pPr>
        <w:ind w:firstLine="709"/>
        <w:jc w:val="center"/>
        <w:rPr>
          <w:b/>
          <w:caps/>
        </w:rPr>
      </w:pPr>
      <w:r>
        <w:rPr>
          <w:b/>
          <w:caps/>
        </w:rPr>
        <w:t>5</w:t>
      </w:r>
      <w:r w:rsidR="004F0AE8" w:rsidRPr="004840D1">
        <w:rPr>
          <w:b/>
          <w:caps/>
        </w:rPr>
        <w:t xml:space="preserve"> Условия и порядок проведения конкурса </w:t>
      </w:r>
      <w:r w:rsidR="00571AC5">
        <w:rPr>
          <w:b/>
          <w:caps/>
        </w:rPr>
        <w:t>по</w:t>
      </w:r>
      <w:r w:rsidR="008D659F">
        <w:rPr>
          <w:b/>
          <w:caps/>
        </w:rPr>
        <w:t xml:space="preserve"> НАУЧНЫМ</w:t>
      </w:r>
      <w:r w:rsidR="00571AC5">
        <w:rPr>
          <w:b/>
          <w:caps/>
        </w:rPr>
        <w:t xml:space="preserve"> грантам</w:t>
      </w:r>
      <w:r w:rsidR="002211A4">
        <w:rPr>
          <w:b/>
          <w:caps/>
        </w:rPr>
        <w:t xml:space="preserve"> РЕКТОРА </w:t>
      </w:r>
      <w:r w:rsidR="004F0AE8" w:rsidRPr="004840D1">
        <w:rPr>
          <w:b/>
          <w:caps/>
        </w:rPr>
        <w:t>АГМУ</w:t>
      </w:r>
      <w:r w:rsidR="008D659F">
        <w:rPr>
          <w:b/>
          <w:caps/>
        </w:rPr>
        <w:t xml:space="preserve"> ДЛЯ НАУЧНО-ПЕДАГОГИЧЕСКИХ РАБОТНИКОВ</w:t>
      </w:r>
    </w:p>
    <w:p w:rsidR="005A4678" w:rsidRPr="004840D1" w:rsidRDefault="005A4678" w:rsidP="005A4678">
      <w:pPr>
        <w:ind w:firstLine="709"/>
        <w:jc w:val="center"/>
        <w:rPr>
          <w:b/>
          <w:caps/>
        </w:rPr>
      </w:pPr>
    </w:p>
    <w:p w:rsidR="00ED5DC3" w:rsidRDefault="006D4E81" w:rsidP="0014213A">
      <w:pPr>
        <w:ind w:firstLine="709"/>
        <w:jc w:val="both"/>
      </w:pPr>
      <w:r w:rsidRPr="0000796C">
        <w:t xml:space="preserve">5.1 </w:t>
      </w:r>
      <w:r w:rsidR="00ED5DC3">
        <w:t xml:space="preserve">Проекты, представляемые на конкурс, должны соответствовать приоритетным направлениям научных исследований АГМУ, утвержденных </w:t>
      </w:r>
      <w:r w:rsidR="00ED5DC3" w:rsidRPr="00ED5DC3">
        <w:t>Программ</w:t>
      </w:r>
      <w:r w:rsidR="00ED5DC3">
        <w:t>ой</w:t>
      </w:r>
      <w:r w:rsidR="00ED5DC3" w:rsidRPr="00ED5DC3">
        <w:t xml:space="preserve"> стратегического развития федерального государственного бюджетного образовательного учреждения высшего образования «Алтайский государственный медицинский университет» Министерства здравоохранения Российс</w:t>
      </w:r>
      <w:r w:rsidR="00ED5DC3">
        <w:t>кой Федерации на 2025-2030 годы:</w:t>
      </w:r>
    </w:p>
    <w:p w:rsidR="00ED5DC3" w:rsidRDefault="00ED5DC3" w:rsidP="00ED5DC3">
      <w:pPr>
        <w:ind w:firstLine="709"/>
        <w:jc w:val="both"/>
      </w:pPr>
      <w:r>
        <w:t>- снижение смертности;</w:t>
      </w:r>
    </w:p>
    <w:p w:rsidR="00ED5DC3" w:rsidRDefault="00ED5DC3" w:rsidP="00ED5DC3">
      <w:pPr>
        <w:ind w:firstLine="709"/>
        <w:jc w:val="both"/>
      </w:pPr>
      <w:r>
        <w:t>- снижение временной нетрудоспособности;</w:t>
      </w:r>
    </w:p>
    <w:p w:rsidR="00ED5DC3" w:rsidRDefault="00ED5DC3" w:rsidP="00ED5DC3">
      <w:pPr>
        <w:ind w:firstLine="709"/>
        <w:jc w:val="both"/>
      </w:pPr>
      <w:r>
        <w:t>- повышение качества жизни, связанного с состоянием здоровья.</w:t>
      </w:r>
    </w:p>
    <w:p w:rsidR="00D00617" w:rsidRDefault="00D00617" w:rsidP="00D00617">
      <w:pPr>
        <w:ind w:firstLine="709"/>
        <w:jc w:val="both"/>
      </w:pPr>
      <w:r>
        <w:t xml:space="preserve">Актуальные направления прикладных научных исследований АГМУ: </w:t>
      </w:r>
    </w:p>
    <w:p w:rsidR="00D00617" w:rsidRDefault="00D00617" w:rsidP="00D00617">
      <w:pPr>
        <w:ind w:firstLine="709"/>
        <w:jc w:val="both"/>
      </w:pPr>
      <w:r>
        <w:t>- информационные технологии в здравоохранении;</w:t>
      </w:r>
    </w:p>
    <w:p w:rsidR="00D00617" w:rsidRDefault="00D00617" w:rsidP="00D00617">
      <w:pPr>
        <w:ind w:firstLine="709"/>
        <w:jc w:val="both"/>
      </w:pPr>
      <w:r>
        <w:t>- фармакология и фармацевтика;</w:t>
      </w:r>
    </w:p>
    <w:p w:rsidR="00D00617" w:rsidRDefault="00D00617" w:rsidP="00D00617">
      <w:pPr>
        <w:ind w:firstLine="709"/>
        <w:jc w:val="both"/>
      </w:pPr>
      <w:r>
        <w:t>- хирургия;</w:t>
      </w:r>
    </w:p>
    <w:p w:rsidR="00D00617" w:rsidRDefault="00D00617" w:rsidP="00D00617">
      <w:pPr>
        <w:ind w:firstLine="709"/>
        <w:jc w:val="both"/>
      </w:pPr>
      <w:r>
        <w:t>- педиатрия;</w:t>
      </w:r>
    </w:p>
    <w:p w:rsidR="00D00617" w:rsidRDefault="00D00617" w:rsidP="00D00617">
      <w:pPr>
        <w:ind w:firstLine="709"/>
        <w:jc w:val="both"/>
      </w:pPr>
      <w:r>
        <w:t>- гематология;</w:t>
      </w:r>
    </w:p>
    <w:p w:rsidR="00D00617" w:rsidRDefault="00D00617" w:rsidP="00D00617">
      <w:pPr>
        <w:ind w:firstLine="709"/>
        <w:jc w:val="both"/>
      </w:pPr>
      <w:r>
        <w:t>- урология, нефрология и андрология;</w:t>
      </w:r>
    </w:p>
    <w:p w:rsidR="00D00617" w:rsidRDefault="00D00617" w:rsidP="00D00617">
      <w:pPr>
        <w:ind w:firstLine="709"/>
        <w:jc w:val="both"/>
      </w:pPr>
      <w:r>
        <w:t>- сердечно-сосудистая система;</w:t>
      </w:r>
    </w:p>
    <w:p w:rsidR="00D00617" w:rsidRDefault="00D00617" w:rsidP="00D00617">
      <w:pPr>
        <w:ind w:firstLine="709"/>
        <w:jc w:val="both"/>
      </w:pPr>
      <w:r>
        <w:t>- акушерство и гинекология;</w:t>
      </w:r>
    </w:p>
    <w:p w:rsidR="00D00617" w:rsidRDefault="00D00617" w:rsidP="00D00617">
      <w:pPr>
        <w:ind w:firstLine="709"/>
        <w:jc w:val="both"/>
      </w:pPr>
      <w:r>
        <w:t>- стоматология;</w:t>
      </w:r>
    </w:p>
    <w:p w:rsidR="00D00617" w:rsidRDefault="00D00617" w:rsidP="00D00617">
      <w:pPr>
        <w:ind w:firstLine="709"/>
        <w:jc w:val="both"/>
      </w:pPr>
      <w:r>
        <w:t>- психиатрия;</w:t>
      </w:r>
    </w:p>
    <w:p w:rsidR="00D00617" w:rsidRDefault="00D00617" w:rsidP="00D00617">
      <w:pPr>
        <w:ind w:firstLine="709"/>
        <w:jc w:val="both"/>
      </w:pPr>
      <w:r>
        <w:t>- инфекционные болезни;</w:t>
      </w:r>
    </w:p>
    <w:p w:rsidR="00ED5DC3" w:rsidRPr="00ED5DC3" w:rsidRDefault="00D00617" w:rsidP="00D00617">
      <w:pPr>
        <w:ind w:firstLine="709"/>
        <w:jc w:val="both"/>
      </w:pPr>
      <w:r>
        <w:t>- эпидемиология.</w:t>
      </w:r>
    </w:p>
    <w:p w:rsidR="003D3936" w:rsidRPr="0000796C" w:rsidRDefault="00142E8B" w:rsidP="0014213A">
      <w:pPr>
        <w:ind w:firstLine="709"/>
        <w:jc w:val="both"/>
      </w:pPr>
      <w:r>
        <w:t xml:space="preserve">5.2 </w:t>
      </w:r>
      <w:r w:rsidR="003D3936" w:rsidRPr="0000796C">
        <w:t xml:space="preserve">Конкурс </w:t>
      </w:r>
      <w:r w:rsidR="00BB7A07">
        <w:t>проводится ежегодно</w:t>
      </w:r>
      <w:r w:rsidR="003D3936" w:rsidRPr="0000796C">
        <w:t xml:space="preserve"> для штатных </w:t>
      </w:r>
      <w:r w:rsidR="00E636C4">
        <w:t>научно-педагогических работников</w:t>
      </w:r>
      <w:r w:rsidR="003D3936" w:rsidRPr="0000796C">
        <w:t xml:space="preserve"> АГМУ.</w:t>
      </w:r>
    </w:p>
    <w:p w:rsidR="007F7911" w:rsidRPr="0000796C" w:rsidRDefault="003D3936" w:rsidP="0014213A">
      <w:pPr>
        <w:ind w:firstLine="709"/>
        <w:jc w:val="both"/>
      </w:pPr>
      <w:r w:rsidRPr="0000796C">
        <w:t>5.</w:t>
      </w:r>
      <w:r w:rsidR="00142E8B">
        <w:t>2</w:t>
      </w:r>
      <w:r w:rsidRPr="0000796C">
        <w:t xml:space="preserve">.1 </w:t>
      </w:r>
      <w:proofErr w:type="gramStart"/>
      <w:r w:rsidR="004153CF" w:rsidRPr="0000796C">
        <w:t>В</w:t>
      </w:r>
      <w:proofErr w:type="gramEnd"/>
      <w:r w:rsidRPr="0000796C">
        <w:t xml:space="preserve"> конкурсе могут принимать участие</w:t>
      </w:r>
      <w:r w:rsidR="001A2F2A">
        <w:t xml:space="preserve"> индивидуальные участники и</w:t>
      </w:r>
      <w:r w:rsidRPr="0000796C">
        <w:t xml:space="preserve"> коллективы в составе до 10 человек.</w:t>
      </w:r>
      <w:r w:rsidR="007F7911" w:rsidRPr="0000796C">
        <w:t xml:space="preserve"> </w:t>
      </w:r>
    </w:p>
    <w:p w:rsidR="003D3936" w:rsidRPr="0000796C" w:rsidRDefault="007F7911" w:rsidP="0014213A">
      <w:pPr>
        <w:ind w:firstLine="709"/>
        <w:jc w:val="both"/>
      </w:pPr>
      <w:r w:rsidRPr="0000796C">
        <w:t>5.</w:t>
      </w:r>
      <w:r w:rsidR="00D9100A">
        <w:t>2</w:t>
      </w:r>
      <w:r w:rsidRPr="0000796C">
        <w:t>.</w:t>
      </w:r>
      <w:r w:rsidR="004153CF" w:rsidRPr="0000796C">
        <w:t>2</w:t>
      </w:r>
      <w:r w:rsidRPr="0000796C">
        <w:t xml:space="preserve"> </w:t>
      </w:r>
      <w:proofErr w:type="gramStart"/>
      <w:r w:rsidRPr="0000796C">
        <w:t>В</w:t>
      </w:r>
      <w:proofErr w:type="gramEnd"/>
      <w:r w:rsidRPr="0000796C">
        <w:t xml:space="preserve"> случае коллективного участия руководителем проекта может являться штатный </w:t>
      </w:r>
      <w:r w:rsidR="00E636C4">
        <w:t>научно-педагогический работник</w:t>
      </w:r>
      <w:r w:rsidRPr="0000796C">
        <w:t xml:space="preserve"> АГМУ при наличии в составе коллектива обучающихся и сотрудников </w:t>
      </w:r>
      <w:r w:rsidR="005A4678">
        <w:t>У</w:t>
      </w:r>
      <w:r w:rsidRPr="0000796C">
        <w:t xml:space="preserve">ниверситета. </w:t>
      </w:r>
    </w:p>
    <w:p w:rsidR="007F7911" w:rsidRDefault="007F7911" w:rsidP="0014213A">
      <w:pPr>
        <w:ind w:firstLine="709"/>
        <w:jc w:val="both"/>
      </w:pPr>
      <w:r w:rsidRPr="0000796C">
        <w:t>5.</w:t>
      </w:r>
      <w:r w:rsidR="00D9100A">
        <w:t>2</w:t>
      </w:r>
      <w:r w:rsidRPr="0000796C">
        <w:t>.</w:t>
      </w:r>
      <w:r w:rsidR="004153CF" w:rsidRPr="0000796C">
        <w:t>3</w:t>
      </w:r>
      <w:r w:rsidRPr="0000796C">
        <w:t xml:space="preserve"> </w:t>
      </w:r>
      <w:proofErr w:type="gramStart"/>
      <w:r w:rsidRPr="0000796C">
        <w:t>В</w:t>
      </w:r>
      <w:proofErr w:type="gramEnd"/>
      <w:r w:rsidRPr="0000796C">
        <w:t xml:space="preserve"> качестве руководителя проекта соискатель может представить только одну заявку на конкурс.</w:t>
      </w:r>
    </w:p>
    <w:p w:rsidR="00F06E48" w:rsidRPr="0000796C" w:rsidRDefault="00F06E48" w:rsidP="0014213A">
      <w:pPr>
        <w:ind w:firstLine="709"/>
        <w:jc w:val="both"/>
      </w:pPr>
      <w:r>
        <w:t>5.2.4 До конкурса допускаются проекты, руководители которых на момент подачи заявки имею</w:t>
      </w:r>
      <w:r w:rsidR="006B1E02">
        <w:t>т</w:t>
      </w:r>
      <w:r>
        <w:t xml:space="preserve"> поданную заявку на участие в конкурсах на гранты федерального и регионального уровней (гранты Российского научного фонда, гранты Губернатора Алтайского края и др.).</w:t>
      </w:r>
    </w:p>
    <w:p w:rsidR="00F06E48" w:rsidRDefault="007F7911" w:rsidP="0014213A">
      <w:pPr>
        <w:ind w:firstLine="709"/>
        <w:jc w:val="both"/>
      </w:pPr>
      <w:r w:rsidRPr="0000796C">
        <w:t>5.</w:t>
      </w:r>
      <w:r w:rsidR="00D9100A">
        <w:t>2</w:t>
      </w:r>
      <w:r w:rsidRPr="0000796C">
        <w:t>.</w:t>
      </w:r>
      <w:r w:rsidR="00F06E48">
        <w:t>5</w:t>
      </w:r>
      <w:r w:rsidRPr="0000796C">
        <w:t xml:space="preserve"> Срок</w:t>
      </w:r>
      <w:r w:rsidR="00502E5F">
        <w:t>и</w:t>
      </w:r>
      <w:r w:rsidRPr="0000796C">
        <w:t xml:space="preserve"> выполнения проекта</w:t>
      </w:r>
      <w:r w:rsidR="00502E5F">
        <w:t xml:space="preserve">: </w:t>
      </w:r>
      <w:r w:rsidR="00E636C4">
        <w:t>с момента подведения итогов конкурса до 1 декабря те</w:t>
      </w:r>
      <w:r w:rsidR="00F06E48">
        <w:t>-</w:t>
      </w:r>
    </w:p>
    <w:p w:rsidR="003D3936" w:rsidRPr="0000796C" w:rsidRDefault="00E636C4" w:rsidP="00F06E48">
      <w:pPr>
        <w:jc w:val="both"/>
      </w:pPr>
      <w:proofErr w:type="spellStart"/>
      <w:r>
        <w:lastRenderedPageBreak/>
        <w:t>кущего</w:t>
      </w:r>
      <w:proofErr w:type="spellEnd"/>
      <w:r>
        <w:t xml:space="preserve"> календарного года</w:t>
      </w:r>
      <w:r w:rsidR="007F7911" w:rsidRPr="0000796C">
        <w:t>.</w:t>
      </w:r>
    </w:p>
    <w:p w:rsidR="00043005" w:rsidRDefault="007F7911" w:rsidP="0014213A">
      <w:pPr>
        <w:ind w:firstLine="709"/>
        <w:jc w:val="both"/>
      </w:pPr>
      <w:r w:rsidRPr="0000796C">
        <w:t>5.</w:t>
      </w:r>
      <w:r w:rsidR="00D9100A">
        <w:t>2</w:t>
      </w:r>
      <w:r w:rsidRPr="0000796C">
        <w:t>.</w:t>
      </w:r>
      <w:r w:rsidR="00F06E48">
        <w:t>6</w:t>
      </w:r>
      <w:r w:rsidRPr="0000796C">
        <w:t xml:space="preserve"> </w:t>
      </w:r>
      <w:r w:rsidR="00043005">
        <w:t xml:space="preserve">Конкурс объявляется приказом ректора АГМУ. </w:t>
      </w:r>
      <w:r w:rsidRPr="0000796C">
        <w:t xml:space="preserve">Срок предоставления документов на конкурс – </w:t>
      </w:r>
      <w:r w:rsidR="00043005">
        <w:t>в течение 30 дней с момента объявления конкурса</w:t>
      </w:r>
      <w:r w:rsidRPr="0000796C">
        <w:t xml:space="preserve">. </w:t>
      </w:r>
    </w:p>
    <w:p w:rsidR="007F7911" w:rsidRDefault="00D9100A" w:rsidP="0014213A">
      <w:pPr>
        <w:ind w:firstLine="709"/>
        <w:jc w:val="both"/>
      </w:pPr>
      <w:r>
        <w:t>5.2</w:t>
      </w:r>
      <w:r w:rsidR="00043005">
        <w:t>.</w:t>
      </w:r>
      <w:r w:rsidR="00F06E48">
        <w:t>7</w:t>
      </w:r>
      <w:r w:rsidR="00043005">
        <w:t xml:space="preserve"> </w:t>
      </w:r>
      <w:r w:rsidR="007F7911" w:rsidRPr="0000796C">
        <w:t xml:space="preserve">Итоги конкурса и объявление победителей – </w:t>
      </w:r>
      <w:r w:rsidR="00043005">
        <w:t>в течение 1</w:t>
      </w:r>
      <w:r w:rsidR="00A52698">
        <w:t>5</w:t>
      </w:r>
      <w:r w:rsidR="00043005">
        <w:t xml:space="preserve"> рабочих дней с момента окончания приема заявок на конкурс</w:t>
      </w:r>
      <w:r w:rsidR="007F7911" w:rsidRPr="0000796C">
        <w:t xml:space="preserve">. Начало действия гранта </w:t>
      </w:r>
      <w:r w:rsidR="00043005">
        <w:t>определяется приказом ректора АГМУ</w:t>
      </w:r>
      <w:r w:rsidR="007F7911" w:rsidRPr="0000796C">
        <w:t>.</w:t>
      </w:r>
      <w:r w:rsidR="007F7911">
        <w:t xml:space="preserve"> </w:t>
      </w:r>
    </w:p>
    <w:p w:rsidR="007F7911" w:rsidRDefault="007F7911" w:rsidP="0014213A">
      <w:pPr>
        <w:ind w:firstLine="709"/>
        <w:jc w:val="both"/>
      </w:pPr>
      <w:r>
        <w:t>5.</w:t>
      </w:r>
      <w:r w:rsidR="00D9100A">
        <w:t>2</w:t>
      </w:r>
      <w:r w:rsidR="004153CF">
        <w:t>.</w:t>
      </w:r>
      <w:r w:rsidR="00F06E48">
        <w:t>8</w:t>
      </w:r>
      <w:r>
        <w:t xml:space="preserve"> Информация о конкурсе публикуется в официальных изданиях </w:t>
      </w:r>
      <w:r w:rsidR="005A4678">
        <w:t>У</w:t>
      </w:r>
      <w:r>
        <w:t xml:space="preserve">ниверситета и размещается на сайте АГМУ в Интернете. </w:t>
      </w:r>
    </w:p>
    <w:p w:rsidR="007F7911" w:rsidRDefault="00D9100A" w:rsidP="0014213A">
      <w:pPr>
        <w:ind w:firstLine="709"/>
        <w:jc w:val="both"/>
      </w:pPr>
      <w:r>
        <w:t>5.2</w:t>
      </w:r>
      <w:r w:rsidR="00043005">
        <w:t>.</w:t>
      </w:r>
      <w:r w:rsidR="00F06E48">
        <w:t>9</w:t>
      </w:r>
      <w:r w:rsidR="004153CF">
        <w:t xml:space="preserve"> Средства по проекту используются согласно утвержденной смете расходов на:</w:t>
      </w:r>
    </w:p>
    <w:p w:rsidR="004153CF" w:rsidRDefault="004153CF" w:rsidP="0014213A">
      <w:pPr>
        <w:ind w:firstLine="709"/>
        <w:jc w:val="both"/>
      </w:pPr>
      <w:r>
        <w:t>- приобретение</w:t>
      </w:r>
      <w:r w:rsidR="001A2F2A">
        <w:t>:</w:t>
      </w:r>
      <w:r>
        <w:t xml:space="preserve"> оборудования и реактивов</w:t>
      </w:r>
      <w:r w:rsidR="001A2F2A">
        <w:t xml:space="preserve">, </w:t>
      </w:r>
      <w:r>
        <w:t>расходны</w:t>
      </w:r>
      <w:r w:rsidR="001A2F2A">
        <w:t>х</w:t>
      </w:r>
      <w:r>
        <w:t xml:space="preserve"> материал</w:t>
      </w:r>
      <w:r w:rsidR="001A2F2A">
        <w:t xml:space="preserve">ов, </w:t>
      </w:r>
      <w:r w:rsidR="007E5047">
        <w:t>лабораторны</w:t>
      </w:r>
      <w:r w:rsidR="001A2F2A">
        <w:t>х</w:t>
      </w:r>
      <w:r w:rsidR="007E5047">
        <w:t xml:space="preserve"> животны</w:t>
      </w:r>
      <w:r w:rsidR="001A2F2A">
        <w:t xml:space="preserve">х, </w:t>
      </w:r>
      <w:r>
        <w:t>специализированно</w:t>
      </w:r>
      <w:r w:rsidR="001A2F2A">
        <w:t>го</w:t>
      </w:r>
      <w:r>
        <w:t xml:space="preserve"> программно</w:t>
      </w:r>
      <w:r w:rsidR="001A2F2A">
        <w:t>го</w:t>
      </w:r>
      <w:r>
        <w:t xml:space="preserve"> обеспечени</w:t>
      </w:r>
      <w:r w:rsidR="001A2F2A">
        <w:t>я</w:t>
      </w:r>
      <w:r>
        <w:t>;</w:t>
      </w:r>
    </w:p>
    <w:p w:rsidR="004153CF" w:rsidRDefault="004153CF" w:rsidP="0014213A">
      <w:pPr>
        <w:ind w:firstLine="709"/>
        <w:jc w:val="both"/>
      </w:pPr>
      <w:r>
        <w:t>- организационные и вступительные взносы на участие в научных мероприятиях;</w:t>
      </w:r>
    </w:p>
    <w:p w:rsidR="004153CF" w:rsidRDefault="004153CF" w:rsidP="0014213A">
      <w:pPr>
        <w:ind w:firstLine="709"/>
        <w:jc w:val="both"/>
      </w:pPr>
      <w:r>
        <w:t xml:space="preserve">- публикацию научных статей в изданиях, входящих в </w:t>
      </w:r>
      <w:r w:rsidR="00E636C4">
        <w:t>Белый список</w:t>
      </w:r>
      <w:r>
        <w:t xml:space="preserve"> или перечень изданий, рекомендованных ВАК;</w:t>
      </w:r>
    </w:p>
    <w:p w:rsidR="0065017A" w:rsidRDefault="0065017A" w:rsidP="0014213A">
      <w:pPr>
        <w:ind w:firstLine="709"/>
        <w:jc w:val="both"/>
      </w:pPr>
      <w:r>
        <w:t xml:space="preserve">- оплату услуг Исследовательского центра коллективного пользования АГМУ; </w:t>
      </w:r>
    </w:p>
    <w:p w:rsidR="004153CF" w:rsidRDefault="004153CF" w:rsidP="0014213A">
      <w:pPr>
        <w:ind w:firstLine="709"/>
        <w:jc w:val="both"/>
      </w:pPr>
      <w:r>
        <w:t>- проведение полевых исследований и экспедиций</w:t>
      </w:r>
      <w:r w:rsidR="00E636C4">
        <w:t>.</w:t>
      </w:r>
    </w:p>
    <w:p w:rsidR="00043005" w:rsidRDefault="00D9100A" w:rsidP="0014213A">
      <w:pPr>
        <w:ind w:firstLine="709"/>
        <w:jc w:val="both"/>
      </w:pPr>
      <w:r>
        <w:t>5.2</w:t>
      </w:r>
      <w:r w:rsidR="0014213A">
        <w:t>.</w:t>
      </w:r>
      <w:r w:rsidR="00F06E48">
        <w:t>10</w:t>
      </w:r>
      <w:r w:rsidR="004153CF">
        <w:t xml:space="preserve"> </w:t>
      </w:r>
      <w:r w:rsidR="00043005">
        <w:t>Расходы на оплату труда</w:t>
      </w:r>
      <w:r w:rsidR="007E5047">
        <w:t xml:space="preserve"> руководителю и</w:t>
      </w:r>
      <w:r w:rsidR="00043005">
        <w:t xml:space="preserve"> исполнителям</w:t>
      </w:r>
      <w:r w:rsidR="007E5047">
        <w:t xml:space="preserve"> проекта</w:t>
      </w:r>
      <w:r w:rsidR="00043005">
        <w:t xml:space="preserve"> не допускаются.</w:t>
      </w:r>
    </w:p>
    <w:p w:rsidR="004153CF" w:rsidRPr="004153CF" w:rsidRDefault="00043005" w:rsidP="0014213A">
      <w:pPr>
        <w:ind w:firstLine="709"/>
        <w:jc w:val="both"/>
      </w:pPr>
      <w:r>
        <w:t>5.</w:t>
      </w:r>
      <w:r w:rsidR="00D9100A">
        <w:t>2</w:t>
      </w:r>
      <w:r>
        <w:t>.1</w:t>
      </w:r>
      <w:r w:rsidR="00F06E48">
        <w:t>1</w:t>
      </w:r>
      <w:r w:rsidR="00A52698">
        <w:t xml:space="preserve"> </w:t>
      </w:r>
      <w:r w:rsidR="004153CF">
        <w:t>Смета расходов должна быть обоснована с учетом специфики проекта и согласована с планово-финансовым управлением АГМУ.</w:t>
      </w:r>
    </w:p>
    <w:p w:rsidR="004F0AE8" w:rsidRPr="0000796C" w:rsidRDefault="00F34B67" w:rsidP="0014213A">
      <w:pPr>
        <w:ind w:firstLine="709"/>
        <w:jc w:val="both"/>
      </w:pPr>
      <w:r w:rsidRPr="0000796C">
        <w:t>5</w:t>
      </w:r>
      <w:r w:rsidR="004840D1" w:rsidRPr="0000796C">
        <w:t>.</w:t>
      </w:r>
      <w:r w:rsidR="00D9100A">
        <w:t>3</w:t>
      </w:r>
      <w:r w:rsidR="000415D2" w:rsidRPr="0000796C">
        <w:t xml:space="preserve"> </w:t>
      </w:r>
      <w:r w:rsidR="004F0AE8" w:rsidRPr="0000796C">
        <w:t>Конкурсная заявка на получение грант</w:t>
      </w:r>
      <w:r w:rsidR="002D112D" w:rsidRPr="0000796C">
        <w:t>ов р</w:t>
      </w:r>
      <w:r w:rsidR="006F06C0" w:rsidRPr="0000796C">
        <w:t>ектора</w:t>
      </w:r>
      <w:r w:rsidR="004F0AE8" w:rsidRPr="0000796C">
        <w:t xml:space="preserve"> </w:t>
      </w:r>
      <w:r w:rsidR="00E16C5E" w:rsidRPr="0000796C">
        <w:t>АГМУ</w:t>
      </w:r>
      <w:r w:rsidR="004F0AE8" w:rsidRPr="0000796C">
        <w:t xml:space="preserve"> должна содержать: </w:t>
      </w:r>
    </w:p>
    <w:p w:rsidR="004F0AE8" w:rsidRPr="0000796C" w:rsidRDefault="005A4678" w:rsidP="0014213A">
      <w:pPr>
        <w:pStyle w:val="aff"/>
        <w:numPr>
          <w:ilvl w:val="0"/>
          <w:numId w:val="27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</w:t>
      </w:r>
      <w:r w:rsidR="004F0AE8" w:rsidRPr="0000796C">
        <w:rPr>
          <w:rFonts w:ascii="Times New Roman" w:hAnsi="Times New Roman"/>
          <w:sz w:val="24"/>
          <w:szCs w:val="24"/>
        </w:rPr>
        <w:t>итульный лист (</w:t>
      </w:r>
      <w:r>
        <w:rPr>
          <w:rFonts w:ascii="Times New Roman" w:hAnsi="Times New Roman"/>
          <w:sz w:val="24"/>
          <w:szCs w:val="24"/>
        </w:rPr>
        <w:t>Приложение А);</w:t>
      </w:r>
      <w:r w:rsidR="004F0AE8" w:rsidRPr="0000796C">
        <w:rPr>
          <w:rFonts w:ascii="Times New Roman" w:hAnsi="Times New Roman"/>
          <w:sz w:val="24"/>
          <w:szCs w:val="24"/>
        </w:rPr>
        <w:t xml:space="preserve"> </w:t>
      </w:r>
    </w:p>
    <w:p w:rsidR="004F0AE8" w:rsidRPr="0000796C" w:rsidRDefault="005A4678" w:rsidP="0014213A">
      <w:pPr>
        <w:pStyle w:val="aff"/>
        <w:numPr>
          <w:ilvl w:val="0"/>
          <w:numId w:val="27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="004F0AE8" w:rsidRPr="0000796C">
        <w:rPr>
          <w:rFonts w:ascii="Times New Roman" w:hAnsi="Times New Roman"/>
          <w:sz w:val="24"/>
          <w:szCs w:val="24"/>
        </w:rPr>
        <w:t>писок исполнителей проекта (</w:t>
      </w:r>
      <w:r>
        <w:rPr>
          <w:rFonts w:ascii="Times New Roman" w:hAnsi="Times New Roman"/>
          <w:sz w:val="24"/>
          <w:szCs w:val="24"/>
        </w:rPr>
        <w:t>Приложение Б);</w:t>
      </w:r>
      <w:r w:rsidR="004F0AE8" w:rsidRPr="0000796C">
        <w:rPr>
          <w:rFonts w:ascii="Times New Roman" w:hAnsi="Times New Roman"/>
          <w:sz w:val="24"/>
          <w:szCs w:val="24"/>
        </w:rPr>
        <w:t xml:space="preserve"> </w:t>
      </w:r>
    </w:p>
    <w:p w:rsidR="004F0AE8" w:rsidRPr="0000796C" w:rsidRDefault="005A4678" w:rsidP="0014213A">
      <w:pPr>
        <w:pStyle w:val="aff"/>
        <w:numPr>
          <w:ilvl w:val="0"/>
          <w:numId w:val="27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="000240E8" w:rsidRPr="0000796C">
        <w:rPr>
          <w:rFonts w:ascii="Times New Roman" w:hAnsi="Times New Roman"/>
          <w:sz w:val="24"/>
          <w:szCs w:val="24"/>
        </w:rPr>
        <w:t>одержание</w:t>
      </w:r>
      <w:r w:rsidR="004F0AE8" w:rsidRPr="0000796C">
        <w:rPr>
          <w:rFonts w:ascii="Times New Roman" w:hAnsi="Times New Roman"/>
          <w:sz w:val="24"/>
          <w:szCs w:val="24"/>
        </w:rPr>
        <w:t xml:space="preserve"> проекта (</w:t>
      </w:r>
      <w:r>
        <w:rPr>
          <w:rFonts w:ascii="Times New Roman" w:hAnsi="Times New Roman"/>
          <w:sz w:val="24"/>
          <w:szCs w:val="24"/>
        </w:rPr>
        <w:t>П</w:t>
      </w:r>
      <w:r w:rsidR="004F0AE8" w:rsidRPr="0000796C">
        <w:rPr>
          <w:rFonts w:ascii="Times New Roman" w:hAnsi="Times New Roman"/>
          <w:sz w:val="24"/>
          <w:szCs w:val="24"/>
        </w:rPr>
        <w:t>риложение В);</w:t>
      </w:r>
    </w:p>
    <w:p w:rsidR="004F0AE8" w:rsidRPr="0000796C" w:rsidRDefault="005A4678" w:rsidP="0014213A">
      <w:pPr>
        <w:pStyle w:val="aff"/>
        <w:numPr>
          <w:ilvl w:val="0"/>
          <w:numId w:val="27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0240E8" w:rsidRPr="0000796C">
        <w:rPr>
          <w:rFonts w:ascii="Times New Roman" w:hAnsi="Times New Roman"/>
          <w:sz w:val="24"/>
          <w:szCs w:val="24"/>
        </w:rPr>
        <w:t>ланируемые направления расходования средств гранта для выполнения заявленных работ по проекту</w:t>
      </w:r>
      <w:r w:rsidR="004F0AE8" w:rsidRPr="0000796C">
        <w:rPr>
          <w:rFonts w:ascii="Times New Roman" w:hAnsi="Times New Roman"/>
          <w:sz w:val="24"/>
          <w:szCs w:val="24"/>
        </w:rPr>
        <w:t xml:space="preserve"> (приложение Г)</w:t>
      </w:r>
      <w:r w:rsidR="000240E8" w:rsidRPr="0000796C">
        <w:rPr>
          <w:rFonts w:ascii="Times New Roman" w:hAnsi="Times New Roman"/>
          <w:sz w:val="24"/>
          <w:szCs w:val="24"/>
        </w:rPr>
        <w:t>.</w:t>
      </w:r>
    </w:p>
    <w:p w:rsidR="004F0AE8" w:rsidRPr="0000796C" w:rsidRDefault="00E636C4" w:rsidP="0014213A">
      <w:pPr>
        <w:ind w:firstLine="709"/>
        <w:jc w:val="both"/>
      </w:pPr>
      <w:r>
        <w:t>Заявки предоставляются в отдел проектов и грантов. П</w:t>
      </w:r>
      <w:r w:rsidR="004F0AE8" w:rsidRPr="0000796C">
        <w:t>редставляется как печатный вариант заявки (в 2-х экземплярах), подписанный руководителем прое</w:t>
      </w:r>
      <w:r w:rsidR="006F06C0" w:rsidRPr="0000796C">
        <w:t xml:space="preserve">кта, так и электронный вариант (параметры </w:t>
      </w:r>
      <w:r w:rsidR="00BD7F6E" w:rsidRPr="0000796C">
        <w:rPr>
          <w:lang w:val="en-US"/>
        </w:rPr>
        <w:t>Times</w:t>
      </w:r>
      <w:r w:rsidR="00BD7F6E" w:rsidRPr="0000796C">
        <w:t xml:space="preserve"> </w:t>
      </w:r>
      <w:r w:rsidR="00BD7F6E" w:rsidRPr="0000796C">
        <w:rPr>
          <w:lang w:val="en-US"/>
        </w:rPr>
        <w:t>New</w:t>
      </w:r>
      <w:r w:rsidR="00BD7F6E" w:rsidRPr="0000796C">
        <w:t xml:space="preserve"> </w:t>
      </w:r>
      <w:r w:rsidR="00BD7F6E" w:rsidRPr="0000796C">
        <w:rPr>
          <w:lang w:val="en-US"/>
        </w:rPr>
        <w:t>Roman</w:t>
      </w:r>
      <w:r w:rsidR="00BD7F6E" w:rsidRPr="0000796C">
        <w:t xml:space="preserve">, кегль – 12, межстрочный интервал – одинарный, поля – </w:t>
      </w:r>
      <w:smartTag w:uri="urn:schemas-microsoft-com:office:smarttags" w:element="metricconverter">
        <w:smartTagPr>
          <w:attr w:name="ProductID" w:val="2 см"/>
        </w:smartTagPr>
        <w:r w:rsidR="00BD7F6E" w:rsidRPr="0000796C">
          <w:t>2 см</w:t>
        </w:r>
      </w:smartTag>
      <w:r w:rsidR="00BD7F6E" w:rsidRPr="0000796C">
        <w:t xml:space="preserve"> со всех сторон</w:t>
      </w:r>
      <w:r w:rsidR="00DC0CE8" w:rsidRPr="0000796C">
        <w:t>)</w:t>
      </w:r>
      <w:r w:rsidR="00BD7F6E" w:rsidRPr="0000796C">
        <w:t>.</w:t>
      </w:r>
      <w:r w:rsidR="004F0AE8" w:rsidRPr="0000796C">
        <w:t xml:space="preserve"> </w:t>
      </w:r>
    </w:p>
    <w:p w:rsidR="00E3472D" w:rsidRPr="0000796C" w:rsidRDefault="00E3472D" w:rsidP="0014213A">
      <w:pPr>
        <w:ind w:firstLine="709"/>
        <w:jc w:val="both"/>
      </w:pPr>
      <w:r w:rsidRPr="0000796C">
        <w:t>5.</w:t>
      </w:r>
      <w:r w:rsidR="00D9100A">
        <w:t>4</w:t>
      </w:r>
      <w:r w:rsidRPr="0000796C">
        <w:t xml:space="preserve"> Экспертиза представленных на конкурс проектов проводится в два этапа:</w:t>
      </w:r>
    </w:p>
    <w:p w:rsidR="00E3472D" w:rsidRPr="0000796C" w:rsidRDefault="00E3472D" w:rsidP="0014213A">
      <w:pPr>
        <w:ind w:firstLine="709"/>
        <w:jc w:val="both"/>
      </w:pPr>
      <w:r w:rsidRPr="0000796C">
        <w:t>- формальная экспертиза;</w:t>
      </w:r>
    </w:p>
    <w:p w:rsidR="00E3472D" w:rsidRPr="0000796C" w:rsidRDefault="005A4678" w:rsidP="0014213A">
      <w:pPr>
        <w:ind w:firstLine="709"/>
        <w:jc w:val="both"/>
      </w:pPr>
      <w:r>
        <w:t xml:space="preserve">- </w:t>
      </w:r>
      <w:proofErr w:type="gramStart"/>
      <w:r>
        <w:t>экспертиза</w:t>
      </w:r>
      <w:proofErr w:type="gramEnd"/>
      <w:r>
        <w:t xml:space="preserve"> по существу.</w:t>
      </w:r>
    </w:p>
    <w:p w:rsidR="00E3472D" w:rsidRPr="0000796C" w:rsidRDefault="00E3472D" w:rsidP="0014213A">
      <w:pPr>
        <w:ind w:firstLine="709"/>
        <w:jc w:val="both"/>
      </w:pPr>
      <w:r w:rsidRPr="0000796C">
        <w:t>5.</w:t>
      </w:r>
      <w:r w:rsidR="00D9100A">
        <w:t>4</w:t>
      </w:r>
      <w:r w:rsidR="002D112D" w:rsidRPr="0000796C">
        <w:t>.1</w:t>
      </w:r>
      <w:r w:rsidRPr="0000796C">
        <w:t xml:space="preserve"> Формальная экспертиза проектов проводится </w:t>
      </w:r>
      <w:r w:rsidR="00E636C4">
        <w:t>отделом проектов и грантов</w:t>
      </w:r>
      <w:r w:rsidR="00A52698">
        <w:t xml:space="preserve"> АГМУ</w:t>
      </w:r>
      <w:r w:rsidR="001C5885" w:rsidRPr="0000796C">
        <w:t xml:space="preserve"> в течение </w:t>
      </w:r>
      <w:r w:rsidR="00A52698">
        <w:t>3-х</w:t>
      </w:r>
      <w:r w:rsidR="001C5885" w:rsidRPr="0000796C">
        <w:t xml:space="preserve"> рабочих дней после окончания даты приема заявок на участие в конкурсе. </w:t>
      </w:r>
      <w:r w:rsidRPr="0000796C">
        <w:t>В процессе формальной экспертизы проверяется:</w:t>
      </w:r>
    </w:p>
    <w:p w:rsidR="00DC346F" w:rsidRPr="0000796C" w:rsidRDefault="00E3472D" w:rsidP="0014213A">
      <w:pPr>
        <w:ind w:firstLine="709"/>
        <w:jc w:val="both"/>
      </w:pPr>
      <w:r w:rsidRPr="0000796C">
        <w:t xml:space="preserve">- </w:t>
      </w:r>
      <w:r w:rsidR="00DC346F" w:rsidRPr="0000796C">
        <w:t>наличие полного перечня документов, необходимых для подачи заявки на конкурс;</w:t>
      </w:r>
    </w:p>
    <w:p w:rsidR="00DC346F" w:rsidRPr="0000796C" w:rsidRDefault="00DC346F" w:rsidP="0014213A">
      <w:pPr>
        <w:ind w:firstLine="709"/>
        <w:jc w:val="both"/>
      </w:pPr>
      <w:r w:rsidRPr="0000796C">
        <w:t>- соответствие поданных на конкурс документов установленным формам;</w:t>
      </w:r>
    </w:p>
    <w:p w:rsidR="00DC346F" w:rsidRPr="0000796C" w:rsidRDefault="00DC346F" w:rsidP="0014213A">
      <w:pPr>
        <w:ind w:firstLine="709"/>
        <w:jc w:val="both"/>
      </w:pPr>
      <w:r w:rsidRPr="0000796C">
        <w:t>- соблюдение соискателями гранта правил данного Положения при подаче заявки.</w:t>
      </w:r>
    </w:p>
    <w:p w:rsidR="00DC346F" w:rsidRDefault="009E6CF5" w:rsidP="0014213A">
      <w:pPr>
        <w:ind w:firstLine="709"/>
        <w:jc w:val="both"/>
      </w:pPr>
      <w:r>
        <w:t xml:space="preserve">В процессе экспертизы специалисты отдела проектов и грантов проводят оценку представленных проектов по формальным признакам в соответствии с утвержденными критериями (Приложение Д). </w:t>
      </w:r>
      <w:r w:rsidR="001F1564" w:rsidRPr="0000796C">
        <w:t xml:space="preserve">В ходе формальной экспертизы соискатели гранта могут по рекомендации </w:t>
      </w:r>
      <w:r w:rsidR="00E636C4">
        <w:t xml:space="preserve">отдела проектов и грантов </w:t>
      </w:r>
      <w:r w:rsidR="001F1564" w:rsidRPr="0000796C">
        <w:t xml:space="preserve">исправить выявленные несоответствия и предоставить недостающие для подачи заявки документы. </w:t>
      </w:r>
      <w:r w:rsidR="00DC346F" w:rsidRPr="0000796C">
        <w:t>Результатом формальной экспертизы является формирование перечня проектов, допущенных ко второму этапу – экспертизе по существу.</w:t>
      </w:r>
    </w:p>
    <w:p w:rsidR="001F1564" w:rsidRDefault="00DC346F" w:rsidP="0014213A">
      <w:pPr>
        <w:ind w:firstLine="709"/>
        <w:jc w:val="both"/>
      </w:pPr>
      <w:r>
        <w:t>5.</w:t>
      </w:r>
      <w:r w:rsidR="00D9100A">
        <w:t>4</w:t>
      </w:r>
      <w:r w:rsidR="002D112D">
        <w:t>.2</w:t>
      </w:r>
      <w:r>
        <w:t xml:space="preserve"> Экс</w:t>
      </w:r>
      <w:r w:rsidR="002D112D">
        <w:t xml:space="preserve">пертиза по существу проводится </w:t>
      </w:r>
      <w:r w:rsidR="005A4678">
        <w:t>Э</w:t>
      </w:r>
      <w:r>
        <w:t xml:space="preserve">кспертным </w:t>
      </w:r>
      <w:r w:rsidR="00525739">
        <w:t xml:space="preserve">научным </w:t>
      </w:r>
      <w:r>
        <w:t xml:space="preserve">советом АГМУ </w:t>
      </w:r>
      <w:r w:rsidR="00A52698">
        <w:t>не позднее</w:t>
      </w:r>
      <w:r w:rsidR="001F1564">
        <w:t xml:space="preserve"> 10 рабочих дней после даты окончания проведения формальной экспертизы</w:t>
      </w:r>
      <w:r>
        <w:t>.</w:t>
      </w:r>
      <w:r w:rsidR="001F1564">
        <w:t xml:space="preserve"> </w:t>
      </w:r>
      <w:r w:rsidR="0062745C">
        <w:t xml:space="preserve">На заседании Экспертного совета авторы заявок представляют презентации своих проектов </w:t>
      </w:r>
      <w:r w:rsidR="005A4678">
        <w:t>Э</w:t>
      </w:r>
      <w:r w:rsidR="0062745C">
        <w:t>кспертному научному совету.</w:t>
      </w:r>
    </w:p>
    <w:p w:rsidR="009E6CF5" w:rsidRDefault="001F1564" w:rsidP="0014213A">
      <w:pPr>
        <w:ind w:firstLine="709"/>
        <w:jc w:val="both"/>
      </w:pPr>
      <w:r>
        <w:lastRenderedPageBreak/>
        <w:t>В п</w:t>
      </w:r>
      <w:r w:rsidR="002D112D">
        <w:t>роцессе экспертизы</w:t>
      </w:r>
      <w:r w:rsidR="0062745C">
        <w:t xml:space="preserve"> по существу</w:t>
      </w:r>
      <w:r w:rsidR="00E636C4">
        <w:t xml:space="preserve"> члены </w:t>
      </w:r>
      <w:r w:rsidR="005A4678">
        <w:t>Э</w:t>
      </w:r>
      <w:r w:rsidR="00E636C4">
        <w:t>кспертного научного совета проводят оценку</w:t>
      </w:r>
      <w:r w:rsidR="009E6CF5">
        <w:t xml:space="preserve"> представленных проектов в соответствии с утвержденными критериями (Приложение Д)</w:t>
      </w:r>
      <w:r w:rsidR="0062745C">
        <w:t>.</w:t>
      </w:r>
    </w:p>
    <w:p w:rsidR="00454F56" w:rsidRDefault="00454F56" w:rsidP="0014213A">
      <w:pPr>
        <w:ind w:firstLine="709"/>
        <w:jc w:val="both"/>
      </w:pPr>
      <w:r>
        <w:t>Победители конкурса определяются</w:t>
      </w:r>
      <w:r w:rsidR="0062745C">
        <w:t xml:space="preserve"> путем подсчета сумм</w:t>
      </w:r>
      <w:r w:rsidR="00EB728D">
        <w:t xml:space="preserve">ы баллов, выставленных членами </w:t>
      </w:r>
      <w:r w:rsidR="005A4678">
        <w:t>Э</w:t>
      </w:r>
      <w:r w:rsidR="0062745C">
        <w:t>кспертного научного совета по утвержденным критериям (Приложение Д).</w:t>
      </w:r>
      <w:r>
        <w:t xml:space="preserve"> </w:t>
      </w:r>
      <w:r w:rsidR="0062745C">
        <w:t>Решение о победителях конкурса</w:t>
      </w:r>
      <w:r>
        <w:t xml:space="preserve"> </w:t>
      </w:r>
      <w:r w:rsidR="0062745C">
        <w:t>утверждается открытым голосованием</w:t>
      </w:r>
      <w:r>
        <w:t xml:space="preserve"> простым большинством голосов </w:t>
      </w:r>
      <w:r w:rsidR="00C068E9">
        <w:t xml:space="preserve">действующих членов </w:t>
      </w:r>
      <w:r w:rsidR="005A4678">
        <w:t>Э</w:t>
      </w:r>
      <w:r>
        <w:t xml:space="preserve">кспертного </w:t>
      </w:r>
      <w:r w:rsidR="00525739">
        <w:t xml:space="preserve">научного </w:t>
      </w:r>
      <w:r>
        <w:t xml:space="preserve">совета АГМУ, присутствующих на заседании. </w:t>
      </w:r>
    </w:p>
    <w:p w:rsidR="00331E12" w:rsidRDefault="00331E12" w:rsidP="0014213A">
      <w:pPr>
        <w:ind w:firstLine="709"/>
        <w:jc w:val="both"/>
      </w:pPr>
      <w:r>
        <w:t>Результатом экспертизы по существу является формирование перечня рекомендованных к получению гранта проектов из числа участвующих во втором этапе. Результат экспертизы по существу оформляе</w:t>
      </w:r>
      <w:r w:rsidR="00C068E9">
        <w:t xml:space="preserve">тся в виде протокола заседания </w:t>
      </w:r>
      <w:r w:rsidR="005A4678">
        <w:t>Э</w:t>
      </w:r>
      <w:r>
        <w:t>кспертного</w:t>
      </w:r>
      <w:r w:rsidR="00525739">
        <w:t xml:space="preserve"> научного</w:t>
      </w:r>
      <w:r>
        <w:t xml:space="preserve"> совета, который в течение 5 рабочих дней после про</w:t>
      </w:r>
      <w:r w:rsidR="00C068E9">
        <w:t xml:space="preserve">ведения расширенного заседания </w:t>
      </w:r>
      <w:r w:rsidR="005A4678">
        <w:t>Э</w:t>
      </w:r>
      <w:r>
        <w:t xml:space="preserve">кспертного </w:t>
      </w:r>
      <w:r w:rsidR="00525739">
        <w:t xml:space="preserve">научного </w:t>
      </w:r>
      <w:r>
        <w:t xml:space="preserve">совета направляется ректору АГМУ с проектом приказа о финансировании проектов победителей конкурса. </w:t>
      </w:r>
    </w:p>
    <w:p w:rsidR="00BD7F6E" w:rsidRDefault="00BD7F6E" w:rsidP="0014213A">
      <w:pPr>
        <w:ind w:firstLine="709"/>
        <w:jc w:val="both"/>
      </w:pPr>
      <w:r>
        <w:t>5.</w:t>
      </w:r>
      <w:r w:rsidR="00D9100A">
        <w:t>5</w:t>
      </w:r>
      <w:r w:rsidRPr="004F0AE8">
        <w:t xml:space="preserve"> Задачами </w:t>
      </w:r>
      <w:r>
        <w:t xml:space="preserve">всех стадий </w:t>
      </w:r>
      <w:r w:rsidRPr="004F0AE8">
        <w:t xml:space="preserve">экспертизы </w:t>
      </w:r>
      <w:r>
        <w:t xml:space="preserve">заявок на получение грантов </w:t>
      </w:r>
      <w:r w:rsidR="00C068E9">
        <w:t>р</w:t>
      </w:r>
      <w:r w:rsidR="00C8149B">
        <w:t xml:space="preserve">ектора АГМУ </w:t>
      </w:r>
      <w:r w:rsidRPr="004F0AE8">
        <w:t>являются: оценка научной, научно-технической и практической ценности заявленн</w:t>
      </w:r>
      <w:r w:rsidR="00491EFB">
        <w:t>ых</w:t>
      </w:r>
      <w:r w:rsidRPr="004F0AE8">
        <w:t xml:space="preserve"> НИР; возможность </w:t>
      </w:r>
      <w:r w:rsidR="00491EFB">
        <w:t>их</w:t>
      </w:r>
      <w:r w:rsidRPr="004F0AE8">
        <w:t xml:space="preserve"> проведения в срок, целесообразность </w:t>
      </w:r>
      <w:r w:rsidR="00491EFB">
        <w:t>их</w:t>
      </w:r>
      <w:r w:rsidRPr="004F0AE8">
        <w:t xml:space="preserve"> проведени</w:t>
      </w:r>
      <w:r>
        <w:t>я за счет внебюджетных средств.</w:t>
      </w:r>
    </w:p>
    <w:p w:rsidR="009F3034" w:rsidRDefault="000415D2" w:rsidP="0014213A">
      <w:pPr>
        <w:ind w:firstLine="709"/>
        <w:jc w:val="both"/>
      </w:pPr>
      <w:r>
        <w:t>5.</w:t>
      </w:r>
      <w:r w:rsidR="00D9100A">
        <w:t>6</w:t>
      </w:r>
      <w:r w:rsidR="009F3034" w:rsidRPr="004F0AE8">
        <w:t xml:space="preserve"> П</w:t>
      </w:r>
      <w:r w:rsidR="009F3034">
        <w:t>роекты, не соответствующие условиям участия в конкурсе, п</w:t>
      </w:r>
      <w:r w:rsidR="009F3034" w:rsidRPr="004F0AE8">
        <w:t xml:space="preserve">редставленные </w:t>
      </w:r>
      <w:r w:rsidR="009F3034">
        <w:t>с нарушением требований или после установленного срока, не рассматриваются.</w:t>
      </w:r>
    </w:p>
    <w:p w:rsidR="00170552" w:rsidRDefault="00D9100A" w:rsidP="0014213A">
      <w:pPr>
        <w:ind w:firstLine="709"/>
        <w:jc w:val="both"/>
      </w:pPr>
      <w:r>
        <w:t>5.7</w:t>
      </w:r>
      <w:r w:rsidR="00170552" w:rsidRPr="008E6247">
        <w:t xml:space="preserve"> Информация о причинах отклонения заявки не предоставляется. Представленные на конкурс материалы не возвращаются.</w:t>
      </w:r>
      <w:r w:rsidR="002D112D">
        <w:t xml:space="preserve"> </w:t>
      </w:r>
    </w:p>
    <w:p w:rsidR="00331E12" w:rsidRDefault="00C068E9" w:rsidP="005A4678">
      <w:pPr>
        <w:ind w:firstLine="709"/>
        <w:jc w:val="both"/>
      </w:pPr>
      <w:r>
        <w:t>5.</w:t>
      </w:r>
      <w:r w:rsidR="00D9100A">
        <w:t>8</w:t>
      </w:r>
      <w:r w:rsidR="009F3034">
        <w:t xml:space="preserve"> Организация и проведение конкурса грантов</w:t>
      </w:r>
      <w:r>
        <w:t xml:space="preserve"> р</w:t>
      </w:r>
      <w:r w:rsidR="00C8149B">
        <w:t>ектора</w:t>
      </w:r>
      <w:r w:rsidR="009F3034">
        <w:t xml:space="preserve"> АГМУ возлагается на проректора </w:t>
      </w:r>
      <w:r w:rsidR="00D14ECC">
        <w:t>по</w:t>
      </w:r>
      <w:r w:rsidR="009F3034">
        <w:t xml:space="preserve"> научной работе</w:t>
      </w:r>
      <w:r w:rsidR="008454EF">
        <w:t>.</w:t>
      </w:r>
    </w:p>
    <w:p w:rsidR="005A4678" w:rsidRDefault="005A4678" w:rsidP="005A4678">
      <w:pPr>
        <w:ind w:firstLine="709"/>
        <w:jc w:val="both"/>
      </w:pPr>
    </w:p>
    <w:p w:rsidR="005A4678" w:rsidRDefault="00F34B67" w:rsidP="005A4678">
      <w:pPr>
        <w:ind w:firstLine="709"/>
        <w:jc w:val="center"/>
        <w:rPr>
          <w:b/>
          <w:caps/>
        </w:rPr>
      </w:pPr>
      <w:r w:rsidRPr="009207B2">
        <w:rPr>
          <w:b/>
          <w:caps/>
        </w:rPr>
        <w:t>6</w:t>
      </w:r>
      <w:r w:rsidR="00E16C5E" w:rsidRPr="009207B2">
        <w:rPr>
          <w:b/>
          <w:caps/>
        </w:rPr>
        <w:t xml:space="preserve"> </w:t>
      </w:r>
      <w:r w:rsidR="00A774BE">
        <w:rPr>
          <w:b/>
          <w:caps/>
        </w:rPr>
        <w:t xml:space="preserve">ФИНАНСИРОВАНИЕ И </w:t>
      </w:r>
      <w:r w:rsidR="00571AC5">
        <w:rPr>
          <w:b/>
          <w:caps/>
        </w:rPr>
        <w:t>ИСПОЛНЕНИЕ</w:t>
      </w:r>
      <w:r w:rsidR="00E16C5E" w:rsidRPr="009207B2">
        <w:rPr>
          <w:b/>
          <w:caps/>
        </w:rPr>
        <w:t xml:space="preserve"> НИР по</w:t>
      </w:r>
      <w:r w:rsidR="00A3091B">
        <w:rPr>
          <w:b/>
          <w:caps/>
        </w:rPr>
        <w:t xml:space="preserve"> НАУЧНЫМ</w:t>
      </w:r>
      <w:r w:rsidR="00E16C5E" w:rsidRPr="009207B2">
        <w:rPr>
          <w:b/>
          <w:caps/>
        </w:rPr>
        <w:t xml:space="preserve"> грантам </w:t>
      </w:r>
    </w:p>
    <w:p w:rsidR="00E16C5E" w:rsidRDefault="009207B2" w:rsidP="005A4678">
      <w:pPr>
        <w:ind w:firstLine="709"/>
        <w:jc w:val="center"/>
        <w:rPr>
          <w:b/>
          <w:caps/>
        </w:rPr>
      </w:pPr>
      <w:r w:rsidRPr="009207B2">
        <w:rPr>
          <w:b/>
          <w:caps/>
        </w:rPr>
        <w:t xml:space="preserve">РЕКТОРА </w:t>
      </w:r>
      <w:r w:rsidR="00E16C5E" w:rsidRPr="009207B2">
        <w:rPr>
          <w:b/>
          <w:caps/>
        </w:rPr>
        <w:t>АГМУ</w:t>
      </w:r>
      <w:r w:rsidR="00A3091B">
        <w:rPr>
          <w:b/>
          <w:caps/>
        </w:rPr>
        <w:t xml:space="preserve"> ДЛЯ НАУЧНО-ПЕДАГОГИЧЕСКИХ РАБОТНИКОВ</w:t>
      </w:r>
    </w:p>
    <w:p w:rsidR="005A4678" w:rsidRPr="004840D1" w:rsidRDefault="005A4678" w:rsidP="005A4678">
      <w:pPr>
        <w:ind w:firstLine="709"/>
        <w:jc w:val="center"/>
        <w:rPr>
          <w:b/>
          <w:caps/>
        </w:rPr>
      </w:pPr>
    </w:p>
    <w:p w:rsidR="004F0AE8" w:rsidRPr="004F0AE8" w:rsidRDefault="00F34B67" w:rsidP="005A4678">
      <w:pPr>
        <w:ind w:firstLine="709"/>
        <w:jc w:val="both"/>
      </w:pPr>
      <w:r>
        <w:t>6</w:t>
      </w:r>
      <w:r w:rsidR="00E16C5E">
        <w:t>.1</w:t>
      </w:r>
      <w:r w:rsidR="004F0AE8" w:rsidRPr="004F0AE8">
        <w:t xml:space="preserve"> </w:t>
      </w:r>
      <w:r w:rsidR="00A774BE">
        <w:t>Финансирование научно-исследовательских проектов в рамках</w:t>
      </w:r>
      <w:r w:rsidR="00A3091B">
        <w:t xml:space="preserve"> научных</w:t>
      </w:r>
      <w:r w:rsidR="00A774BE">
        <w:t xml:space="preserve"> грант</w:t>
      </w:r>
      <w:r w:rsidR="00A3091B">
        <w:t>ов</w:t>
      </w:r>
      <w:r w:rsidR="00A774BE">
        <w:t xml:space="preserve"> ректора АГМУ</w:t>
      </w:r>
      <w:r w:rsidR="00A3091B">
        <w:t xml:space="preserve"> для научно-педагогических работников</w:t>
      </w:r>
      <w:r w:rsidR="00A774BE">
        <w:t xml:space="preserve"> осуществляется из </w:t>
      </w:r>
      <w:r w:rsidR="00CE0BB3">
        <w:t>средств</w:t>
      </w:r>
      <w:r w:rsidR="00A774BE">
        <w:t xml:space="preserve"> </w:t>
      </w:r>
      <w:r w:rsidR="007D0B80">
        <w:t xml:space="preserve">от приносящей доход деятельности </w:t>
      </w:r>
      <w:r w:rsidR="00A774BE">
        <w:t>АГМУ</w:t>
      </w:r>
      <w:r w:rsidR="008F3454" w:rsidRPr="00D1261D">
        <w:t>.</w:t>
      </w:r>
      <w:r w:rsidR="00A3091B">
        <w:t xml:space="preserve"> </w:t>
      </w:r>
      <w:r w:rsidR="00170552" w:rsidRPr="00170552">
        <w:t xml:space="preserve"> </w:t>
      </w:r>
    </w:p>
    <w:p w:rsidR="004F0AE8" w:rsidRDefault="00F34B67" w:rsidP="00C068E9">
      <w:pPr>
        <w:ind w:firstLine="709"/>
        <w:jc w:val="both"/>
      </w:pPr>
      <w:r>
        <w:t>6</w:t>
      </w:r>
      <w:r w:rsidR="004F0AE8" w:rsidRPr="004F0AE8">
        <w:t xml:space="preserve">.2 </w:t>
      </w:r>
      <w:r w:rsidR="00F06E48">
        <w:t>Общий годовой объем финансирования по научным грантам ректора АГМУ для научно-педагогических работников составляет 500 тысяч рублей. Объем финансирования по одному проекту не может превышать 100 тысяч рублей</w:t>
      </w:r>
      <w:r w:rsidR="001A2F2A">
        <w:t>.</w:t>
      </w:r>
    </w:p>
    <w:p w:rsidR="004F0AE8" w:rsidRPr="004F0AE8" w:rsidRDefault="00F34B67" w:rsidP="00C068E9">
      <w:pPr>
        <w:ind w:firstLine="709"/>
        <w:jc w:val="both"/>
      </w:pPr>
      <w:r>
        <w:t>6</w:t>
      </w:r>
      <w:r w:rsidR="004F0AE8" w:rsidRPr="004F0AE8">
        <w:t xml:space="preserve">.3 Оплату работ, услуг, оборудования и </w:t>
      </w:r>
      <w:r w:rsidR="009E2469">
        <w:t>т.д. по проекту, поддержанному</w:t>
      </w:r>
      <w:r w:rsidR="002C3F2F">
        <w:t xml:space="preserve"> научным</w:t>
      </w:r>
      <w:r w:rsidR="009E2469">
        <w:t xml:space="preserve"> </w:t>
      </w:r>
      <w:r w:rsidR="004F0AE8" w:rsidRPr="004F0AE8">
        <w:t>грантом</w:t>
      </w:r>
      <w:r w:rsidR="00C068E9">
        <w:t xml:space="preserve"> р</w:t>
      </w:r>
      <w:r w:rsidR="00D1261D">
        <w:t>ектора АГМУ</w:t>
      </w:r>
      <w:r w:rsidR="002C3F2F">
        <w:t xml:space="preserve"> для научно-педагогических работников</w:t>
      </w:r>
      <w:r w:rsidR="004F0AE8" w:rsidRPr="004F0AE8">
        <w:t xml:space="preserve">, осуществляет </w:t>
      </w:r>
      <w:r w:rsidR="000C1313">
        <w:t xml:space="preserve">управление бухгалтерского </w:t>
      </w:r>
      <w:r w:rsidR="000C1313" w:rsidRPr="009207B2">
        <w:t>учета</w:t>
      </w:r>
      <w:r w:rsidR="004A6EB5">
        <w:t>, отчетности и контроля</w:t>
      </w:r>
      <w:r w:rsidR="004F0AE8" w:rsidRPr="009207B2">
        <w:t xml:space="preserve"> на основании служебных запи</w:t>
      </w:r>
      <w:r w:rsidR="009E2469" w:rsidRPr="009207B2">
        <w:t xml:space="preserve">сок руководителей проектов, </w:t>
      </w:r>
      <w:r w:rsidR="004F0AE8" w:rsidRPr="009207B2">
        <w:t>завизированных про</w:t>
      </w:r>
      <w:r w:rsidR="009E2469" w:rsidRPr="009207B2">
        <w:t xml:space="preserve">ректором по </w:t>
      </w:r>
      <w:r w:rsidR="009A7021" w:rsidRPr="009207B2">
        <w:t>научной работе</w:t>
      </w:r>
      <w:r w:rsidR="008E6247">
        <w:t>, в рамках процедуры закупок</w:t>
      </w:r>
      <w:r w:rsidR="00F77714">
        <w:t>.</w:t>
      </w:r>
    </w:p>
    <w:p w:rsidR="004F0AE8" w:rsidRPr="004F0AE8" w:rsidRDefault="00F34B67" w:rsidP="00C068E9">
      <w:pPr>
        <w:ind w:firstLine="709"/>
        <w:jc w:val="both"/>
      </w:pPr>
      <w:r>
        <w:t>6</w:t>
      </w:r>
      <w:r w:rsidR="004F0AE8" w:rsidRPr="004F0AE8">
        <w:t>.4 Оборудование, приобретенное для выполнения работ по проекту, поддерж</w:t>
      </w:r>
      <w:r w:rsidR="009E2469">
        <w:t xml:space="preserve">анному </w:t>
      </w:r>
      <w:r w:rsidR="002C3F2F">
        <w:t xml:space="preserve">научным </w:t>
      </w:r>
      <w:r w:rsidR="009E2469">
        <w:t>грантом</w:t>
      </w:r>
      <w:r w:rsidR="00D1261D">
        <w:t xml:space="preserve"> </w:t>
      </w:r>
      <w:r w:rsidR="002C3F2F">
        <w:t>р</w:t>
      </w:r>
      <w:r w:rsidR="00D1261D">
        <w:t>ектора АГМУ</w:t>
      </w:r>
      <w:r w:rsidR="002C3F2F">
        <w:t xml:space="preserve"> для научно-педагогических работников</w:t>
      </w:r>
      <w:r w:rsidR="009E2469">
        <w:t>,</w:t>
      </w:r>
      <w:r w:rsidR="004F0AE8" w:rsidRPr="004F0AE8">
        <w:t xml:space="preserve"> является собственностью </w:t>
      </w:r>
      <w:r w:rsidR="00E16C5E">
        <w:t>университета</w:t>
      </w:r>
      <w:r w:rsidR="004F0AE8" w:rsidRPr="004F0AE8">
        <w:t xml:space="preserve"> и остается таковой после завершения проекта.</w:t>
      </w:r>
    </w:p>
    <w:p w:rsidR="004F0AE8" w:rsidRDefault="00F34B67" w:rsidP="00C068E9">
      <w:pPr>
        <w:ind w:firstLine="709"/>
        <w:jc w:val="both"/>
      </w:pPr>
      <w:r>
        <w:t>6</w:t>
      </w:r>
      <w:r w:rsidR="000415D2">
        <w:t xml:space="preserve">.5 Руководители проектов </w:t>
      </w:r>
      <w:r w:rsidR="004F0AE8" w:rsidRPr="004F0AE8">
        <w:t xml:space="preserve">несут ответственность за качество, сроки проведения </w:t>
      </w:r>
      <w:r w:rsidR="000415D2">
        <w:t>проектов</w:t>
      </w:r>
      <w:r w:rsidR="004F0AE8" w:rsidRPr="004F0AE8">
        <w:t>, целевое и рациональное использование вы</w:t>
      </w:r>
      <w:r w:rsidR="00943E12">
        <w:t>деленных средств.</w:t>
      </w:r>
    </w:p>
    <w:p w:rsidR="004F0AE8" w:rsidRDefault="00D45A8A" w:rsidP="00C068E9">
      <w:pPr>
        <w:ind w:firstLine="709"/>
        <w:jc w:val="both"/>
      </w:pPr>
      <w:r>
        <w:t>6.6</w:t>
      </w:r>
      <w:r w:rsidR="004F0AE8" w:rsidRPr="002325FE">
        <w:t xml:space="preserve"> </w:t>
      </w:r>
      <w:r w:rsidR="00272018">
        <w:t>Отдел проектов и грантов</w:t>
      </w:r>
      <w:r w:rsidR="004A6EB5">
        <w:t>, управление бухгалтерского учета, отчетности и контроля</w:t>
      </w:r>
      <w:r w:rsidR="001D3C93">
        <w:t xml:space="preserve">    </w:t>
      </w:r>
      <w:r w:rsidR="00E16C5E" w:rsidRPr="002325FE">
        <w:t xml:space="preserve"> АГМУ</w:t>
      </w:r>
      <w:r w:rsidR="004F0AE8" w:rsidRPr="002325FE">
        <w:t xml:space="preserve"> </w:t>
      </w:r>
      <w:r w:rsidR="0055334E" w:rsidRPr="002325FE">
        <w:t>контролирует исполнение</w:t>
      </w:r>
      <w:r w:rsidR="004F0AE8" w:rsidRPr="002325FE">
        <w:t xml:space="preserve"> </w:t>
      </w:r>
      <w:r w:rsidR="000415D2" w:rsidRPr="002325FE">
        <w:t>проектов</w:t>
      </w:r>
      <w:r w:rsidR="004F0AE8" w:rsidRPr="002325FE">
        <w:t>, включая ко</w:t>
      </w:r>
      <w:r w:rsidR="00C370EE" w:rsidRPr="002325FE">
        <w:t xml:space="preserve">нтроль сроков и качества работ, </w:t>
      </w:r>
      <w:r w:rsidR="004F0AE8" w:rsidRPr="002325FE">
        <w:t>организует контроль за использованием финансовых средств по выполненным научным исследованиям.</w:t>
      </w:r>
    </w:p>
    <w:p w:rsidR="004F0AE8" w:rsidRDefault="00F34B67" w:rsidP="00A15495">
      <w:pPr>
        <w:ind w:firstLine="709"/>
        <w:jc w:val="both"/>
      </w:pPr>
      <w:r w:rsidRPr="0000796C">
        <w:t>6</w:t>
      </w:r>
      <w:r w:rsidR="004F0AE8" w:rsidRPr="0000796C">
        <w:t>.</w:t>
      </w:r>
      <w:r w:rsidR="00272018">
        <w:t>7</w:t>
      </w:r>
      <w:r w:rsidR="004F0AE8" w:rsidRPr="0000796C">
        <w:t xml:space="preserve"> По окончании</w:t>
      </w:r>
      <w:r w:rsidR="009E2469" w:rsidRPr="0000796C">
        <w:t xml:space="preserve"> </w:t>
      </w:r>
      <w:r w:rsidR="000415D2" w:rsidRPr="0000796C">
        <w:t>проекта</w:t>
      </w:r>
      <w:r w:rsidR="009E2469" w:rsidRPr="0000796C">
        <w:t xml:space="preserve"> </w:t>
      </w:r>
      <w:r w:rsidR="004F0AE8" w:rsidRPr="0000796C">
        <w:t xml:space="preserve">ее руководитель представляет в </w:t>
      </w:r>
      <w:r w:rsidR="00272018">
        <w:t>отдел проектов и грантов</w:t>
      </w:r>
      <w:r w:rsidR="001C5885" w:rsidRPr="0000796C">
        <w:t xml:space="preserve"> </w:t>
      </w:r>
      <w:r w:rsidR="0094662A" w:rsidRPr="0000796C">
        <w:t>о</w:t>
      </w:r>
      <w:r w:rsidR="004F0AE8" w:rsidRPr="0000796C">
        <w:t>тчет о проделанной работе. Отчет должен соответствовать тр</w:t>
      </w:r>
      <w:r w:rsidR="009E2469" w:rsidRPr="0000796C">
        <w:t>ебуемой форме (</w:t>
      </w:r>
      <w:r w:rsidR="00AF1DFB">
        <w:t>П</w:t>
      </w:r>
      <w:r w:rsidR="004F0AE8" w:rsidRPr="0000796C">
        <w:t>риложе</w:t>
      </w:r>
      <w:r w:rsidR="009E2469" w:rsidRPr="0000796C">
        <w:t xml:space="preserve">ние </w:t>
      </w:r>
      <w:r w:rsidR="00272018">
        <w:t>Е</w:t>
      </w:r>
      <w:r w:rsidR="005D63CE" w:rsidRPr="0000796C">
        <w:t>), а также отчет об использовании целевого</w:t>
      </w:r>
      <w:r w:rsidR="00C068E9" w:rsidRPr="0000796C">
        <w:t xml:space="preserve"> финансирования в форме</w:t>
      </w:r>
      <w:r w:rsidR="00272018">
        <w:t xml:space="preserve"> научного</w:t>
      </w:r>
      <w:r w:rsidR="00C068E9" w:rsidRPr="0000796C">
        <w:t xml:space="preserve"> гранта р</w:t>
      </w:r>
      <w:r w:rsidR="005D63CE" w:rsidRPr="0000796C">
        <w:t>ектора АГМУ</w:t>
      </w:r>
      <w:r w:rsidR="00272018">
        <w:t xml:space="preserve"> для научно-педагогических работников</w:t>
      </w:r>
      <w:r w:rsidR="005D63CE" w:rsidRPr="0000796C">
        <w:t xml:space="preserve"> по проекту (</w:t>
      </w:r>
      <w:r w:rsidR="00AF1DFB">
        <w:t>П</w:t>
      </w:r>
      <w:r w:rsidR="005D63CE" w:rsidRPr="0000796C">
        <w:t xml:space="preserve">риложение </w:t>
      </w:r>
      <w:r w:rsidR="00272018">
        <w:t>Ж</w:t>
      </w:r>
      <w:r w:rsidR="005D63CE" w:rsidRPr="0000796C">
        <w:t xml:space="preserve">). </w:t>
      </w:r>
      <w:r w:rsidR="00A15495">
        <w:t xml:space="preserve">Отдел проектов и грантов </w:t>
      </w:r>
      <w:r w:rsidR="004F0AE8" w:rsidRPr="0000796C">
        <w:t>организует экспертизу отчетов.</w:t>
      </w:r>
    </w:p>
    <w:p w:rsidR="00851352" w:rsidRDefault="00851352" w:rsidP="00C068E9">
      <w:pPr>
        <w:ind w:firstLine="709"/>
        <w:jc w:val="both"/>
      </w:pPr>
      <w:r>
        <w:lastRenderedPageBreak/>
        <w:t>6.</w:t>
      </w:r>
      <w:r w:rsidR="00DF631D">
        <w:t>8</w:t>
      </w:r>
      <w:r>
        <w:t xml:space="preserve"> К печатному экземпляру отчета должны быть приложены по 1 экземпляру ксерокопий опубликованных статей, книг, распечатки электронных публикаций, ксерокопий опубликованных тезисов докладов, принятых к печати рукописей статей</w:t>
      </w:r>
      <w:r w:rsidR="00571AC5">
        <w:t>.</w:t>
      </w:r>
    </w:p>
    <w:p w:rsidR="00A66848" w:rsidRPr="00A66848" w:rsidRDefault="00A66848" w:rsidP="00A66848">
      <w:pPr>
        <w:ind w:firstLine="709"/>
        <w:jc w:val="both"/>
      </w:pPr>
      <w:r w:rsidRPr="00A66848">
        <w:t>6.</w:t>
      </w:r>
      <w:r>
        <w:t>9</w:t>
      </w:r>
      <w:r w:rsidRPr="00A66848">
        <w:t xml:space="preserve"> Руководитель научно-исследовательского проекта обязан в срок до 20 декабря года, в котором объявлены результаты конкурса:</w:t>
      </w:r>
    </w:p>
    <w:p w:rsidR="00A66848" w:rsidRPr="00A66848" w:rsidRDefault="00A66848" w:rsidP="00AF1DFB">
      <w:pPr>
        <w:numPr>
          <w:ilvl w:val="0"/>
          <w:numId w:val="37"/>
        </w:numPr>
        <w:ind w:left="0" w:firstLine="709"/>
        <w:jc w:val="both"/>
      </w:pPr>
      <w:r w:rsidRPr="00A66848">
        <w:t xml:space="preserve">опубликовать не менее 2-х научных статей, индексируемых в ведущих российских и зарубежных научных журналах (включенных в «Белый список научных журналов», RSCI, </w:t>
      </w:r>
      <w:proofErr w:type="spellStart"/>
      <w:r w:rsidRPr="00A66848">
        <w:t>Scopus</w:t>
      </w:r>
      <w:proofErr w:type="spellEnd"/>
      <w:r w:rsidRPr="00A66848">
        <w:t xml:space="preserve"> и/или </w:t>
      </w:r>
      <w:proofErr w:type="spellStart"/>
      <w:r w:rsidRPr="00A66848">
        <w:t>Web</w:t>
      </w:r>
      <w:proofErr w:type="spellEnd"/>
      <w:r w:rsidRPr="00A66848">
        <w:t xml:space="preserve"> </w:t>
      </w:r>
      <w:proofErr w:type="spellStart"/>
      <w:r w:rsidRPr="00A66848">
        <w:t>of</w:t>
      </w:r>
      <w:proofErr w:type="spellEnd"/>
      <w:r w:rsidRPr="00A66848">
        <w:t xml:space="preserve"> </w:t>
      </w:r>
      <w:proofErr w:type="spellStart"/>
      <w:r w:rsidRPr="00A66848">
        <w:t>Science</w:t>
      </w:r>
      <w:proofErr w:type="spellEnd"/>
      <w:r w:rsidRPr="00A66848">
        <w:t xml:space="preserve">»), подготовленных по результатам реализации проекта (обязательным является наличие </w:t>
      </w:r>
      <w:proofErr w:type="spellStart"/>
      <w:r w:rsidRPr="00A66848">
        <w:t>аффилиации</w:t>
      </w:r>
      <w:proofErr w:type="spellEnd"/>
      <w:r w:rsidRPr="00A66848">
        <w:t xml:space="preserve"> АГМУ, тип публикации – статья «</w:t>
      </w:r>
      <w:proofErr w:type="spellStart"/>
      <w:r w:rsidRPr="00A66848">
        <w:t>Article</w:t>
      </w:r>
      <w:proofErr w:type="spellEnd"/>
      <w:r w:rsidRPr="00A66848">
        <w:t>» или обзор «</w:t>
      </w:r>
      <w:proofErr w:type="spellStart"/>
      <w:r w:rsidRPr="00A66848">
        <w:t>Reviw</w:t>
      </w:r>
      <w:proofErr w:type="spellEnd"/>
      <w:r w:rsidRPr="00A66848">
        <w:t>»);</w:t>
      </w:r>
    </w:p>
    <w:p w:rsidR="00A66848" w:rsidRPr="00A66848" w:rsidRDefault="00A66848" w:rsidP="00AF1DFB">
      <w:pPr>
        <w:numPr>
          <w:ilvl w:val="0"/>
          <w:numId w:val="37"/>
        </w:numPr>
        <w:ind w:left="0" w:firstLine="709"/>
        <w:jc w:val="both"/>
      </w:pPr>
      <w:r w:rsidRPr="00A66848">
        <w:t>подать не менее 1 (одной) заявки на грант Российского научного фонда;</w:t>
      </w:r>
    </w:p>
    <w:p w:rsidR="00A66848" w:rsidRPr="00A66848" w:rsidRDefault="00A66848" w:rsidP="00AF1DFB">
      <w:pPr>
        <w:numPr>
          <w:ilvl w:val="0"/>
          <w:numId w:val="37"/>
        </w:numPr>
        <w:ind w:left="0" w:firstLine="709"/>
        <w:jc w:val="both"/>
      </w:pPr>
      <w:r w:rsidRPr="00A66848">
        <w:t>принять участие во всероссийской или международной конференции с докладом по реализации проекта (очно или онлайн).</w:t>
      </w:r>
    </w:p>
    <w:p w:rsidR="00851352" w:rsidRPr="004F0AE8" w:rsidRDefault="00851352" w:rsidP="00C068E9">
      <w:pPr>
        <w:ind w:firstLine="709"/>
        <w:jc w:val="both"/>
      </w:pPr>
      <w:r w:rsidRPr="00D84CED">
        <w:t>6.</w:t>
      </w:r>
      <w:r w:rsidR="00A66848">
        <w:t>10</w:t>
      </w:r>
      <w:r w:rsidRPr="00D84CED">
        <w:t xml:space="preserve"> </w:t>
      </w:r>
      <w:proofErr w:type="gramStart"/>
      <w:r w:rsidR="00383963">
        <w:t>В</w:t>
      </w:r>
      <w:proofErr w:type="gramEnd"/>
      <w:r w:rsidRPr="00D84CED">
        <w:t xml:space="preserve"> публикациях обязательно должно содержаться упоминание о финансовой поддержке проекта АГМУ (с указанием номера проекта. </w:t>
      </w:r>
      <w:r w:rsidR="00C068E9" w:rsidRPr="00D84CED">
        <w:t>Например,</w:t>
      </w:r>
      <w:r w:rsidRPr="00D84CED">
        <w:t xml:space="preserve"> 1) Исследование выполнено при финансовой поддержке </w:t>
      </w:r>
      <w:r w:rsidR="006D4E81">
        <w:t>ФГБОУ ВО</w:t>
      </w:r>
      <w:r w:rsidRPr="00D84CED">
        <w:t xml:space="preserve"> АГМУ Минздрава России. «</w:t>
      </w:r>
      <w:r w:rsidR="00571AC5">
        <w:t>Название проекта», проект №___</w:t>
      </w:r>
      <w:r w:rsidRPr="00D84CED">
        <w:t xml:space="preserve">; 2) Издание (тезисы докладов, материалы научной конференции и др.) осуществлено при финансовой поддержке </w:t>
      </w:r>
      <w:r w:rsidR="006D4E81">
        <w:t>ФГБОУ ВО</w:t>
      </w:r>
      <w:r w:rsidRPr="00D84CED">
        <w:t xml:space="preserve"> АГМУ</w:t>
      </w:r>
      <w:r w:rsidR="00571AC5">
        <w:t xml:space="preserve"> Минздрава России, проект №___</w:t>
      </w:r>
      <w:r w:rsidRPr="00D84CED">
        <w:t>). Невыполнение данного условия может явиться основанием для отрицательной оценки отч</w:t>
      </w:r>
      <w:r w:rsidR="00DF631D">
        <w:t>е</w:t>
      </w:r>
      <w:r w:rsidRPr="00D84CED">
        <w:t>та по проекту.</w:t>
      </w:r>
    </w:p>
    <w:p w:rsidR="00D526CD" w:rsidRPr="004F0AE8" w:rsidRDefault="00F34B67" w:rsidP="00D526CD">
      <w:pPr>
        <w:ind w:firstLine="709"/>
        <w:jc w:val="both"/>
      </w:pPr>
      <w:r>
        <w:t>6</w:t>
      </w:r>
      <w:r w:rsidR="004F0AE8" w:rsidRPr="004F0AE8">
        <w:t>.</w:t>
      </w:r>
      <w:r w:rsidR="00514855">
        <w:t>1</w:t>
      </w:r>
      <w:r w:rsidR="00A66848">
        <w:t>1</w:t>
      </w:r>
      <w:r w:rsidR="009E2469">
        <w:t xml:space="preserve"> </w:t>
      </w:r>
      <w:r w:rsidR="004F0AE8" w:rsidRPr="004F0AE8">
        <w:t>От</w:t>
      </w:r>
      <w:r w:rsidR="009E2469">
        <w:t xml:space="preserve">чет рассматривается </w:t>
      </w:r>
      <w:r w:rsidR="00C068E9">
        <w:t>э</w:t>
      </w:r>
      <w:r w:rsidR="008454EF">
        <w:t xml:space="preserve">кспертным </w:t>
      </w:r>
      <w:r w:rsidR="00C068E9">
        <w:t xml:space="preserve">научным </w:t>
      </w:r>
      <w:r w:rsidR="008454EF">
        <w:t>советом АГМУ</w:t>
      </w:r>
      <w:r w:rsidR="009E2469">
        <w:t xml:space="preserve"> и утверждается </w:t>
      </w:r>
      <w:r w:rsidR="004F0AE8" w:rsidRPr="004F0AE8">
        <w:t xml:space="preserve">проректором по </w:t>
      </w:r>
      <w:r w:rsidR="00DF631D">
        <w:t>научной работе</w:t>
      </w:r>
      <w:r w:rsidR="00C370EE" w:rsidRPr="00C34F67">
        <w:t xml:space="preserve">. </w:t>
      </w:r>
      <w:r w:rsidR="004F0AE8" w:rsidRPr="00C34F67">
        <w:t>Комиссия оформляет акт сдачи</w:t>
      </w:r>
      <w:r w:rsidR="004F0AE8" w:rsidRPr="004F0AE8">
        <w:t>-прием</w:t>
      </w:r>
      <w:r w:rsidR="009E2469">
        <w:t xml:space="preserve">а </w:t>
      </w:r>
      <w:r w:rsidR="000415D2">
        <w:t xml:space="preserve">проекта </w:t>
      </w:r>
      <w:r w:rsidR="007C6A30" w:rsidRPr="0077522F">
        <w:t>(</w:t>
      </w:r>
      <w:r w:rsidR="00AF1DFB">
        <w:t>П</w:t>
      </w:r>
      <w:r w:rsidR="004F0AE8" w:rsidRPr="0077522F">
        <w:t>риложе</w:t>
      </w:r>
      <w:r w:rsidR="0077522F" w:rsidRPr="0077522F">
        <w:t>ние</w:t>
      </w:r>
      <w:r w:rsidR="009E2469" w:rsidRPr="0077522F">
        <w:t xml:space="preserve"> </w:t>
      </w:r>
      <w:r w:rsidR="00DF631D">
        <w:t>З</w:t>
      </w:r>
      <w:r w:rsidR="004F0AE8" w:rsidRPr="0077522F">
        <w:t>).</w:t>
      </w:r>
    </w:p>
    <w:p w:rsidR="007921B0" w:rsidRDefault="00F34B67" w:rsidP="00C068E9">
      <w:pPr>
        <w:ind w:firstLine="709"/>
        <w:jc w:val="both"/>
      </w:pPr>
      <w:r>
        <w:t>6</w:t>
      </w:r>
      <w:r w:rsidR="004F0AE8" w:rsidRPr="004F0AE8">
        <w:t>.</w:t>
      </w:r>
      <w:r w:rsidR="00514855">
        <w:t>1</w:t>
      </w:r>
      <w:r w:rsidR="00A66848">
        <w:t>2</w:t>
      </w:r>
      <w:r w:rsidR="009E2469">
        <w:t xml:space="preserve"> </w:t>
      </w:r>
      <w:r w:rsidR="004F0AE8" w:rsidRPr="004F0AE8">
        <w:t>В случае непредставления руководителем гранта</w:t>
      </w:r>
      <w:r w:rsidR="009E2469">
        <w:t xml:space="preserve"> </w:t>
      </w:r>
      <w:r w:rsidR="00C068E9">
        <w:t>р</w:t>
      </w:r>
      <w:r w:rsidR="009207B2">
        <w:t xml:space="preserve">ектора АГМУ </w:t>
      </w:r>
      <w:r w:rsidR="004F0AE8" w:rsidRPr="004F0AE8">
        <w:t>необходимых отчетных материалов в установленный срок без уважительных причин, некачественного вы</w:t>
      </w:r>
      <w:r w:rsidR="009E2469">
        <w:t>полнения работ по этапам или проекту</w:t>
      </w:r>
      <w:r w:rsidR="004F0AE8" w:rsidRPr="004F0AE8">
        <w:t xml:space="preserve"> в целом, проректор </w:t>
      </w:r>
      <w:r w:rsidR="00C370EE" w:rsidRPr="004F0AE8">
        <w:t xml:space="preserve">по </w:t>
      </w:r>
      <w:r w:rsidR="00C370EE">
        <w:t xml:space="preserve">научной работе </w:t>
      </w:r>
      <w:r w:rsidR="004F0AE8" w:rsidRPr="004F0AE8">
        <w:t xml:space="preserve">обеспечивает мотивированное представление ректору </w:t>
      </w:r>
      <w:r w:rsidR="00DF631D">
        <w:t>АГМУ</w:t>
      </w:r>
      <w:r w:rsidR="004F0AE8" w:rsidRPr="004F0AE8">
        <w:t xml:space="preserve"> о замене руководителя или досрочном прекращении выполнения проекта. Руководители и исполнители досрочно прекращенных </w:t>
      </w:r>
      <w:r w:rsidR="000415D2">
        <w:t>проектов</w:t>
      </w:r>
      <w:r w:rsidR="004F0AE8" w:rsidRPr="004F0AE8">
        <w:t xml:space="preserve"> лишаются права участвовать в конкурсах научных грантов </w:t>
      </w:r>
      <w:r w:rsidR="009E2469">
        <w:t>университета</w:t>
      </w:r>
      <w:r w:rsidR="004F0AE8" w:rsidRPr="004F0AE8">
        <w:t xml:space="preserve"> в течение </w:t>
      </w:r>
      <w:r w:rsidR="000415D2">
        <w:t>двух</w:t>
      </w:r>
      <w:r w:rsidR="004F0AE8" w:rsidRPr="004F0AE8">
        <w:t xml:space="preserve"> лет.</w:t>
      </w:r>
    </w:p>
    <w:p w:rsidR="00172489" w:rsidRDefault="00F34B67" w:rsidP="004568EE">
      <w:pPr>
        <w:pStyle w:val="1"/>
      </w:pPr>
      <w:r>
        <w:t>7</w:t>
      </w:r>
      <w:r w:rsidR="00172489">
        <w:t xml:space="preserve"> ОТВЕТСТВЕННОСТЬ И ПОЛНОМОЧИЯ</w:t>
      </w:r>
    </w:p>
    <w:p w:rsidR="00172489" w:rsidRPr="0000796C" w:rsidRDefault="00F34B67" w:rsidP="00C068E9">
      <w:pPr>
        <w:ind w:firstLine="709"/>
        <w:jc w:val="both"/>
        <w:rPr>
          <w:bCs/>
        </w:rPr>
      </w:pPr>
      <w:r w:rsidRPr="0000796C">
        <w:rPr>
          <w:bCs/>
        </w:rPr>
        <w:t>7</w:t>
      </w:r>
      <w:r w:rsidR="002F30B9" w:rsidRPr="0000796C">
        <w:rPr>
          <w:bCs/>
        </w:rPr>
        <w:t xml:space="preserve">.1 </w:t>
      </w:r>
      <w:r w:rsidR="00172489" w:rsidRPr="0000796C">
        <w:rPr>
          <w:bCs/>
        </w:rPr>
        <w:t xml:space="preserve">Ответственность за разработку, внедрение и внесение изменений в настоящее Положение несет </w:t>
      </w:r>
      <w:r w:rsidR="00DF631D">
        <w:rPr>
          <w:bCs/>
        </w:rPr>
        <w:t>проректор по научной работе</w:t>
      </w:r>
      <w:r w:rsidR="00172489" w:rsidRPr="0000796C">
        <w:rPr>
          <w:bCs/>
        </w:rPr>
        <w:t>.</w:t>
      </w:r>
    </w:p>
    <w:p w:rsidR="00172489" w:rsidRPr="0000796C" w:rsidRDefault="00F34B67" w:rsidP="00C068E9">
      <w:pPr>
        <w:ind w:firstLine="709"/>
        <w:jc w:val="both"/>
        <w:rPr>
          <w:b/>
        </w:rPr>
      </w:pPr>
      <w:r w:rsidRPr="0000796C">
        <w:rPr>
          <w:bCs/>
        </w:rPr>
        <w:t>7</w:t>
      </w:r>
      <w:r w:rsidR="002F30B9" w:rsidRPr="0000796C">
        <w:rPr>
          <w:bCs/>
        </w:rPr>
        <w:t xml:space="preserve">.2 </w:t>
      </w:r>
      <w:r w:rsidR="00172489" w:rsidRPr="0000796C">
        <w:rPr>
          <w:bCs/>
        </w:rPr>
        <w:t>Ответственность за соблюдение требований настоящего Положения несут руководители структурных подразделений АГМУ</w:t>
      </w:r>
      <w:r w:rsidR="004E5DC2" w:rsidRPr="0000796C">
        <w:rPr>
          <w:bCs/>
        </w:rPr>
        <w:t>, руководители и исполнители проектов.</w:t>
      </w:r>
    </w:p>
    <w:p w:rsidR="00172489" w:rsidRPr="0000796C" w:rsidRDefault="00172489" w:rsidP="00C068E9">
      <w:pPr>
        <w:ind w:firstLine="709"/>
        <w:jc w:val="both"/>
        <w:rPr>
          <w:b/>
        </w:rPr>
      </w:pPr>
      <w:r w:rsidRPr="0000796C">
        <w:rPr>
          <w:b/>
        </w:rPr>
        <w:t>Управление документом</w:t>
      </w:r>
    </w:p>
    <w:p w:rsidR="001F6E53" w:rsidRPr="0000796C" w:rsidRDefault="00F34B67" w:rsidP="00C068E9">
      <w:pPr>
        <w:ind w:firstLine="709"/>
        <w:jc w:val="both"/>
      </w:pPr>
      <w:r w:rsidRPr="0000796C">
        <w:t>7</w:t>
      </w:r>
      <w:r w:rsidR="007D63C3" w:rsidRPr="0000796C">
        <w:t>.</w:t>
      </w:r>
      <w:r w:rsidR="002F30B9" w:rsidRPr="0000796C">
        <w:t>3</w:t>
      </w:r>
      <w:r w:rsidR="001F6E53" w:rsidRPr="0000796C">
        <w:t xml:space="preserve"> Хранение:</w:t>
      </w:r>
    </w:p>
    <w:p w:rsidR="00172489" w:rsidRPr="0000796C" w:rsidRDefault="001F6E53" w:rsidP="00C068E9">
      <w:pPr>
        <w:ind w:firstLine="709"/>
        <w:jc w:val="both"/>
      </w:pPr>
      <w:r w:rsidRPr="0000796C">
        <w:t xml:space="preserve">- </w:t>
      </w:r>
      <w:r w:rsidR="00172489" w:rsidRPr="0000796C">
        <w:t>1</w:t>
      </w:r>
      <w:r w:rsidR="00600EB9" w:rsidRPr="0000796C">
        <w:t>-</w:t>
      </w:r>
      <w:r w:rsidR="00172489" w:rsidRPr="0000796C">
        <w:t xml:space="preserve">й контрольный экземпляр – </w:t>
      </w:r>
      <w:r w:rsidR="00C068E9" w:rsidRPr="0000796C">
        <w:t>руководитель процесса</w:t>
      </w:r>
      <w:r w:rsidRPr="0000796C">
        <w:t>;</w:t>
      </w:r>
    </w:p>
    <w:p w:rsidR="00172489" w:rsidRPr="0000796C" w:rsidRDefault="001F6E53" w:rsidP="00C068E9">
      <w:pPr>
        <w:ind w:firstLine="709"/>
        <w:jc w:val="both"/>
      </w:pPr>
      <w:r w:rsidRPr="0000796C">
        <w:t xml:space="preserve">- </w:t>
      </w:r>
      <w:r w:rsidR="00372D31" w:rsidRPr="0000796C">
        <w:t>2</w:t>
      </w:r>
      <w:r w:rsidR="00600EB9" w:rsidRPr="0000796C">
        <w:t>-</w:t>
      </w:r>
      <w:r w:rsidR="00FF2A90" w:rsidRPr="0000796C">
        <w:t>й контрольный экземпляр – УККО</w:t>
      </w:r>
      <w:r w:rsidRPr="0000796C">
        <w:t>.</w:t>
      </w:r>
    </w:p>
    <w:p w:rsidR="00172489" w:rsidRPr="0000796C" w:rsidRDefault="00F34B67" w:rsidP="00C068E9">
      <w:pPr>
        <w:ind w:firstLine="709"/>
        <w:jc w:val="both"/>
      </w:pPr>
      <w:r w:rsidRPr="0000796C">
        <w:t>7</w:t>
      </w:r>
      <w:r w:rsidR="00172489" w:rsidRPr="0000796C">
        <w:t>.</w:t>
      </w:r>
      <w:r w:rsidR="002F30B9" w:rsidRPr="0000796C">
        <w:t>4</w:t>
      </w:r>
      <w:r w:rsidR="00172489" w:rsidRPr="0000796C">
        <w:t xml:space="preserve"> Рассылка учетных экземпляров осуществляется в соответст</w:t>
      </w:r>
      <w:r w:rsidR="009D4692">
        <w:t>вии с реестром выдачи документа</w:t>
      </w:r>
      <w:r w:rsidR="00172489" w:rsidRPr="0000796C">
        <w:t>.</w:t>
      </w:r>
    </w:p>
    <w:p w:rsidR="00172489" w:rsidRPr="0000796C" w:rsidRDefault="00F34B67" w:rsidP="00C068E9">
      <w:pPr>
        <w:ind w:firstLine="709"/>
        <w:jc w:val="both"/>
      </w:pPr>
      <w:r w:rsidRPr="0000796C">
        <w:t>7</w:t>
      </w:r>
      <w:r w:rsidR="00172489" w:rsidRPr="0000796C">
        <w:t>.</w:t>
      </w:r>
      <w:r w:rsidR="002F30B9" w:rsidRPr="0000796C">
        <w:t>5</w:t>
      </w:r>
      <w:r w:rsidR="00172489" w:rsidRPr="0000796C">
        <w:t xml:space="preserve"> Изменения в документ вносит </w:t>
      </w:r>
      <w:r w:rsidR="009D4692">
        <w:rPr>
          <w:bCs/>
        </w:rPr>
        <w:t>проректор по научной работе</w:t>
      </w:r>
      <w:r w:rsidR="00043C59" w:rsidRPr="0000796C">
        <w:t>.</w:t>
      </w:r>
    </w:p>
    <w:p w:rsidR="00172489" w:rsidRPr="0000796C" w:rsidRDefault="00F34B67" w:rsidP="00C068E9">
      <w:pPr>
        <w:ind w:firstLine="709"/>
        <w:jc w:val="both"/>
      </w:pPr>
      <w:r w:rsidRPr="0000796C">
        <w:t>7</w:t>
      </w:r>
      <w:r w:rsidR="00172489" w:rsidRPr="0000796C">
        <w:t>.</w:t>
      </w:r>
      <w:r w:rsidR="002F30B9" w:rsidRPr="0000796C">
        <w:t>6</w:t>
      </w:r>
      <w:r w:rsidR="009E2469" w:rsidRPr="0000796C">
        <w:t xml:space="preserve"> </w:t>
      </w:r>
      <w:r w:rsidR="00172489" w:rsidRPr="0000796C">
        <w:t xml:space="preserve">Право доступа к </w:t>
      </w:r>
      <w:r w:rsidR="004E5DC2" w:rsidRPr="0000796C">
        <w:t>контрольному экземпляру</w:t>
      </w:r>
      <w:r w:rsidR="00014873" w:rsidRPr="0000796C">
        <w:t xml:space="preserve"> </w:t>
      </w:r>
      <w:r w:rsidR="00172489" w:rsidRPr="0000796C">
        <w:t>документ</w:t>
      </w:r>
      <w:r w:rsidR="00014873" w:rsidRPr="0000796C">
        <w:t>а</w:t>
      </w:r>
      <w:r w:rsidR="00172489" w:rsidRPr="0000796C">
        <w:t xml:space="preserve"> имеют: ректор, проректор по </w:t>
      </w:r>
      <w:r w:rsidR="009D4692">
        <w:t>НР</w:t>
      </w:r>
      <w:r w:rsidR="00943E12" w:rsidRPr="0000796C">
        <w:t>,</w:t>
      </w:r>
      <w:r w:rsidR="009D4692">
        <w:t xml:space="preserve"> проректор по </w:t>
      </w:r>
      <w:proofErr w:type="spellStart"/>
      <w:r w:rsidR="009D4692">
        <w:t>СиИР</w:t>
      </w:r>
      <w:proofErr w:type="spellEnd"/>
      <w:r w:rsidR="009D4692">
        <w:t>,</w:t>
      </w:r>
      <w:r w:rsidR="00943E12" w:rsidRPr="0000796C">
        <w:t xml:space="preserve"> начальник </w:t>
      </w:r>
      <w:r w:rsidR="009F48A6" w:rsidRPr="0000796C">
        <w:t xml:space="preserve">управления </w:t>
      </w:r>
      <w:r w:rsidR="00912993" w:rsidRPr="0000796C">
        <w:t>контроля качества образования</w:t>
      </w:r>
      <w:r w:rsidR="00D84CED" w:rsidRPr="0000796C">
        <w:t xml:space="preserve">, </w:t>
      </w:r>
      <w:r w:rsidR="00D45A8A">
        <w:rPr>
          <w:bCs/>
        </w:rPr>
        <w:t xml:space="preserve">начальник </w:t>
      </w:r>
      <w:r w:rsidR="009D4692">
        <w:rPr>
          <w:bCs/>
        </w:rPr>
        <w:t>отдела проектов и грантов</w:t>
      </w:r>
      <w:r w:rsidR="00A26623" w:rsidRPr="0000796C">
        <w:t>.</w:t>
      </w:r>
    </w:p>
    <w:p w:rsidR="00172489" w:rsidRPr="00FB1311" w:rsidRDefault="00F34B67" w:rsidP="00C068E9">
      <w:pPr>
        <w:ind w:firstLine="709"/>
        <w:jc w:val="both"/>
      </w:pPr>
      <w:r w:rsidRPr="0000796C">
        <w:t>7</w:t>
      </w:r>
      <w:r w:rsidR="00172489" w:rsidRPr="0000796C">
        <w:t>.</w:t>
      </w:r>
      <w:r w:rsidR="002F30B9" w:rsidRPr="0000796C">
        <w:t>7</w:t>
      </w:r>
      <w:r w:rsidR="00172489" w:rsidRPr="0000796C">
        <w:t xml:space="preserve"> Актуализация докуме</w:t>
      </w:r>
      <w:r w:rsidR="00C068E9" w:rsidRPr="0000796C">
        <w:t xml:space="preserve">нта проводится </w:t>
      </w:r>
      <w:r w:rsidR="00AF1DFB">
        <w:t>по мере необходимости</w:t>
      </w:r>
      <w:r w:rsidR="00172489" w:rsidRPr="0000796C">
        <w:t xml:space="preserve"> </w:t>
      </w:r>
      <w:r w:rsidR="009D4692">
        <w:rPr>
          <w:bCs/>
        </w:rPr>
        <w:t>проректором по научной работе</w:t>
      </w:r>
      <w:r w:rsidR="00172489" w:rsidRPr="0000796C">
        <w:t>.</w:t>
      </w:r>
    </w:p>
    <w:p w:rsidR="00172489" w:rsidRPr="00F334E2" w:rsidRDefault="00F34B67" w:rsidP="00C068E9">
      <w:pPr>
        <w:ind w:firstLine="709"/>
        <w:jc w:val="both"/>
      </w:pPr>
      <w:r>
        <w:t>7</w:t>
      </w:r>
      <w:r w:rsidR="00172489">
        <w:t>.</w:t>
      </w:r>
      <w:r w:rsidR="002F30B9">
        <w:t>8</w:t>
      </w:r>
      <w:r w:rsidR="00172489" w:rsidRPr="00FB1311">
        <w:t xml:space="preserve"> Согласование документа проводится со всеми заинтересованными должностными лицами и отмечается в листе согласования.</w:t>
      </w:r>
    </w:p>
    <w:p w:rsidR="00172489" w:rsidRDefault="00F34B67" w:rsidP="00172489">
      <w:pPr>
        <w:pStyle w:val="1"/>
      </w:pPr>
      <w:r>
        <w:lastRenderedPageBreak/>
        <w:t>8</w:t>
      </w:r>
      <w:r w:rsidR="00172489">
        <w:t xml:space="preserve"> ПРИЛОЖЕНИЯ</w:t>
      </w:r>
    </w:p>
    <w:p w:rsidR="009F5CB5" w:rsidRPr="00FD5C42" w:rsidRDefault="00172489" w:rsidP="00C068E9">
      <w:pPr>
        <w:pStyle w:val="af"/>
      </w:pPr>
      <w:r w:rsidRPr="00FD5C42">
        <w:t xml:space="preserve">Приложение </w:t>
      </w:r>
      <w:r w:rsidR="00C370EE">
        <w:t>А</w:t>
      </w:r>
      <w:r w:rsidRPr="00FD5C42">
        <w:t xml:space="preserve"> </w:t>
      </w:r>
      <w:r w:rsidR="00C370EE">
        <w:t>Форма титульного листа заявки</w:t>
      </w:r>
      <w:r w:rsidR="007C750C">
        <w:t xml:space="preserve"> проекта НИР для </w:t>
      </w:r>
      <w:r w:rsidR="00901CC1">
        <w:t xml:space="preserve">получения </w:t>
      </w:r>
      <w:r w:rsidR="007C750C">
        <w:t>гранта</w:t>
      </w:r>
      <w:r w:rsidR="00C068E9">
        <w:t xml:space="preserve"> р</w:t>
      </w:r>
      <w:r w:rsidR="00901CC1">
        <w:t>ектора АГМУ</w:t>
      </w:r>
      <w:r w:rsidR="008D659F">
        <w:t xml:space="preserve"> для научно-педагогических работников</w:t>
      </w:r>
    </w:p>
    <w:p w:rsidR="00014873" w:rsidRPr="00C8124D" w:rsidRDefault="00F94DB5" w:rsidP="00C068E9">
      <w:pPr>
        <w:pStyle w:val="af"/>
      </w:pPr>
      <w:r w:rsidRPr="00C8124D">
        <w:t xml:space="preserve">Приложение </w:t>
      </w:r>
      <w:r w:rsidR="00C370EE">
        <w:t>Б</w:t>
      </w:r>
      <w:r w:rsidR="009F5CB5" w:rsidRPr="00C8124D">
        <w:t xml:space="preserve"> </w:t>
      </w:r>
      <w:r w:rsidR="00C370EE">
        <w:t xml:space="preserve">Форма </w:t>
      </w:r>
      <w:r w:rsidR="002B6B3F">
        <w:t>сведений об исполнителях</w:t>
      </w:r>
      <w:r w:rsidR="00C370EE">
        <w:t xml:space="preserve"> проекта</w:t>
      </w:r>
    </w:p>
    <w:p w:rsidR="00ED79E8" w:rsidRPr="00C8124D" w:rsidRDefault="00ED79E8" w:rsidP="00C068E9">
      <w:pPr>
        <w:pStyle w:val="af"/>
      </w:pPr>
      <w:r w:rsidRPr="00C8124D">
        <w:t xml:space="preserve">Приложение </w:t>
      </w:r>
      <w:r w:rsidR="00C370EE">
        <w:t>В</w:t>
      </w:r>
      <w:r w:rsidRPr="00C8124D">
        <w:t xml:space="preserve"> </w:t>
      </w:r>
      <w:r w:rsidR="00BF73AE">
        <w:t xml:space="preserve">Форма </w:t>
      </w:r>
      <w:r w:rsidR="00792493">
        <w:t>содержания</w:t>
      </w:r>
      <w:r w:rsidR="00BF73AE">
        <w:t xml:space="preserve"> проекта</w:t>
      </w:r>
    </w:p>
    <w:p w:rsidR="00ED79E8" w:rsidRPr="00C8124D" w:rsidRDefault="00ED79E8" w:rsidP="00C068E9">
      <w:pPr>
        <w:pStyle w:val="af"/>
      </w:pPr>
      <w:r w:rsidRPr="00C8124D">
        <w:t xml:space="preserve">Приложение </w:t>
      </w:r>
      <w:r w:rsidR="00BF73AE">
        <w:t>Г</w:t>
      </w:r>
      <w:r w:rsidRPr="00C8124D">
        <w:t xml:space="preserve"> </w:t>
      </w:r>
      <w:r w:rsidR="00EF6F91" w:rsidRPr="00C604CA">
        <w:t xml:space="preserve">Форма </w:t>
      </w:r>
      <w:r w:rsidR="00792493">
        <w:t>планируемых направлений расходования средств гранта для выполнения заявленных работ по проекту</w:t>
      </w:r>
      <w:r w:rsidR="00B6237F">
        <w:t xml:space="preserve"> (смета расходов)</w:t>
      </w:r>
    </w:p>
    <w:p w:rsidR="009D4692" w:rsidRDefault="00ED79E8" w:rsidP="00C068E9">
      <w:pPr>
        <w:pStyle w:val="af"/>
      </w:pPr>
      <w:r w:rsidRPr="00C8124D">
        <w:t xml:space="preserve">Приложение </w:t>
      </w:r>
      <w:r w:rsidR="00ED1CC9">
        <w:t>Д</w:t>
      </w:r>
      <w:r w:rsidRPr="00C8124D">
        <w:t xml:space="preserve"> </w:t>
      </w:r>
      <w:r w:rsidR="009D4692">
        <w:t>Форма критериев оценки проектов, представленных на соискание научного гранта ректора АГМУ для научно-педагогических работников.</w:t>
      </w:r>
    </w:p>
    <w:p w:rsidR="00ED79E8" w:rsidRPr="00C8124D" w:rsidRDefault="009D4692" w:rsidP="00C068E9">
      <w:pPr>
        <w:pStyle w:val="af"/>
      </w:pPr>
      <w:r>
        <w:t xml:space="preserve">Приложение Е </w:t>
      </w:r>
      <w:r w:rsidR="00E64731" w:rsidRPr="00C604CA">
        <w:t>Форма</w:t>
      </w:r>
      <w:r w:rsidR="009E2469">
        <w:t xml:space="preserve"> </w:t>
      </w:r>
      <w:r w:rsidR="00E64731" w:rsidRPr="00C604CA">
        <w:t xml:space="preserve">отчета о выполнении НИР, финансируемой за счет </w:t>
      </w:r>
      <w:r>
        <w:t>научного гранта ректора АГМУ для научно-педагогических работников</w:t>
      </w:r>
    </w:p>
    <w:p w:rsidR="00B6237F" w:rsidRDefault="00ED79E8" w:rsidP="00C068E9">
      <w:pPr>
        <w:ind w:firstLine="709"/>
        <w:jc w:val="both"/>
        <w:rPr>
          <w:b/>
        </w:rPr>
      </w:pPr>
      <w:r w:rsidRPr="00C8124D">
        <w:t xml:space="preserve">Приложение </w:t>
      </w:r>
      <w:r w:rsidR="009D4692">
        <w:t>Ж</w:t>
      </w:r>
      <w:r w:rsidR="00B6237F" w:rsidRPr="00B6237F">
        <w:rPr>
          <w:b/>
        </w:rPr>
        <w:t xml:space="preserve"> </w:t>
      </w:r>
      <w:r w:rsidR="00B6237F" w:rsidRPr="00B6237F">
        <w:t>Форма отчета об использовании целевого</w:t>
      </w:r>
      <w:r w:rsidR="00C068E9">
        <w:t xml:space="preserve"> финансирования</w:t>
      </w:r>
      <w:r w:rsidR="009D4692">
        <w:t xml:space="preserve"> проекта</w:t>
      </w:r>
      <w:r w:rsidR="00C068E9">
        <w:t xml:space="preserve"> в форме </w:t>
      </w:r>
      <w:r w:rsidR="009D4692">
        <w:t>научного гранта ректора АГМУ для научно-педагогических работников</w:t>
      </w:r>
    </w:p>
    <w:p w:rsidR="00ED79E8" w:rsidRPr="00C8124D" w:rsidRDefault="00B6237F" w:rsidP="00C068E9">
      <w:pPr>
        <w:pStyle w:val="af"/>
      </w:pPr>
      <w:r>
        <w:t xml:space="preserve">Приложение </w:t>
      </w:r>
      <w:r w:rsidR="009D4692">
        <w:t>З</w:t>
      </w:r>
      <w:r w:rsidR="00ED79E8" w:rsidRPr="00C8124D">
        <w:t xml:space="preserve"> </w:t>
      </w:r>
      <w:r w:rsidR="00E64731" w:rsidRPr="00C604CA">
        <w:t xml:space="preserve">Форма акта сдачи-приемки </w:t>
      </w:r>
      <w:r w:rsidR="00901CC1">
        <w:t>НИР</w:t>
      </w:r>
      <w:r w:rsidR="00E64731" w:rsidRPr="00C604CA">
        <w:t xml:space="preserve">, финансируемой за счет </w:t>
      </w:r>
      <w:r w:rsidR="009D4692">
        <w:t>научного гранта ректора АГМУ для научно-педагогических работников</w:t>
      </w:r>
    </w:p>
    <w:p w:rsidR="00ED79E8" w:rsidRDefault="00ED79E8" w:rsidP="00C068E9">
      <w:pPr>
        <w:ind w:firstLine="709"/>
        <w:jc w:val="both"/>
      </w:pPr>
      <w:r w:rsidRPr="00ED79E8">
        <w:t xml:space="preserve">Приложение </w:t>
      </w:r>
      <w:r w:rsidR="009D4692">
        <w:t>И</w:t>
      </w:r>
      <w:r>
        <w:t xml:space="preserve"> Лист согласования</w:t>
      </w:r>
    </w:p>
    <w:p w:rsidR="00ED79E8" w:rsidRDefault="00EF6F91" w:rsidP="00C068E9">
      <w:pPr>
        <w:ind w:firstLine="709"/>
        <w:jc w:val="both"/>
      </w:pPr>
      <w:r>
        <w:t xml:space="preserve">Приложение </w:t>
      </w:r>
      <w:r w:rsidR="009D4692">
        <w:t>К</w:t>
      </w:r>
      <w:r w:rsidR="00ED79E8">
        <w:t xml:space="preserve"> Лист рег</w:t>
      </w:r>
      <w:r w:rsidR="00792493">
        <w:t>истрации изменений</w:t>
      </w:r>
    </w:p>
    <w:p w:rsidR="00172489" w:rsidRDefault="00ED79E8" w:rsidP="00C068E9">
      <w:pPr>
        <w:ind w:firstLine="709"/>
        <w:jc w:val="both"/>
      </w:pPr>
      <w:r>
        <w:t xml:space="preserve">Приложение </w:t>
      </w:r>
      <w:r w:rsidR="009D4692">
        <w:t>Л</w:t>
      </w:r>
      <w:r w:rsidR="00792493">
        <w:t xml:space="preserve"> Реестр выдачи</w:t>
      </w:r>
      <w:r w:rsidR="008D659F">
        <w:t xml:space="preserve"> документа</w:t>
      </w:r>
    </w:p>
    <w:p w:rsidR="003742B8" w:rsidRDefault="003742B8" w:rsidP="00140E6C">
      <w:pPr>
        <w:sectPr w:rsidR="003742B8" w:rsidSect="00FD4FD9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9F5CB5" w:rsidRDefault="009F5CB5" w:rsidP="00014873">
      <w:pPr>
        <w:jc w:val="right"/>
        <w:rPr>
          <w:b/>
        </w:rPr>
      </w:pPr>
      <w:r w:rsidRPr="00C068E9">
        <w:rPr>
          <w:b/>
        </w:rPr>
        <w:lastRenderedPageBreak/>
        <w:t>П</w:t>
      </w:r>
      <w:r w:rsidR="00014873" w:rsidRPr="00C068E9">
        <w:rPr>
          <w:b/>
        </w:rPr>
        <w:t xml:space="preserve">риложение </w:t>
      </w:r>
      <w:r w:rsidR="00C370EE" w:rsidRPr="00C068E9">
        <w:rPr>
          <w:b/>
        </w:rPr>
        <w:t>А</w:t>
      </w:r>
    </w:p>
    <w:p w:rsidR="00AF1DFB" w:rsidRPr="00C068E9" w:rsidRDefault="00AF1DFB" w:rsidP="00014873">
      <w:pPr>
        <w:jc w:val="right"/>
        <w:rPr>
          <w:b/>
        </w:rPr>
      </w:pPr>
    </w:p>
    <w:p w:rsidR="00C370EE" w:rsidRPr="00C068E9" w:rsidRDefault="007C6A30" w:rsidP="00ED2BE0">
      <w:pPr>
        <w:jc w:val="center"/>
        <w:rPr>
          <w:b/>
        </w:rPr>
      </w:pPr>
      <w:r w:rsidRPr="00C068E9">
        <w:rPr>
          <w:b/>
        </w:rPr>
        <w:t xml:space="preserve">Форма титульного листа </w:t>
      </w:r>
      <w:r w:rsidR="00B434FB" w:rsidRPr="00C068E9">
        <w:rPr>
          <w:b/>
        </w:rPr>
        <w:t xml:space="preserve">заявки </w:t>
      </w:r>
      <w:r w:rsidRPr="00C068E9">
        <w:rPr>
          <w:b/>
        </w:rPr>
        <w:t xml:space="preserve">проекта НИР для </w:t>
      </w:r>
      <w:r w:rsidR="00ED2BE0" w:rsidRPr="00ED2BE0">
        <w:rPr>
          <w:b/>
        </w:rPr>
        <w:t>научного гранта ректора АГМУ для научно-педагогических работников</w:t>
      </w:r>
    </w:p>
    <w:p w:rsidR="00C370EE" w:rsidRPr="009D2721" w:rsidRDefault="00C370EE" w:rsidP="00C370EE">
      <w:pPr>
        <w:ind w:left="4248" w:firstLine="708"/>
        <w:jc w:val="both"/>
        <w:rPr>
          <w:sz w:val="28"/>
        </w:rPr>
      </w:pPr>
    </w:p>
    <w:p w:rsidR="00C370EE" w:rsidRDefault="00480114" w:rsidP="00C370EE">
      <w:pPr>
        <w:pStyle w:val="31"/>
        <w:spacing w:after="0"/>
        <w:ind w:left="0"/>
        <w:jc w:val="center"/>
        <w:rPr>
          <w:b/>
          <w:sz w:val="22"/>
          <w:szCs w:val="22"/>
        </w:rPr>
      </w:pPr>
      <w:r w:rsidRPr="00286679">
        <w:rPr>
          <w:b/>
          <w:noProof/>
          <w:sz w:val="28"/>
        </w:rPr>
        <w:drawing>
          <wp:inline distT="0" distB="0" distL="0" distR="0">
            <wp:extent cx="733425" cy="685800"/>
            <wp:effectExtent l="0" t="0" r="9525" b="0"/>
            <wp:docPr id="5" name="Рисунок 5" descr="emb_AGM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mb_AGMU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6000" contrast="-20000"/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0EE" w:rsidRPr="0019673B" w:rsidRDefault="00C370EE" w:rsidP="00C370EE">
      <w:pPr>
        <w:pStyle w:val="31"/>
        <w:spacing w:after="0"/>
        <w:ind w:left="0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МИНИСТЕРСТВО ЗДРАВООХРАНЕНИЯ РОССИЙСКОЙ ФЕДЕРАЦИИ</w:t>
      </w:r>
    </w:p>
    <w:p w:rsidR="00C370EE" w:rsidRPr="0019673B" w:rsidRDefault="0019673B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 xml:space="preserve">ФЕДЕРАЛЬНОЕ </w:t>
      </w:r>
      <w:r w:rsidR="00C370EE" w:rsidRPr="0019673B">
        <w:rPr>
          <w:sz w:val="22"/>
          <w:szCs w:val="22"/>
        </w:rPr>
        <w:t xml:space="preserve">ГОСУДАРСТВЕННОЕ БЮДЖЕТНОЕ ОБРАЗОВАТЕЛЬНОЕ УЧРЕЖДЕНИЕ </w:t>
      </w:r>
    </w:p>
    <w:p w:rsidR="008258E2" w:rsidRDefault="00C370EE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ВЫСШЕГО ОБРАЗОВАНИЯ</w:t>
      </w:r>
    </w:p>
    <w:p w:rsidR="00C370EE" w:rsidRDefault="00C370EE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АЛТАЙСКИЙ ГОСУДАРСТВЕННЫЙ МЕДИЦИНСКИЙ УНИВЕРСИТЕТ</w:t>
      </w:r>
    </w:p>
    <w:p w:rsidR="008D659F" w:rsidRPr="0019673B" w:rsidRDefault="008D659F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>
        <w:rPr>
          <w:sz w:val="22"/>
          <w:szCs w:val="22"/>
        </w:rPr>
        <w:t>МИНИСТЕРСТВА ЗДРАВООХРАНЕНИЯ РОССИЙСКОЙ ФЕДЕРАЦИИ</w:t>
      </w:r>
    </w:p>
    <w:p w:rsidR="00C370EE" w:rsidRPr="0019673B" w:rsidRDefault="00C370EE" w:rsidP="00C370EE">
      <w:pPr>
        <w:pStyle w:val="31"/>
        <w:ind w:left="0" w:right="-8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(</w:t>
      </w:r>
      <w:r w:rsidR="006D4E81" w:rsidRPr="0019673B">
        <w:rPr>
          <w:sz w:val="22"/>
          <w:szCs w:val="22"/>
        </w:rPr>
        <w:t>ФГБОУ ВО</w:t>
      </w:r>
      <w:r w:rsidRPr="0019673B">
        <w:rPr>
          <w:sz w:val="22"/>
          <w:szCs w:val="22"/>
        </w:rPr>
        <w:t xml:space="preserve"> АГМУ МИНЗДРАВА РОССИИ)</w:t>
      </w:r>
    </w:p>
    <w:p w:rsidR="00C370EE" w:rsidRPr="00AF1DFB" w:rsidRDefault="00C370EE" w:rsidP="00C370EE"/>
    <w:p w:rsidR="00C370EE" w:rsidRPr="00AF1DFB" w:rsidRDefault="00C370EE" w:rsidP="00C370EE">
      <w:pPr>
        <w:jc w:val="center"/>
        <w:rPr>
          <w:b/>
        </w:rPr>
      </w:pPr>
      <w:r w:rsidRPr="00AF1DFB">
        <w:rPr>
          <w:b/>
        </w:rPr>
        <w:t>ПРОЕКТ</w:t>
      </w:r>
      <w:r w:rsidR="0019673B" w:rsidRPr="00AF1DFB">
        <w:rPr>
          <w:b/>
        </w:rPr>
        <w:t xml:space="preserve"> № _____________</w:t>
      </w:r>
    </w:p>
    <w:p w:rsidR="0019673B" w:rsidRPr="0019673B" w:rsidRDefault="0019673B" w:rsidP="00C370EE">
      <w:pPr>
        <w:jc w:val="center"/>
        <w:rPr>
          <w:sz w:val="18"/>
          <w:szCs w:val="18"/>
        </w:rPr>
      </w:pPr>
      <w:r w:rsidRPr="0019673B">
        <w:rPr>
          <w:sz w:val="18"/>
          <w:szCs w:val="18"/>
        </w:rPr>
        <w:t xml:space="preserve">(№ присваивается </w:t>
      </w:r>
      <w:r w:rsidR="00ED2BE0">
        <w:rPr>
          <w:sz w:val="18"/>
          <w:szCs w:val="18"/>
        </w:rPr>
        <w:t>отделом проектов и грантов</w:t>
      </w:r>
      <w:r w:rsidRPr="0019673B">
        <w:rPr>
          <w:sz w:val="18"/>
          <w:szCs w:val="18"/>
        </w:rPr>
        <w:t>)</w:t>
      </w:r>
    </w:p>
    <w:p w:rsidR="00182EFA" w:rsidRPr="009D2721" w:rsidRDefault="00182EFA" w:rsidP="00C370EE">
      <w:pPr>
        <w:jc w:val="center"/>
        <w:rPr>
          <w:b/>
          <w:sz w:val="28"/>
        </w:rPr>
      </w:pPr>
    </w:p>
    <w:p w:rsidR="00CA5EC5" w:rsidRPr="003C7406" w:rsidRDefault="00C370EE" w:rsidP="0019673B">
      <w:pPr>
        <w:jc w:val="center"/>
        <w:rPr>
          <w:sz w:val="28"/>
        </w:rPr>
      </w:pPr>
      <w:r w:rsidRPr="003C7406">
        <w:rPr>
          <w:sz w:val="28"/>
        </w:rPr>
        <w:t>«____________________________________</w:t>
      </w:r>
      <w:r w:rsidR="00182EFA">
        <w:rPr>
          <w:sz w:val="28"/>
        </w:rPr>
        <w:t>_________</w:t>
      </w:r>
      <w:r w:rsidRPr="003C7406">
        <w:rPr>
          <w:sz w:val="28"/>
        </w:rPr>
        <w:t>_____</w:t>
      </w:r>
      <w:r w:rsidR="0019673B">
        <w:rPr>
          <w:sz w:val="28"/>
        </w:rPr>
        <w:t>_</w:t>
      </w:r>
      <w:r w:rsidRPr="003C7406">
        <w:rPr>
          <w:sz w:val="28"/>
        </w:rPr>
        <w:t>___</w:t>
      </w:r>
      <w:r w:rsidR="0019673B">
        <w:rPr>
          <w:sz w:val="28"/>
        </w:rPr>
        <w:t>______</w:t>
      </w:r>
      <w:r w:rsidRPr="003C7406">
        <w:rPr>
          <w:sz w:val="28"/>
        </w:rPr>
        <w:t>»</w:t>
      </w:r>
    </w:p>
    <w:p w:rsidR="00C370EE" w:rsidRPr="0019673B" w:rsidRDefault="0019673B" w:rsidP="0019673B">
      <w:pPr>
        <w:jc w:val="center"/>
        <w:rPr>
          <w:sz w:val="18"/>
          <w:szCs w:val="18"/>
        </w:rPr>
      </w:pPr>
      <w:r>
        <w:rPr>
          <w:sz w:val="18"/>
          <w:szCs w:val="18"/>
        </w:rPr>
        <w:t>(наименование проекта)</w:t>
      </w:r>
    </w:p>
    <w:p w:rsidR="00C370EE" w:rsidRDefault="00C370EE" w:rsidP="00C370EE">
      <w:pPr>
        <w:rPr>
          <w:sz w:val="28"/>
        </w:rPr>
      </w:pPr>
    </w:p>
    <w:p w:rsidR="00CA5EC5" w:rsidRDefault="00CA5EC5" w:rsidP="00C370EE">
      <w:pPr>
        <w:rPr>
          <w:sz w:val="28"/>
        </w:rPr>
      </w:pPr>
    </w:p>
    <w:p w:rsidR="00CA5EC5" w:rsidRPr="002B6B3F" w:rsidRDefault="00CA5EC5" w:rsidP="00C370EE">
      <w:r w:rsidRPr="002B6B3F">
        <w:t xml:space="preserve">В случае </w:t>
      </w:r>
      <w:r w:rsidR="00182EFA" w:rsidRPr="002B6B3F">
        <w:t>поддержки проекта обязуюсь представить отчет в соответствующие сроки по установленной форме.</w:t>
      </w:r>
    </w:p>
    <w:p w:rsidR="00182EFA" w:rsidRPr="002B6B3F" w:rsidRDefault="00182EFA" w:rsidP="00C370EE"/>
    <w:p w:rsidR="00182EFA" w:rsidRDefault="00182EFA" w:rsidP="00C370EE">
      <w:pPr>
        <w:rPr>
          <w:sz w:val="28"/>
        </w:rPr>
      </w:pPr>
    </w:p>
    <w:p w:rsidR="00C370EE" w:rsidRDefault="00C370EE" w:rsidP="00C370EE">
      <w:pPr>
        <w:rPr>
          <w:sz w:val="28"/>
        </w:rPr>
      </w:pPr>
      <w:r w:rsidRPr="002B6B3F">
        <w:t>Руководитель проекта</w:t>
      </w:r>
      <w:r w:rsidRPr="003C7406">
        <w:rPr>
          <w:sz w:val="28"/>
        </w:rPr>
        <w:t>: ________________</w:t>
      </w:r>
      <w:r>
        <w:rPr>
          <w:sz w:val="28"/>
        </w:rPr>
        <w:t>__________________________</w:t>
      </w:r>
    </w:p>
    <w:p w:rsidR="00C370EE" w:rsidRPr="003C7406" w:rsidRDefault="00C370EE" w:rsidP="00C370EE">
      <w:pPr>
        <w:ind w:left="2124" w:firstLine="708"/>
      </w:pPr>
      <w:r w:rsidRPr="003C7406">
        <w:t>(уч</w:t>
      </w:r>
      <w:r w:rsidR="0019673B">
        <w:t>еная степень, ученое звание, Ф.</w:t>
      </w:r>
      <w:r w:rsidRPr="003C7406">
        <w:t>И.О.)</w:t>
      </w:r>
    </w:p>
    <w:p w:rsidR="00C370EE" w:rsidRDefault="00C370EE" w:rsidP="00C370EE">
      <w:pPr>
        <w:rPr>
          <w:sz w:val="28"/>
        </w:rPr>
      </w:pPr>
    </w:p>
    <w:p w:rsidR="00C370EE" w:rsidRDefault="00C370EE" w:rsidP="00C370EE">
      <w:pPr>
        <w:rPr>
          <w:sz w:val="28"/>
        </w:rPr>
      </w:pPr>
      <w:r>
        <w:rPr>
          <w:sz w:val="28"/>
        </w:rPr>
        <w:t>___________________</w:t>
      </w:r>
    </w:p>
    <w:p w:rsidR="00C370EE" w:rsidRPr="003C7406" w:rsidRDefault="009E2469" w:rsidP="00C370EE">
      <w:r>
        <w:t xml:space="preserve"> </w:t>
      </w:r>
      <w:r w:rsidR="00C370EE">
        <w:t>(</w:t>
      </w:r>
      <w:r w:rsidR="00C370EE" w:rsidRPr="003C7406">
        <w:t>подпись)</w:t>
      </w:r>
    </w:p>
    <w:p w:rsidR="00C370EE" w:rsidRPr="003C7406" w:rsidRDefault="00C370EE" w:rsidP="00C370EE">
      <w:pPr>
        <w:rPr>
          <w:sz w:val="28"/>
        </w:rPr>
      </w:pPr>
      <w:r>
        <w:rPr>
          <w:sz w:val="28"/>
        </w:rPr>
        <w:t>«</w:t>
      </w:r>
      <w:r w:rsidRPr="003C7406">
        <w:rPr>
          <w:sz w:val="28"/>
        </w:rPr>
        <w:t>_____</w:t>
      </w:r>
      <w:r>
        <w:rPr>
          <w:sz w:val="28"/>
        </w:rPr>
        <w:t>» _______ 20</w:t>
      </w:r>
      <w:r w:rsidR="00DA03D9">
        <w:rPr>
          <w:sz w:val="28"/>
        </w:rPr>
        <w:t>2</w:t>
      </w:r>
      <w:r>
        <w:rPr>
          <w:sz w:val="28"/>
        </w:rPr>
        <w:t>_</w:t>
      </w:r>
      <w:r w:rsidRPr="003C7406">
        <w:rPr>
          <w:sz w:val="28"/>
        </w:rPr>
        <w:t xml:space="preserve"> г.</w:t>
      </w:r>
    </w:p>
    <w:p w:rsidR="009F5CB5" w:rsidRDefault="009F5CB5" w:rsidP="009F5CB5"/>
    <w:p w:rsidR="00F77714" w:rsidRDefault="00F77714" w:rsidP="009F5CB5"/>
    <w:p w:rsidR="00F77714" w:rsidRPr="00EC6527" w:rsidRDefault="0069574B" w:rsidP="009F5CB5">
      <w:r w:rsidRPr="00EC6527">
        <w:t>Проект п</w:t>
      </w:r>
      <w:r w:rsidR="00F77714" w:rsidRPr="00EC6527">
        <w:t>ринят в полном объеме</w:t>
      </w:r>
    </w:p>
    <w:p w:rsidR="00F77714" w:rsidRPr="00EC6527" w:rsidRDefault="00F77714" w:rsidP="00F77714">
      <w:r w:rsidRPr="00EC6527">
        <w:t>___________________</w:t>
      </w:r>
    </w:p>
    <w:p w:rsidR="00F77714" w:rsidRPr="00EC6527" w:rsidRDefault="00F77714" w:rsidP="00F77714">
      <w:r w:rsidRPr="00EC6527">
        <w:t xml:space="preserve"> (подпись</w:t>
      </w:r>
      <w:r w:rsidR="00757D5C" w:rsidRPr="00EC6527">
        <w:t xml:space="preserve"> </w:t>
      </w:r>
      <w:r w:rsidR="00ED2BE0">
        <w:t>проректора по научной работе</w:t>
      </w:r>
      <w:r w:rsidRPr="00EC6527">
        <w:t>)</w:t>
      </w:r>
    </w:p>
    <w:p w:rsidR="00F77714" w:rsidRPr="00EC6527" w:rsidRDefault="00F77714" w:rsidP="00F77714">
      <w:r w:rsidRPr="00EC6527">
        <w:t>«_____» _______ 20</w:t>
      </w:r>
      <w:r w:rsidR="00DA03D9">
        <w:t>2</w:t>
      </w:r>
      <w:r w:rsidRPr="00EC6527">
        <w:t>_ г.</w:t>
      </w:r>
    </w:p>
    <w:p w:rsidR="00F77714" w:rsidRPr="00EC6527" w:rsidRDefault="00F77714" w:rsidP="009F5CB5"/>
    <w:p w:rsidR="00F77714" w:rsidRPr="00EC6527" w:rsidRDefault="00F77714" w:rsidP="009F5CB5"/>
    <w:p w:rsidR="00F77714" w:rsidRPr="00EC6527" w:rsidRDefault="0069574B" w:rsidP="00F77714">
      <w:r w:rsidRPr="00EC6527">
        <w:t>Проект р</w:t>
      </w:r>
      <w:r w:rsidR="00757D5C" w:rsidRPr="00EC6527">
        <w:t>а</w:t>
      </w:r>
      <w:r w:rsidR="00F77714" w:rsidRPr="00EC6527">
        <w:t xml:space="preserve">ссмотрен на </w:t>
      </w:r>
      <w:r w:rsidR="00530BB0" w:rsidRPr="00EC6527">
        <w:t xml:space="preserve">заседании </w:t>
      </w:r>
      <w:r w:rsidR="00803C28">
        <w:t>э</w:t>
      </w:r>
      <w:r w:rsidR="0019673B">
        <w:t xml:space="preserve">кспертного </w:t>
      </w:r>
      <w:r w:rsidR="00525739">
        <w:t xml:space="preserve">научного </w:t>
      </w:r>
      <w:r w:rsidR="0019673B">
        <w:t>совета АГМУ</w:t>
      </w:r>
    </w:p>
    <w:p w:rsidR="00F77714" w:rsidRPr="00EC6527" w:rsidRDefault="00757D5C" w:rsidP="00F77714">
      <w:r w:rsidRPr="00EC6527">
        <w:t>от</w:t>
      </w:r>
      <w:r w:rsidR="00F77714" w:rsidRPr="00EC6527">
        <w:t xml:space="preserve"> «_____» _______ 20</w:t>
      </w:r>
      <w:r w:rsidR="00DA03D9">
        <w:t>2</w:t>
      </w:r>
      <w:r w:rsidR="00F77714" w:rsidRPr="00EC6527">
        <w:t>_ г.</w:t>
      </w:r>
      <w:r w:rsidRPr="00EC6527">
        <w:t xml:space="preserve"> № _______</w:t>
      </w:r>
    </w:p>
    <w:p w:rsidR="00757D5C" w:rsidRPr="00EC6527" w:rsidRDefault="00757D5C" w:rsidP="009F5CB5"/>
    <w:p w:rsidR="00757D5C" w:rsidRPr="00EC6527" w:rsidRDefault="00757D5C" w:rsidP="009F5CB5">
      <w:r w:rsidRPr="00EC6527">
        <w:t>Приказ ректора</w:t>
      </w:r>
      <w:r w:rsidR="00B434FB" w:rsidRPr="00EC6527">
        <w:t xml:space="preserve"> </w:t>
      </w:r>
    </w:p>
    <w:p w:rsidR="00757D5C" w:rsidRPr="00F77714" w:rsidRDefault="00757D5C" w:rsidP="00757D5C">
      <w:r w:rsidRPr="00EC6527">
        <w:t>«_____» _______ 20</w:t>
      </w:r>
      <w:r w:rsidR="00DA03D9">
        <w:t>2</w:t>
      </w:r>
      <w:r w:rsidRPr="00EC6527">
        <w:t>_ г.    № ______</w:t>
      </w:r>
    </w:p>
    <w:p w:rsidR="00F77714" w:rsidRDefault="00757D5C" w:rsidP="00C370EE">
      <w:pPr>
        <w:jc w:val="right"/>
      </w:pPr>
      <w:r>
        <w:t xml:space="preserve">  </w:t>
      </w:r>
    </w:p>
    <w:p w:rsidR="00C370EE" w:rsidRPr="008258E2" w:rsidRDefault="00C370EE" w:rsidP="00182EFA">
      <w:pPr>
        <w:jc w:val="right"/>
        <w:rPr>
          <w:b/>
        </w:rPr>
      </w:pPr>
      <w:r w:rsidRPr="008258E2">
        <w:rPr>
          <w:b/>
        </w:rPr>
        <w:lastRenderedPageBreak/>
        <w:t>Приложение Б</w:t>
      </w:r>
    </w:p>
    <w:p w:rsidR="00AF1DFB" w:rsidRDefault="00AF1DFB" w:rsidP="00C370EE">
      <w:pPr>
        <w:spacing w:line="360" w:lineRule="auto"/>
        <w:jc w:val="center"/>
        <w:rPr>
          <w:b/>
        </w:rPr>
      </w:pPr>
    </w:p>
    <w:p w:rsidR="00C370EE" w:rsidRPr="008258E2" w:rsidRDefault="00C370EE" w:rsidP="00C370EE">
      <w:pPr>
        <w:spacing w:line="360" w:lineRule="auto"/>
        <w:jc w:val="center"/>
        <w:rPr>
          <w:b/>
        </w:rPr>
      </w:pPr>
      <w:r w:rsidRPr="008258E2">
        <w:rPr>
          <w:b/>
        </w:rPr>
        <w:t xml:space="preserve">Форма </w:t>
      </w:r>
      <w:r w:rsidR="00C57A9F" w:rsidRPr="008258E2">
        <w:rPr>
          <w:b/>
        </w:rPr>
        <w:t>сведений об исполнителе проекта</w:t>
      </w:r>
    </w:p>
    <w:p w:rsidR="00C370EE" w:rsidRDefault="00C370EE" w:rsidP="00C370EE">
      <w:pPr>
        <w:rPr>
          <w:sz w:val="28"/>
        </w:rPr>
      </w:pPr>
    </w:p>
    <w:p w:rsidR="00C370EE" w:rsidRPr="00AF1DFB" w:rsidRDefault="00C57A9F" w:rsidP="00C370EE">
      <w:pPr>
        <w:jc w:val="center"/>
        <w:rPr>
          <w:b/>
        </w:rPr>
      </w:pPr>
      <w:r w:rsidRPr="00AF1DFB">
        <w:rPr>
          <w:b/>
        </w:rPr>
        <w:t>СВЕДЕНИЯ ОБ ИСПОЛНИТЕЛЕ ПРОЕКТА</w:t>
      </w:r>
    </w:p>
    <w:p w:rsidR="005D63CE" w:rsidRDefault="00C57A9F" w:rsidP="00C57A9F">
      <w:pPr>
        <w:jc w:val="center"/>
        <w:rPr>
          <w:sz w:val="23"/>
          <w:szCs w:val="23"/>
        </w:rPr>
      </w:pPr>
      <w:r>
        <w:t>(</w:t>
      </w:r>
      <w:r w:rsidR="005D63CE">
        <w:rPr>
          <w:sz w:val="23"/>
          <w:szCs w:val="23"/>
        </w:rPr>
        <w:t xml:space="preserve">для научного коллектива заполняется на </w:t>
      </w:r>
      <w:r>
        <w:rPr>
          <w:sz w:val="23"/>
          <w:szCs w:val="23"/>
        </w:rPr>
        <w:t>каждого исполнителя</w:t>
      </w:r>
      <w:r w:rsidR="005D63CE">
        <w:rPr>
          <w:sz w:val="23"/>
          <w:szCs w:val="23"/>
        </w:rPr>
        <w:t xml:space="preserve">) </w:t>
      </w:r>
    </w:p>
    <w:p w:rsidR="00C57A9F" w:rsidRPr="00C57A9F" w:rsidRDefault="00C57A9F" w:rsidP="00C57A9F">
      <w:pPr>
        <w:jc w:val="center"/>
      </w:pPr>
    </w:p>
    <w:p w:rsidR="005D63CE" w:rsidRPr="00C57A9F" w:rsidRDefault="005D63CE" w:rsidP="005D63CE">
      <w:pPr>
        <w:pStyle w:val="Default"/>
        <w:spacing w:after="27"/>
      </w:pPr>
      <w:r w:rsidRPr="00C57A9F">
        <w:t xml:space="preserve">1. Фамилия, имя, отчество: </w:t>
      </w:r>
    </w:p>
    <w:p w:rsidR="005D63CE" w:rsidRPr="00C57A9F" w:rsidRDefault="005D63CE" w:rsidP="005D63CE">
      <w:pPr>
        <w:pStyle w:val="Default"/>
        <w:spacing w:after="27"/>
      </w:pPr>
      <w:r w:rsidRPr="00C57A9F">
        <w:t xml:space="preserve">2. </w:t>
      </w:r>
      <w:r w:rsidR="002732C7">
        <w:t>Участие в проекте (р</w:t>
      </w:r>
      <w:r w:rsidRPr="00C57A9F">
        <w:t xml:space="preserve">уководитель/исполнитель </w:t>
      </w:r>
      <w:r w:rsidR="00C57A9F" w:rsidRPr="00C57A9F">
        <w:t>проекта</w:t>
      </w:r>
      <w:r w:rsidR="002732C7">
        <w:t>)</w:t>
      </w:r>
    </w:p>
    <w:p w:rsidR="005D63CE" w:rsidRPr="00C57A9F" w:rsidRDefault="005D63CE" w:rsidP="005D63CE">
      <w:pPr>
        <w:pStyle w:val="Default"/>
        <w:spacing w:after="27"/>
      </w:pPr>
      <w:r w:rsidRPr="00C57A9F">
        <w:t xml:space="preserve">3. Дата рождения: </w:t>
      </w:r>
    </w:p>
    <w:p w:rsidR="005D63CE" w:rsidRPr="00C57A9F" w:rsidRDefault="005D63CE" w:rsidP="005D63CE">
      <w:pPr>
        <w:pStyle w:val="Default"/>
      </w:pPr>
      <w:r w:rsidRPr="00C57A9F">
        <w:t xml:space="preserve">4. Домашний адрес: </w:t>
      </w:r>
    </w:p>
    <w:p w:rsidR="005D63CE" w:rsidRPr="00C57A9F" w:rsidRDefault="005D63CE" w:rsidP="005D63CE">
      <w:pPr>
        <w:pStyle w:val="Default"/>
      </w:pPr>
      <w:r w:rsidRPr="00C57A9F">
        <w:t xml:space="preserve">5. </w:t>
      </w:r>
      <w:r w:rsidR="002732C7">
        <w:t>Т</w:t>
      </w:r>
      <w:r w:rsidRPr="00C57A9F">
        <w:t xml:space="preserve">елефон: </w:t>
      </w:r>
    </w:p>
    <w:p w:rsidR="005D63CE" w:rsidRPr="00C57A9F" w:rsidRDefault="005D63CE" w:rsidP="005D63CE">
      <w:pPr>
        <w:pStyle w:val="Default"/>
        <w:spacing w:after="27"/>
      </w:pPr>
      <w:r w:rsidRPr="00C57A9F">
        <w:t>6. E-</w:t>
      </w:r>
      <w:proofErr w:type="spellStart"/>
      <w:r w:rsidRPr="00C57A9F">
        <w:t>mail</w:t>
      </w:r>
      <w:proofErr w:type="spellEnd"/>
      <w:r w:rsidRPr="00C57A9F">
        <w:t xml:space="preserve">: </w:t>
      </w:r>
    </w:p>
    <w:p w:rsidR="005D63CE" w:rsidRPr="00C57A9F" w:rsidRDefault="005D63CE" w:rsidP="005D63CE">
      <w:pPr>
        <w:pStyle w:val="Default"/>
      </w:pPr>
      <w:r w:rsidRPr="00C57A9F">
        <w:t xml:space="preserve">7. Наименование кафедры, </w:t>
      </w:r>
      <w:r w:rsidR="00DA03D9">
        <w:t>Института или факультета</w:t>
      </w:r>
      <w:r w:rsidRPr="00C57A9F">
        <w:t xml:space="preserve">: </w:t>
      </w:r>
    </w:p>
    <w:p w:rsidR="005D63CE" w:rsidRPr="00C57A9F" w:rsidRDefault="005D63CE" w:rsidP="005D63CE">
      <w:pPr>
        <w:pStyle w:val="Default"/>
        <w:spacing w:after="27"/>
      </w:pPr>
      <w:r w:rsidRPr="00C57A9F">
        <w:t xml:space="preserve">8. Должность: </w:t>
      </w:r>
    </w:p>
    <w:p w:rsidR="005D63CE" w:rsidRPr="00C57A9F" w:rsidRDefault="005D63CE" w:rsidP="005D63CE">
      <w:pPr>
        <w:pStyle w:val="Default"/>
        <w:spacing w:after="27"/>
      </w:pPr>
      <w:r w:rsidRPr="00C57A9F">
        <w:t xml:space="preserve">9. Ученая степень: </w:t>
      </w:r>
    </w:p>
    <w:p w:rsidR="005D63CE" w:rsidRPr="00C57A9F" w:rsidRDefault="005D63CE" w:rsidP="005D63CE">
      <w:pPr>
        <w:pStyle w:val="Default"/>
        <w:spacing w:after="27"/>
      </w:pPr>
      <w:r w:rsidRPr="00C57A9F">
        <w:t xml:space="preserve">10. Ученое звание: </w:t>
      </w:r>
    </w:p>
    <w:p w:rsidR="002732C7" w:rsidRDefault="002732C7" w:rsidP="005D63CE">
      <w:pPr>
        <w:pStyle w:val="Default"/>
      </w:pPr>
    </w:p>
    <w:p w:rsidR="002732C7" w:rsidRDefault="002732C7" w:rsidP="005D63CE">
      <w:pPr>
        <w:pStyle w:val="Default"/>
      </w:pP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Я, нижеподписавшийся, подтверждаю, что: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согласен с условиями участия в данном конкурсе;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согласен на обработку моих персональных данных;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не претендую на конфиденциальность представленных в заявке научных материалов;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заявил тему проекта, не имеющую других источников финансирования;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в случае выделения гранта обязуюсь быть исполнителем НИР по гранту; </w:t>
      </w:r>
    </w:p>
    <w:p w:rsidR="000B32D5" w:rsidRDefault="000B32D5" w:rsidP="000B32D5">
      <w:pPr>
        <w:rPr>
          <w:bCs/>
          <w:i/>
          <w:iCs/>
        </w:rPr>
      </w:pPr>
      <w:r w:rsidRPr="000B32D5">
        <w:rPr>
          <w:bCs/>
          <w:i/>
          <w:iCs/>
        </w:rPr>
        <w:t>обязуюсь в публикациях результатов исследований по выделенному гранту ссылаться на финан</w:t>
      </w:r>
      <w:r w:rsidR="008258E2">
        <w:rPr>
          <w:bCs/>
          <w:i/>
          <w:iCs/>
        </w:rPr>
        <w:t>совую поддержку в форме гранта р</w:t>
      </w:r>
      <w:r w:rsidRPr="000B32D5">
        <w:rPr>
          <w:bCs/>
          <w:i/>
          <w:iCs/>
        </w:rPr>
        <w:t>ектора АГМУ</w:t>
      </w:r>
    </w:p>
    <w:p w:rsidR="000B32D5" w:rsidRDefault="000B32D5" w:rsidP="000B32D5">
      <w:pPr>
        <w:rPr>
          <w:bCs/>
          <w:i/>
          <w:iCs/>
        </w:rPr>
      </w:pPr>
    </w:p>
    <w:p w:rsidR="000B32D5" w:rsidRPr="000B32D5" w:rsidRDefault="000B32D5" w:rsidP="000B32D5">
      <w:pPr>
        <w:rPr>
          <w:i/>
        </w:rPr>
      </w:pPr>
    </w:p>
    <w:p w:rsidR="002732C7" w:rsidRPr="000B32D5" w:rsidRDefault="002732C7" w:rsidP="005D63CE">
      <w:pPr>
        <w:pStyle w:val="Default"/>
        <w:rPr>
          <w:i/>
        </w:rPr>
      </w:pPr>
    </w:p>
    <w:p w:rsidR="005D63CE" w:rsidRPr="00C57A9F" w:rsidRDefault="002732C7" w:rsidP="002732C7">
      <w:pPr>
        <w:pStyle w:val="Default"/>
        <w:ind w:firstLine="708"/>
      </w:pPr>
      <w:r>
        <w:t xml:space="preserve">Исполнитель </w:t>
      </w:r>
      <w:r w:rsidR="005D63CE" w:rsidRPr="00C57A9F">
        <w:t xml:space="preserve">проекта _____________________ (Ф.И.О.) </w:t>
      </w:r>
    </w:p>
    <w:p w:rsidR="00C57A9F" w:rsidRPr="00C57A9F" w:rsidRDefault="005D63CE" w:rsidP="00C57A9F">
      <w:pPr>
        <w:spacing w:line="360" w:lineRule="auto"/>
        <w:ind w:left="2268" w:right="5526"/>
        <w:jc w:val="center"/>
      </w:pPr>
      <w:r w:rsidRPr="00C57A9F">
        <w:t>(подпись)</w:t>
      </w:r>
    </w:p>
    <w:p w:rsidR="009268BB" w:rsidRDefault="005D63CE" w:rsidP="00C57A9F">
      <w:pPr>
        <w:spacing w:line="360" w:lineRule="auto"/>
        <w:jc w:val="right"/>
      </w:pPr>
      <w:r w:rsidRPr="00C57A9F">
        <w:t xml:space="preserve"> </w:t>
      </w:r>
      <w:r w:rsidR="00C370EE" w:rsidRPr="00C57A9F">
        <w:br w:type="page"/>
      </w:r>
    </w:p>
    <w:p w:rsidR="00BF73AE" w:rsidRDefault="00BF73AE" w:rsidP="00C57A9F">
      <w:pPr>
        <w:spacing w:line="360" w:lineRule="auto"/>
        <w:jc w:val="right"/>
        <w:rPr>
          <w:b/>
        </w:rPr>
      </w:pPr>
      <w:r w:rsidRPr="008258E2">
        <w:rPr>
          <w:b/>
        </w:rPr>
        <w:lastRenderedPageBreak/>
        <w:t xml:space="preserve">Приложение В </w:t>
      </w:r>
    </w:p>
    <w:p w:rsidR="00AF1DFB" w:rsidRPr="008258E2" w:rsidRDefault="00AF1DFB" w:rsidP="00C57A9F">
      <w:pPr>
        <w:spacing w:line="360" w:lineRule="auto"/>
        <w:jc w:val="right"/>
        <w:rPr>
          <w:b/>
        </w:rPr>
      </w:pPr>
    </w:p>
    <w:p w:rsidR="007C750C" w:rsidRDefault="007C750C" w:rsidP="00FE6343">
      <w:pPr>
        <w:spacing w:line="360" w:lineRule="auto"/>
        <w:jc w:val="center"/>
        <w:rPr>
          <w:b/>
        </w:rPr>
      </w:pPr>
      <w:r>
        <w:rPr>
          <w:b/>
        </w:rPr>
        <w:t>Форма содержания проекта</w:t>
      </w:r>
    </w:p>
    <w:p w:rsidR="001F151B" w:rsidRPr="00AF5785" w:rsidRDefault="00A4568D" w:rsidP="007C750C">
      <w:pPr>
        <w:spacing w:line="360" w:lineRule="auto"/>
        <w:jc w:val="center"/>
        <w:rPr>
          <w:b/>
        </w:rPr>
      </w:pPr>
      <w:r w:rsidRPr="00AF5785">
        <w:rPr>
          <w:b/>
        </w:rPr>
        <w:t>Содержание проекта</w:t>
      </w:r>
    </w:p>
    <w:p w:rsidR="00A4568D" w:rsidRPr="00AF5785" w:rsidRDefault="00A4568D" w:rsidP="00FE6343">
      <w:pPr>
        <w:jc w:val="center"/>
      </w:pPr>
      <w:r w:rsidRPr="00AF5785">
        <w:t>№ ____________        «____________________________________________»</w:t>
      </w:r>
    </w:p>
    <w:p w:rsidR="00A4568D" w:rsidRPr="00AF5785" w:rsidRDefault="00FE6343" w:rsidP="00FE6343">
      <w:pPr>
        <w:ind w:left="709"/>
      </w:pPr>
      <w:r w:rsidRPr="00AF5785">
        <w:t xml:space="preserve"> </w:t>
      </w:r>
      <w:r w:rsidR="00A4568D" w:rsidRPr="00AF5785">
        <w:t>(номер проекта)</w:t>
      </w:r>
      <w:r w:rsidRPr="00AF5785">
        <w:t xml:space="preserve"> </w:t>
      </w:r>
      <w:r w:rsidR="00A4568D" w:rsidRPr="00AF5785">
        <w:tab/>
      </w:r>
      <w:r w:rsidR="00A4568D" w:rsidRPr="00AF5785">
        <w:tab/>
        <w:t xml:space="preserve"> </w:t>
      </w:r>
      <w:r w:rsidRPr="00AF5785">
        <w:tab/>
      </w:r>
      <w:r w:rsidRPr="00AF5785">
        <w:tab/>
      </w:r>
      <w:r w:rsidR="00A4568D" w:rsidRPr="00AF5785">
        <w:t>(наименование проекта)</w:t>
      </w:r>
    </w:p>
    <w:p w:rsidR="00FE6343" w:rsidRPr="00AF5785" w:rsidRDefault="00FE6343" w:rsidP="00FE6343">
      <w:pPr>
        <w:ind w:left="709"/>
      </w:pPr>
    </w:p>
    <w:p w:rsidR="00A4568D" w:rsidRDefault="00A4568D" w:rsidP="00A4568D">
      <w:pPr>
        <w:numPr>
          <w:ilvl w:val="0"/>
          <w:numId w:val="34"/>
        </w:numPr>
        <w:jc w:val="both"/>
      </w:pPr>
      <w:r w:rsidRPr="00AF5785">
        <w:rPr>
          <w:b/>
        </w:rPr>
        <w:t xml:space="preserve">Актуальность </w:t>
      </w:r>
      <w:r w:rsidR="0064611D">
        <w:rPr>
          <w:b/>
        </w:rPr>
        <w:t>темы</w:t>
      </w:r>
      <w:r w:rsidRPr="00AF5785">
        <w:rPr>
          <w:b/>
        </w:rPr>
        <w:t xml:space="preserve"> исследования</w:t>
      </w:r>
      <w:r w:rsidR="008D659F">
        <w:rPr>
          <w:b/>
        </w:rPr>
        <w:t>.</w:t>
      </w:r>
      <w:r w:rsidRPr="00AF5785">
        <w:t xml:space="preserve"> </w:t>
      </w:r>
    </w:p>
    <w:p w:rsidR="0064611D" w:rsidRPr="0064611D" w:rsidRDefault="0064611D" w:rsidP="0064611D">
      <w:pPr>
        <w:numPr>
          <w:ilvl w:val="0"/>
          <w:numId w:val="34"/>
        </w:numPr>
        <w:jc w:val="both"/>
        <w:rPr>
          <w:b/>
        </w:rPr>
      </w:pPr>
      <w:r w:rsidRPr="0064611D">
        <w:rPr>
          <w:b/>
        </w:rPr>
        <w:t>Степень разработанности темы исследования.</w:t>
      </w:r>
    </w:p>
    <w:p w:rsidR="00A4568D" w:rsidRPr="0064611D" w:rsidRDefault="009948B7" w:rsidP="00A4568D">
      <w:pPr>
        <w:numPr>
          <w:ilvl w:val="0"/>
          <w:numId w:val="34"/>
        </w:numPr>
        <w:jc w:val="both"/>
      </w:pPr>
      <w:r>
        <w:rPr>
          <w:b/>
        </w:rPr>
        <w:t>Цель</w:t>
      </w:r>
      <w:r w:rsidR="0064611D">
        <w:rPr>
          <w:b/>
        </w:rPr>
        <w:t xml:space="preserve"> исследования.</w:t>
      </w:r>
    </w:p>
    <w:p w:rsidR="0064611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Задачи исследования.</w:t>
      </w:r>
    </w:p>
    <w:p w:rsidR="00A4568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Научная новизна.</w:t>
      </w:r>
    </w:p>
    <w:p w:rsidR="00A4568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Теоретическая и практическая значимость.</w:t>
      </w:r>
    </w:p>
    <w:p w:rsidR="00A4568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Методология и методы исследования.</w:t>
      </w:r>
    </w:p>
    <w:p w:rsidR="00A4568D" w:rsidRPr="0019673B" w:rsidRDefault="00A4568D" w:rsidP="00A4568D">
      <w:pPr>
        <w:numPr>
          <w:ilvl w:val="0"/>
          <w:numId w:val="34"/>
        </w:numPr>
        <w:jc w:val="both"/>
      </w:pPr>
      <w:r w:rsidRPr="00AF5785">
        <w:rPr>
          <w:b/>
        </w:rPr>
        <w:t>Имеющийся научный задел по проекту</w:t>
      </w:r>
      <w:r w:rsidR="008D659F">
        <w:rPr>
          <w:b/>
        </w:rPr>
        <w:t>.</w:t>
      </w:r>
    </w:p>
    <w:p w:rsidR="0019673B" w:rsidRPr="00116E18" w:rsidRDefault="0019673B" w:rsidP="00A4568D">
      <w:pPr>
        <w:numPr>
          <w:ilvl w:val="0"/>
          <w:numId w:val="34"/>
        </w:numPr>
        <w:jc w:val="both"/>
      </w:pPr>
      <w:r>
        <w:rPr>
          <w:b/>
        </w:rPr>
        <w:t>Роли и вклад в достижение заявленных целей и задач проекта каждого его участника</w:t>
      </w:r>
    </w:p>
    <w:p w:rsidR="00116E18" w:rsidRPr="00AF5785" w:rsidRDefault="009C640B" w:rsidP="00A4568D">
      <w:pPr>
        <w:numPr>
          <w:ilvl w:val="0"/>
          <w:numId w:val="34"/>
        </w:numPr>
        <w:jc w:val="both"/>
      </w:pPr>
      <w:r w:rsidRPr="009C640B">
        <w:rPr>
          <w:b/>
        </w:rPr>
        <w:t>Участие в выполнении</w:t>
      </w:r>
      <w:r w:rsidR="0064611D">
        <w:rPr>
          <w:b/>
        </w:rPr>
        <w:t xml:space="preserve"> научно-исследовательских</w:t>
      </w:r>
      <w:r w:rsidRPr="009C640B">
        <w:rPr>
          <w:b/>
        </w:rPr>
        <w:t xml:space="preserve"> работ </w:t>
      </w:r>
      <w:r w:rsidR="0064611D">
        <w:rPr>
          <w:b/>
        </w:rPr>
        <w:t>в рамках государственного задания Минздрава России, грантов федеральных и региональных научных фондов</w:t>
      </w:r>
      <w:r>
        <w:t xml:space="preserve"> (указывается тема работы, руководитель, объем финансирования, сроки реализации)</w:t>
      </w:r>
      <w:r w:rsidR="008D659F">
        <w:t>.</w:t>
      </w:r>
    </w:p>
    <w:p w:rsidR="00FD4861" w:rsidRPr="006F3D30" w:rsidRDefault="00FD4861" w:rsidP="00A4568D">
      <w:pPr>
        <w:numPr>
          <w:ilvl w:val="0"/>
          <w:numId w:val="34"/>
        </w:numPr>
        <w:jc w:val="both"/>
      </w:pPr>
      <w:r w:rsidRPr="00AF5785">
        <w:rPr>
          <w:b/>
        </w:rPr>
        <w:t>Перечень</w:t>
      </w:r>
      <w:r w:rsidR="0048134A">
        <w:rPr>
          <w:b/>
        </w:rPr>
        <w:t xml:space="preserve"> наиболее значимых</w:t>
      </w:r>
      <w:r w:rsidRPr="00AF5785">
        <w:rPr>
          <w:b/>
        </w:rPr>
        <w:t xml:space="preserve"> публикаций участника (участников), наиболее близко относящихся к предлагаемому проекту</w:t>
      </w:r>
      <w:r w:rsidR="0048134A">
        <w:rPr>
          <w:b/>
        </w:rPr>
        <w:t xml:space="preserve"> (не более 5-и)</w:t>
      </w:r>
      <w:r w:rsidR="008D659F">
        <w:rPr>
          <w:b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20"/>
        <w:gridCol w:w="1491"/>
        <w:gridCol w:w="1681"/>
        <w:gridCol w:w="3051"/>
        <w:gridCol w:w="1435"/>
        <w:gridCol w:w="1433"/>
      </w:tblGrid>
      <w:tr w:rsidR="0048134A" w:rsidRPr="00AF5785" w:rsidTr="0048134A">
        <w:tc>
          <w:tcPr>
            <w:tcW w:w="414" w:type="pct"/>
            <w:vMerge w:val="restart"/>
            <w:vAlign w:val="center"/>
          </w:tcPr>
          <w:p w:rsidR="0048134A" w:rsidRPr="00AF5785" w:rsidRDefault="0048134A" w:rsidP="000E042B">
            <w:pPr>
              <w:jc w:val="center"/>
              <w:rPr>
                <w:sz w:val="20"/>
                <w:szCs w:val="20"/>
              </w:rPr>
            </w:pPr>
            <w:r w:rsidRPr="00AF5785">
              <w:rPr>
                <w:sz w:val="20"/>
                <w:szCs w:val="20"/>
              </w:rPr>
              <w:t>№ п</w:t>
            </w:r>
            <w:r>
              <w:rPr>
                <w:sz w:val="20"/>
                <w:szCs w:val="20"/>
              </w:rPr>
              <w:t>/п</w:t>
            </w:r>
          </w:p>
        </w:tc>
        <w:tc>
          <w:tcPr>
            <w:tcW w:w="752" w:type="pct"/>
            <w:vMerge w:val="restart"/>
            <w:vAlign w:val="center"/>
          </w:tcPr>
          <w:p w:rsidR="0048134A" w:rsidRPr="00AF5785" w:rsidRDefault="0048134A" w:rsidP="00FE6343">
            <w:pPr>
              <w:jc w:val="center"/>
              <w:rPr>
                <w:sz w:val="20"/>
                <w:szCs w:val="20"/>
              </w:rPr>
            </w:pPr>
            <w:r w:rsidRPr="00AF5785">
              <w:rPr>
                <w:sz w:val="20"/>
                <w:szCs w:val="20"/>
              </w:rPr>
              <w:t>Авторы</w:t>
            </w:r>
          </w:p>
        </w:tc>
        <w:tc>
          <w:tcPr>
            <w:tcW w:w="848" w:type="pct"/>
            <w:vMerge w:val="restart"/>
            <w:vAlign w:val="center"/>
          </w:tcPr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Выходные </w:t>
            </w:r>
          </w:p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данные </w:t>
            </w:r>
          </w:p>
          <w:p w:rsidR="0048134A" w:rsidRPr="00AF5785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публикации</w:t>
            </w:r>
          </w:p>
        </w:tc>
        <w:tc>
          <w:tcPr>
            <w:tcW w:w="2986" w:type="pct"/>
            <w:gridSpan w:val="3"/>
            <w:vAlign w:val="center"/>
          </w:tcPr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Индексирование в международных и российских базах </w:t>
            </w:r>
          </w:p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цитирования</w:t>
            </w:r>
          </w:p>
        </w:tc>
      </w:tr>
      <w:tr w:rsidR="00895411" w:rsidRPr="0048134A" w:rsidTr="00895411">
        <w:tc>
          <w:tcPr>
            <w:tcW w:w="414" w:type="pct"/>
            <w:vMerge/>
            <w:vAlign w:val="center"/>
          </w:tcPr>
          <w:p w:rsidR="00895411" w:rsidRPr="00AF5785" w:rsidRDefault="00895411" w:rsidP="000E04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2" w:type="pct"/>
            <w:vMerge/>
            <w:vAlign w:val="center"/>
          </w:tcPr>
          <w:p w:rsidR="00895411" w:rsidRPr="00AF5785" w:rsidRDefault="00895411" w:rsidP="00FE634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8" w:type="pct"/>
            <w:vMerge/>
            <w:vAlign w:val="center"/>
          </w:tcPr>
          <w:p w:rsidR="00895411" w:rsidRDefault="00895411" w:rsidP="00FE634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9" w:type="pct"/>
            <w:vAlign w:val="center"/>
          </w:tcPr>
          <w:p w:rsidR="00895411" w:rsidRPr="00895411" w:rsidRDefault="00895411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Белый список</w:t>
            </w:r>
          </w:p>
        </w:tc>
        <w:tc>
          <w:tcPr>
            <w:tcW w:w="724" w:type="pct"/>
            <w:vAlign w:val="center"/>
          </w:tcPr>
          <w:p w:rsidR="00895411" w:rsidRPr="0048134A" w:rsidRDefault="00895411" w:rsidP="00FE634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ВАК</w:t>
            </w:r>
          </w:p>
        </w:tc>
        <w:tc>
          <w:tcPr>
            <w:tcW w:w="723" w:type="pct"/>
            <w:vAlign w:val="center"/>
          </w:tcPr>
          <w:p w:rsidR="00895411" w:rsidRPr="0048134A" w:rsidRDefault="00895411" w:rsidP="00FE634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РИНЦ</w:t>
            </w:r>
          </w:p>
        </w:tc>
      </w:tr>
      <w:tr w:rsidR="00895411" w:rsidRPr="0048134A" w:rsidTr="00895411">
        <w:tc>
          <w:tcPr>
            <w:tcW w:w="414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52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848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1539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4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3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</w:tr>
      <w:tr w:rsidR="00895411" w:rsidRPr="0048134A" w:rsidTr="00895411">
        <w:tc>
          <w:tcPr>
            <w:tcW w:w="414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52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848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1539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4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3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</w:tr>
    </w:tbl>
    <w:p w:rsidR="00887E21" w:rsidRDefault="00FD4861" w:rsidP="00254180">
      <w:pPr>
        <w:numPr>
          <w:ilvl w:val="0"/>
          <w:numId w:val="34"/>
        </w:numPr>
        <w:jc w:val="both"/>
      </w:pPr>
      <w:r w:rsidRPr="00AF5785">
        <w:rPr>
          <w:b/>
        </w:rPr>
        <w:t xml:space="preserve">Общий план работы на весь срок выполнения проекта </w:t>
      </w:r>
      <w:r w:rsidRPr="00AF5785">
        <w:t>(форма изложения должна дать возможность оценить степень выполнения заявленного в проекте плана работ</w:t>
      </w:r>
      <w:r w:rsidR="00887E21" w:rsidRPr="00AF5785">
        <w:t>ы)</w:t>
      </w:r>
      <w:r w:rsidR="008D659F"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9"/>
        <w:gridCol w:w="2315"/>
        <w:gridCol w:w="2317"/>
        <w:gridCol w:w="2315"/>
        <w:gridCol w:w="2315"/>
      </w:tblGrid>
      <w:tr w:rsidR="00160280" w:rsidTr="00160280">
        <w:tc>
          <w:tcPr>
            <w:tcW w:w="327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№</w:t>
            </w:r>
          </w:p>
          <w:p w:rsidR="00160280" w:rsidRDefault="00160280" w:rsidP="00160280">
            <w:pPr>
              <w:jc w:val="center"/>
            </w:pPr>
            <w:r>
              <w:t>п/п</w:t>
            </w:r>
          </w:p>
        </w:tc>
        <w:tc>
          <w:tcPr>
            <w:tcW w:w="1168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Наименование этапа работ</w:t>
            </w:r>
          </w:p>
        </w:tc>
        <w:tc>
          <w:tcPr>
            <w:tcW w:w="1169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Срок</w:t>
            </w:r>
          </w:p>
          <w:p w:rsidR="00160280" w:rsidRDefault="00160280" w:rsidP="00160280">
            <w:pPr>
              <w:jc w:val="center"/>
            </w:pPr>
            <w:r>
              <w:t>выполнения</w:t>
            </w:r>
          </w:p>
        </w:tc>
        <w:tc>
          <w:tcPr>
            <w:tcW w:w="1168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Ответственный</w:t>
            </w:r>
          </w:p>
          <w:p w:rsidR="00160280" w:rsidRDefault="00160280" w:rsidP="00160280">
            <w:pPr>
              <w:jc w:val="center"/>
            </w:pPr>
            <w:r>
              <w:t>исполнитель</w:t>
            </w:r>
          </w:p>
        </w:tc>
        <w:tc>
          <w:tcPr>
            <w:tcW w:w="1169" w:type="pct"/>
          </w:tcPr>
          <w:p w:rsidR="00160280" w:rsidRDefault="00160280" w:rsidP="00160280">
            <w:pPr>
              <w:jc w:val="center"/>
            </w:pPr>
            <w:r>
              <w:t>Ожидаемый</w:t>
            </w:r>
          </w:p>
          <w:p w:rsidR="00160280" w:rsidRDefault="00160280" w:rsidP="00160280">
            <w:pPr>
              <w:jc w:val="center"/>
            </w:pPr>
            <w:r>
              <w:t>результат</w:t>
            </w:r>
          </w:p>
        </w:tc>
      </w:tr>
      <w:tr w:rsidR="00160280" w:rsidTr="00160280">
        <w:tc>
          <w:tcPr>
            <w:tcW w:w="327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</w:tcPr>
          <w:p w:rsidR="00160280" w:rsidRDefault="00160280" w:rsidP="00C93126">
            <w:pPr>
              <w:jc w:val="both"/>
            </w:pPr>
          </w:p>
        </w:tc>
      </w:tr>
      <w:tr w:rsidR="00160280" w:rsidTr="00160280">
        <w:tc>
          <w:tcPr>
            <w:tcW w:w="327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</w:tcPr>
          <w:p w:rsidR="00160280" w:rsidRDefault="00160280" w:rsidP="00C93126">
            <w:pPr>
              <w:jc w:val="both"/>
            </w:pPr>
          </w:p>
        </w:tc>
      </w:tr>
    </w:tbl>
    <w:p w:rsidR="00887E21" w:rsidRPr="00AF5785" w:rsidRDefault="00887E21" w:rsidP="00887E21">
      <w:pPr>
        <w:numPr>
          <w:ilvl w:val="0"/>
          <w:numId w:val="34"/>
        </w:numPr>
        <w:jc w:val="both"/>
      </w:pPr>
      <w:r w:rsidRPr="00AF5785">
        <w:rPr>
          <w:b/>
        </w:rPr>
        <w:t xml:space="preserve">Предполагаемые поездки, необходимые для достижения заявленных целей </w:t>
      </w:r>
      <w:r w:rsidRPr="00AF5785">
        <w:t xml:space="preserve">(указывается количество поездок на территории </w:t>
      </w:r>
      <w:r w:rsidR="00CC4E1B" w:rsidRPr="00AF5785">
        <w:t>РФ</w:t>
      </w:r>
      <w:r w:rsidRPr="00AF5785">
        <w:t xml:space="preserve"> / на территории иностранных государств)</w:t>
      </w:r>
      <w:r w:rsidR="008D659F">
        <w:t>.</w:t>
      </w:r>
    </w:p>
    <w:p w:rsidR="007060CF" w:rsidRPr="00AF5785" w:rsidRDefault="007060CF" w:rsidP="00887E21">
      <w:pPr>
        <w:numPr>
          <w:ilvl w:val="0"/>
          <w:numId w:val="34"/>
        </w:numPr>
        <w:jc w:val="both"/>
      </w:pPr>
      <w:r>
        <w:rPr>
          <w:b/>
        </w:rPr>
        <w:t xml:space="preserve">Запрашиваемая сумма </w:t>
      </w:r>
      <w:r w:rsidRPr="007060CF">
        <w:t>(в рублях)</w:t>
      </w:r>
      <w:r w:rsidR="008D659F">
        <w:t>.</w:t>
      </w:r>
    </w:p>
    <w:p w:rsidR="00453BE0" w:rsidRDefault="00453BE0" w:rsidP="00887E21">
      <w:pPr>
        <w:numPr>
          <w:ilvl w:val="0"/>
          <w:numId w:val="34"/>
        </w:numPr>
        <w:jc w:val="both"/>
      </w:pPr>
      <w:r w:rsidRPr="00AF5785">
        <w:rPr>
          <w:b/>
        </w:rPr>
        <w:t xml:space="preserve">Ожидаемые в конце года конкретные научные результаты </w:t>
      </w:r>
      <w:r w:rsidRPr="00AF5785">
        <w:t>(форма изложения должна дать возможность провести экспертизу результатов и оценить степень выполнения заявленного в проекте плана работы)</w:t>
      </w:r>
      <w:r w:rsidR="008D659F">
        <w:t>.</w:t>
      </w:r>
    </w:p>
    <w:p w:rsidR="00182EFA" w:rsidRPr="00194E8B" w:rsidRDefault="00194E8B" w:rsidP="006E6EA2">
      <w:pPr>
        <w:numPr>
          <w:ilvl w:val="0"/>
          <w:numId w:val="34"/>
        </w:numPr>
        <w:jc w:val="both"/>
        <w:rPr>
          <w:b/>
        </w:rPr>
      </w:pPr>
      <w:r w:rsidRPr="00194E8B">
        <w:rPr>
          <w:b/>
        </w:rPr>
        <w:t xml:space="preserve">Возможные направления практического внедрения </w:t>
      </w:r>
      <w:r w:rsidR="002D511D" w:rsidRPr="00194E8B">
        <w:rPr>
          <w:b/>
        </w:rPr>
        <w:t>результатов научно-исследов</w:t>
      </w:r>
      <w:r w:rsidR="00B41E39" w:rsidRPr="00194E8B">
        <w:rPr>
          <w:b/>
        </w:rPr>
        <w:t>ательской работы</w:t>
      </w:r>
      <w:r w:rsidR="008D659F">
        <w:rPr>
          <w:b/>
        </w:rPr>
        <w:t>.</w:t>
      </w:r>
    </w:p>
    <w:p w:rsidR="00194E8B" w:rsidRDefault="00194E8B" w:rsidP="006F3D30">
      <w:pPr>
        <w:jc w:val="both"/>
      </w:pPr>
    </w:p>
    <w:p w:rsidR="006F3D30" w:rsidRDefault="00182EFA" w:rsidP="006F3D30">
      <w:pPr>
        <w:jc w:val="both"/>
      </w:pPr>
      <w:r w:rsidRPr="00182EFA">
        <w:t>Руководитель проекта подтверждает, что название и содержание научного проекта не совпадает с названием и содержанием какой-либо плановой темы, выполняемой в организации и финансируемой из федерального бюджета.</w:t>
      </w:r>
    </w:p>
    <w:p w:rsidR="00182EFA" w:rsidRDefault="00182EFA" w:rsidP="006F3D30">
      <w:pPr>
        <w:jc w:val="both"/>
      </w:pPr>
    </w:p>
    <w:p w:rsidR="00FE17AB" w:rsidRPr="00AF1DFB" w:rsidRDefault="006F3D30" w:rsidP="00AF1DFB">
      <w:r w:rsidRPr="00AF1DFB">
        <w:t>Руководитель проекта</w:t>
      </w:r>
      <w:r w:rsidRPr="00AF1DFB">
        <w:tab/>
      </w:r>
      <w:r w:rsidRPr="00AF1DFB">
        <w:tab/>
        <w:t xml:space="preserve">        ____________________ / ФИО руководителя/ </w:t>
      </w:r>
      <w:r w:rsidR="00BF73AE" w:rsidRPr="00AF1DFB">
        <w:br w:type="page"/>
      </w:r>
    </w:p>
    <w:p w:rsidR="00BF73AE" w:rsidRPr="008258E2" w:rsidRDefault="00BF73AE" w:rsidP="00FE17AB">
      <w:pPr>
        <w:jc w:val="right"/>
        <w:rPr>
          <w:b/>
          <w:sz w:val="28"/>
        </w:rPr>
      </w:pPr>
      <w:r w:rsidRPr="008258E2">
        <w:rPr>
          <w:b/>
        </w:rPr>
        <w:lastRenderedPageBreak/>
        <w:t xml:space="preserve">Приложение </w:t>
      </w:r>
      <w:r w:rsidR="00FA3184" w:rsidRPr="008258E2">
        <w:rPr>
          <w:b/>
        </w:rPr>
        <w:t>Г</w:t>
      </w:r>
      <w:r w:rsidRPr="008258E2">
        <w:rPr>
          <w:b/>
          <w:sz w:val="28"/>
        </w:rPr>
        <w:t xml:space="preserve"> </w:t>
      </w:r>
    </w:p>
    <w:p w:rsidR="00FE17AB" w:rsidRDefault="00FE17AB" w:rsidP="0080285B">
      <w:pPr>
        <w:jc w:val="center"/>
        <w:rPr>
          <w:b/>
        </w:rPr>
      </w:pPr>
    </w:p>
    <w:p w:rsidR="008258E2" w:rsidRDefault="00BF73AE" w:rsidP="0080285B">
      <w:pPr>
        <w:jc w:val="center"/>
        <w:rPr>
          <w:b/>
        </w:rPr>
      </w:pPr>
      <w:r w:rsidRPr="008258E2">
        <w:rPr>
          <w:b/>
        </w:rPr>
        <w:t xml:space="preserve">Форма </w:t>
      </w:r>
      <w:r w:rsidR="0080285B" w:rsidRPr="008258E2">
        <w:rPr>
          <w:b/>
        </w:rPr>
        <w:t xml:space="preserve">планируемых направлений расходования средств гранта </w:t>
      </w:r>
    </w:p>
    <w:p w:rsidR="0080285B" w:rsidRPr="008258E2" w:rsidRDefault="0080285B" w:rsidP="0080285B">
      <w:pPr>
        <w:jc w:val="center"/>
        <w:rPr>
          <w:b/>
        </w:rPr>
      </w:pPr>
      <w:r w:rsidRPr="008258E2">
        <w:rPr>
          <w:b/>
        </w:rPr>
        <w:t>для выполнения заявленных работ по проекту</w:t>
      </w:r>
      <w:r w:rsidR="00B6237F" w:rsidRPr="008258E2">
        <w:rPr>
          <w:b/>
        </w:rPr>
        <w:t xml:space="preserve"> (смета расходов)</w:t>
      </w:r>
    </w:p>
    <w:p w:rsidR="00BF73AE" w:rsidRPr="00CF623E" w:rsidRDefault="00BF73AE" w:rsidP="00BF73AE">
      <w:pPr>
        <w:spacing w:line="360" w:lineRule="auto"/>
        <w:jc w:val="center"/>
        <w:rPr>
          <w:b/>
          <w:sz w:val="28"/>
        </w:rPr>
      </w:pPr>
    </w:p>
    <w:p w:rsidR="00BF73AE" w:rsidRPr="003C7406" w:rsidRDefault="00BF73AE" w:rsidP="00BF73AE">
      <w:pPr>
        <w:rPr>
          <w:sz w:val="28"/>
        </w:rPr>
      </w:pPr>
    </w:p>
    <w:p w:rsidR="00BF73AE" w:rsidRPr="00AF1DFB" w:rsidRDefault="008B2F9D" w:rsidP="00BF73AE">
      <w:pPr>
        <w:jc w:val="center"/>
        <w:rPr>
          <w:b/>
        </w:rPr>
      </w:pPr>
      <w:r w:rsidRPr="00AF1DFB">
        <w:rPr>
          <w:b/>
        </w:rPr>
        <w:t xml:space="preserve">Планируемые направления расходования средств гранта </w:t>
      </w:r>
      <w:r w:rsidR="00CE7CD9" w:rsidRPr="00AF1DFB">
        <w:rPr>
          <w:b/>
        </w:rPr>
        <w:br/>
      </w:r>
      <w:r w:rsidRPr="00AF1DFB">
        <w:rPr>
          <w:b/>
        </w:rPr>
        <w:t>для выполнения заявленных работ по проекту</w:t>
      </w:r>
    </w:p>
    <w:p w:rsidR="008B2F9D" w:rsidRPr="00AF1DFB" w:rsidRDefault="008B2F9D" w:rsidP="00BF73AE">
      <w:pPr>
        <w:jc w:val="center"/>
        <w:rPr>
          <w:b/>
        </w:rPr>
      </w:pPr>
    </w:p>
    <w:p w:rsidR="00BF73AE" w:rsidRPr="003C7406" w:rsidRDefault="00BF73AE" w:rsidP="00BF73AE">
      <w:pPr>
        <w:rPr>
          <w:sz w:val="28"/>
        </w:rPr>
      </w:pPr>
      <w:r w:rsidRPr="003C7406">
        <w:rPr>
          <w:sz w:val="28"/>
        </w:rPr>
        <w:t xml:space="preserve"> № ____________</w:t>
      </w:r>
      <w:r w:rsidR="009E2469">
        <w:rPr>
          <w:sz w:val="28"/>
        </w:rPr>
        <w:t xml:space="preserve"> </w:t>
      </w:r>
      <w:r w:rsidRPr="003C7406">
        <w:rPr>
          <w:sz w:val="28"/>
        </w:rPr>
        <w:t>«____________________________________________»</w:t>
      </w:r>
    </w:p>
    <w:p w:rsidR="00BF73AE" w:rsidRPr="00844DFD" w:rsidRDefault="009E2469" w:rsidP="00BF73AE">
      <w:r>
        <w:t xml:space="preserve"> </w:t>
      </w:r>
      <w:r w:rsidR="00BF73AE" w:rsidRPr="00844DFD">
        <w:t>(номер проекта)</w:t>
      </w:r>
      <w:r>
        <w:t xml:space="preserve"> </w:t>
      </w:r>
      <w:r w:rsidR="00BF73AE">
        <w:tab/>
      </w:r>
      <w:r w:rsidR="00BF73AE">
        <w:tab/>
      </w:r>
      <w:r w:rsidR="00BF73AE">
        <w:tab/>
      </w:r>
      <w:r>
        <w:t xml:space="preserve"> </w:t>
      </w:r>
      <w:r w:rsidR="00BF73AE" w:rsidRPr="00844DFD">
        <w:t>(наименование проекта)</w:t>
      </w:r>
    </w:p>
    <w:p w:rsidR="00BF73AE" w:rsidRDefault="00BF73AE" w:rsidP="00BF73AE">
      <w:pPr>
        <w:rPr>
          <w:sz w:val="28"/>
        </w:rPr>
      </w:pPr>
    </w:p>
    <w:p w:rsidR="00CE7CD9" w:rsidRDefault="00CE7CD9" w:rsidP="00BF73AE">
      <w:pPr>
        <w:rPr>
          <w:sz w:val="28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12"/>
        <w:gridCol w:w="2694"/>
      </w:tblGrid>
      <w:tr w:rsidR="00BF73AE" w:rsidRPr="0021211D" w:rsidTr="006F3D30">
        <w:trPr>
          <w:jc w:val="center"/>
        </w:trPr>
        <w:tc>
          <w:tcPr>
            <w:tcW w:w="6912" w:type="dxa"/>
          </w:tcPr>
          <w:p w:rsidR="00BF73AE" w:rsidRPr="00E577AB" w:rsidRDefault="001A1121" w:rsidP="00BF73AE">
            <w:pPr>
              <w:jc w:val="center"/>
              <w:rPr>
                <w:b/>
              </w:rPr>
            </w:pPr>
            <w:r>
              <w:rPr>
                <w:b/>
              </w:rPr>
              <w:t>Направление расходования</w:t>
            </w:r>
          </w:p>
        </w:tc>
        <w:tc>
          <w:tcPr>
            <w:tcW w:w="2694" w:type="dxa"/>
          </w:tcPr>
          <w:p w:rsidR="00BF73AE" w:rsidRPr="00E577AB" w:rsidRDefault="001A1121" w:rsidP="00BF73AE">
            <w:pPr>
              <w:jc w:val="center"/>
              <w:rPr>
                <w:b/>
              </w:rPr>
            </w:pPr>
            <w:r>
              <w:rPr>
                <w:b/>
              </w:rPr>
              <w:t>Сумма (руб.)</w:t>
            </w:r>
          </w:p>
        </w:tc>
      </w:tr>
      <w:tr w:rsidR="001A1121" w:rsidRPr="0021211D" w:rsidTr="006F3D30">
        <w:trPr>
          <w:jc w:val="center"/>
        </w:trPr>
        <w:tc>
          <w:tcPr>
            <w:tcW w:w="6912" w:type="dxa"/>
          </w:tcPr>
          <w:p w:rsidR="001A1121" w:rsidRDefault="001A1121" w:rsidP="001A1121">
            <w:pPr>
              <w:rPr>
                <w:b/>
                <w:sz w:val="23"/>
                <w:szCs w:val="23"/>
              </w:rPr>
            </w:pPr>
            <w:r w:rsidRPr="001A1121">
              <w:rPr>
                <w:b/>
                <w:sz w:val="23"/>
                <w:szCs w:val="23"/>
              </w:rPr>
              <w:t>ВСЕГО:</w:t>
            </w:r>
          </w:p>
          <w:p w:rsidR="0069554A" w:rsidRPr="001A1121" w:rsidRDefault="0069554A" w:rsidP="001A1121">
            <w:pPr>
              <w:rPr>
                <w:b/>
                <w:sz w:val="23"/>
                <w:szCs w:val="23"/>
              </w:rPr>
            </w:pPr>
          </w:p>
        </w:tc>
        <w:tc>
          <w:tcPr>
            <w:tcW w:w="2694" w:type="dxa"/>
          </w:tcPr>
          <w:p w:rsidR="001A1121" w:rsidRPr="001A1121" w:rsidRDefault="001A1121" w:rsidP="00BF73AE">
            <w:pPr>
              <w:jc w:val="center"/>
              <w:rPr>
                <w:b/>
                <w:sz w:val="23"/>
                <w:szCs w:val="23"/>
              </w:rPr>
            </w:pPr>
          </w:p>
        </w:tc>
      </w:tr>
      <w:tr w:rsidR="00BF73AE" w:rsidRPr="0021211D" w:rsidTr="006F3D30">
        <w:trPr>
          <w:jc w:val="center"/>
        </w:trPr>
        <w:tc>
          <w:tcPr>
            <w:tcW w:w="6912" w:type="dxa"/>
            <w:vAlign w:val="center"/>
          </w:tcPr>
          <w:p w:rsidR="00734EB5" w:rsidRPr="00C851CE" w:rsidRDefault="00734EB5" w:rsidP="0019673B">
            <w:r w:rsidRPr="00C851CE">
              <w:t>Расходы для достижения заявленных целе</w:t>
            </w:r>
            <w:r w:rsidR="0019673B">
              <w:t>й</w:t>
            </w:r>
            <w:r w:rsidRPr="00C851CE">
              <w:t xml:space="preserve"> проекта, в том числе: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  <w:tr w:rsidR="00BF73AE" w:rsidRPr="0021211D" w:rsidTr="006F3D30">
        <w:trPr>
          <w:trHeight w:val="413"/>
          <w:jc w:val="center"/>
        </w:trPr>
        <w:tc>
          <w:tcPr>
            <w:tcW w:w="6912" w:type="dxa"/>
            <w:vAlign w:val="center"/>
          </w:tcPr>
          <w:p w:rsidR="00BF73AE" w:rsidRPr="0069554A" w:rsidRDefault="0019673B" w:rsidP="0069554A">
            <w:r>
              <w:t>1.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  <w:tr w:rsidR="00BF73AE" w:rsidRPr="0021211D" w:rsidTr="006F3D30">
        <w:trPr>
          <w:jc w:val="center"/>
        </w:trPr>
        <w:tc>
          <w:tcPr>
            <w:tcW w:w="6912" w:type="dxa"/>
            <w:vAlign w:val="center"/>
          </w:tcPr>
          <w:p w:rsidR="0069554A" w:rsidRPr="00C851CE" w:rsidRDefault="0019673B" w:rsidP="0069554A">
            <w:r>
              <w:t>2.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  <w:tr w:rsidR="0069554A" w:rsidRPr="0021211D" w:rsidTr="006F3D30">
        <w:trPr>
          <w:jc w:val="center"/>
        </w:trPr>
        <w:tc>
          <w:tcPr>
            <w:tcW w:w="6912" w:type="dxa"/>
            <w:vAlign w:val="center"/>
          </w:tcPr>
          <w:p w:rsidR="0069554A" w:rsidRPr="00C851CE" w:rsidRDefault="0019673B" w:rsidP="0019673B">
            <w:r>
              <w:t>3.</w:t>
            </w:r>
          </w:p>
        </w:tc>
        <w:tc>
          <w:tcPr>
            <w:tcW w:w="2694" w:type="dxa"/>
          </w:tcPr>
          <w:p w:rsidR="0069554A" w:rsidRPr="001A1121" w:rsidRDefault="0069554A" w:rsidP="00BF73AE">
            <w:pPr>
              <w:rPr>
                <w:sz w:val="23"/>
                <w:szCs w:val="23"/>
              </w:rPr>
            </w:pPr>
          </w:p>
        </w:tc>
      </w:tr>
      <w:tr w:rsidR="0069554A" w:rsidRPr="0021211D" w:rsidTr="006F3D30">
        <w:trPr>
          <w:jc w:val="center"/>
        </w:trPr>
        <w:tc>
          <w:tcPr>
            <w:tcW w:w="6912" w:type="dxa"/>
            <w:vAlign w:val="center"/>
          </w:tcPr>
          <w:p w:rsidR="0069554A" w:rsidRPr="00C851CE" w:rsidRDefault="0019673B" w:rsidP="0069554A">
            <w:r>
              <w:t>…</w:t>
            </w:r>
          </w:p>
        </w:tc>
        <w:tc>
          <w:tcPr>
            <w:tcW w:w="2694" w:type="dxa"/>
          </w:tcPr>
          <w:p w:rsidR="0069554A" w:rsidRPr="001A1121" w:rsidRDefault="0069554A" w:rsidP="00BF73AE">
            <w:pPr>
              <w:rPr>
                <w:sz w:val="23"/>
                <w:szCs w:val="23"/>
              </w:rPr>
            </w:pPr>
          </w:p>
        </w:tc>
      </w:tr>
      <w:tr w:rsidR="00BF73AE" w:rsidRPr="0021211D" w:rsidTr="006F3D30">
        <w:trPr>
          <w:jc w:val="center"/>
        </w:trPr>
        <w:tc>
          <w:tcPr>
            <w:tcW w:w="6912" w:type="dxa"/>
            <w:vAlign w:val="center"/>
          </w:tcPr>
          <w:p w:rsidR="00BF73AE" w:rsidRPr="00C851CE" w:rsidRDefault="00FE17AB" w:rsidP="0019673B">
            <w:r>
              <w:t>ИТОГО: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</w:tbl>
    <w:p w:rsidR="00BF73AE" w:rsidRDefault="00BF73AE" w:rsidP="00BF73AE">
      <w:pPr>
        <w:rPr>
          <w:sz w:val="28"/>
        </w:rPr>
      </w:pPr>
    </w:p>
    <w:p w:rsidR="00031132" w:rsidRDefault="00031132" w:rsidP="00BF73AE">
      <w:pPr>
        <w:rPr>
          <w:sz w:val="28"/>
        </w:rPr>
      </w:pPr>
    </w:p>
    <w:p w:rsidR="00031132" w:rsidRDefault="00031132" w:rsidP="00BF73AE">
      <w:pPr>
        <w:rPr>
          <w:sz w:val="28"/>
        </w:rPr>
      </w:pPr>
    </w:p>
    <w:p w:rsidR="00BF73AE" w:rsidRPr="00AF1DFB" w:rsidRDefault="00BF73AE" w:rsidP="00BF73AE">
      <w:r w:rsidRPr="00AF1DFB">
        <w:t>Р</w:t>
      </w:r>
      <w:r w:rsidR="0079753B" w:rsidRPr="00AF1DFB">
        <w:t>уководитель проекта</w:t>
      </w:r>
      <w:r w:rsidR="0079753B" w:rsidRPr="00AF1DFB">
        <w:tab/>
      </w:r>
      <w:r w:rsidR="0079753B" w:rsidRPr="00AF1DFB">
        <w:tab/>
        <w:t xml:space="preserve">        ____________________ / ФИО руководителя/ </w:t>
      </w:r>
    </w:p>
    <w:p w:rsidR="00BF73AE" w:rsidRPr="00AF1DFB" w:rsidRDefault="00BF73AE" w:rsidP="00BF73AE"/>
    <w:p w:rsidR="00FE17AB" w:rsidRDefault="00BF73AE" w:rsidP="00ED1CC9">
      <w:pPr>
        <w:spacing w:line="360" w:lineRule="auto"/>
        <w:jc w:val="right"/>
        <w:rPr>
          <w:sz w:val="28"/>
        </w:rPr>
      </w:pPr>
      <w:r>
        <w:rPr>
          <w:sz w:val="28"/>
        </w:rPr>
        <w:br w:type="page"/>
      </w:r>
    </w:p>
    <w:p w:rsidR="00BF73AE" w:rsidRPr="008258E2" w:rsidRDefault="00BF73AE" w:rsidP="00ED1CC9">
      <w:pPr>
        <w:spacing w:line="360" w:lineRule="auto"/>
        <w:jc w:val="right"/>
        <w:rPr>
          <w:b/>
        </w:rPr>
      </w:pPr>
      <w:r w:rsidRPr="008258E2">
        <w:rPr>
          <w:b/>
        </w:rPr>
        <w:lastRenderedPageBreak/>
        <w:t xml:space="preserve">Приложение </w:t>
      </w:r>
      <w:r w:rsidR="00ED1CC9" w:rsidRPr="008258E2">
        <w:rPr>
          <w:b/>
        </w:rPr>
        <w:t>Д</w:t>
      </w:r>
    </w:p>
    <w:p w:rsidR="00AF1DFB" w:rsidRDefault="00AF1DFB" w:rsidP="006B430A">
      <w:pPr>
        <w:ind w:firstLine="567"/>
        <w:jc w:val="center"/>
        <w:rPr>
          <w:b/>
        </w:rPr>
      </w:pPr>
    </w:p>
    <w:p w:rsidR="006B430A" w:rsidRPr="008258E2" w:rsidRDefault="006B430A" w:rsidP="006B430A">
      <w:pPr>
        <w:ind w:firstLine="567"/>
        <w:jc w:val="center"/>
      </w:pPr>
      <w:r w:rsidRPr="008258E2">
        <w:rPr>
          <w:b/>
        </w:rPr>
        <w:t xml:space="preserve">Форма </w:t>
      </w:r>
      <w:r w:rsidRPr="006B430A">
        <w:rPr>
          <w:b/>
        </w:rPr>
        <w:t>критериев оценки проектов, представленных на соискание научного гранта ректора АГМУ для научно-педагогических работников.</w:t>
      </w: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86"/>
        <w:gridCol w:w="1719"/>
      </w:tblGrid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 w:rsidRPr="00AE7113">
              <w:t xml:space="preserve">Критерии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Оценка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/>
              <w:jc w:val="center"/>
            </w:pPr>
            <w:r>
              <w:t>Формальные признаки</w:t>
            </w:r>
          </w:p>
          <w:p w:rsidR="006B430A" w:rsidRDefault="006B430A" w:rsidP="00733AEF">
            <w:pPr>
              <w:jc w:val="center"/>
            </w:pPr>
            <w:r>
              <w:t xml:space="preserve">(заполняется </w:t>
            </w:r>
            <w:r w:rsidR="00733AEF">
              <w:t>отделом проектов и грантов</w:t>
            </w:r>
            <w:r>
              <w:t xml:space="preserve">, обсуждается коллегиально на заседании </w:t>
            </w:r>
            <w:r w:rsidR="00733AEF">
              <w:t>э</w:t>
            </w:r>
            <w:r>
              <w:t>кспертного научного совета)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 w:rsidRPr="00AE7113">
              <w:t xml:space="preserve">1. Значимость и актуальность проекта для </w:t>
            </w:r>
            <w:r>
              <w:t xml:space="preserve">повышения </w:t>
            </w:r>
            <w:proofErr w:type="spellStart"/>
            <w:r>
              <w:t>остепененности</w:t>
            </w:r>
            <w:proofErr w:type="spellEnd"/>
            <w:r>
              <w:t xml:space="preserve"> НПР АГМУ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/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733AEF">
            <w:pPr>
              <w:spacing w:before="100" w:beforeAutospacing="1" w:after="100" w:afterAutospacing="1"/>
            </w:pPr>
            <w:r>
              <w:t>штатный сотрудник АГМУ, выполняющий кандидатскую диссертацию, которая входит в План НИР АГМУ</w:t>
            </w:r>
            <w:r w:rsidRPr="00AE7113"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733AEF" w:rsidP="00460924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733AEF">
            <w:pPr>
              <w:spacing w:before="100" w:beforeAutospacing="1" w:after="100" w:afterAutospacing="1"/>
            </w:pPr>
            <w:r>
              <w:t>штатный сотрудник АГМУ, выполняющий докторскую диссертацию, которая входит в План НИР АГМУ</w:t>
            </w:r>
            <w:r w:rsidRPr="00AE7113"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733AEF">
            <w:pPr>
              <w:spacing w:before="100" w:beforeAutospacing="1" w:after="100" w:afterAutospacing="1"/>
            </w:pPr>
            <w:r>
              <w:t xml:space="preserve">штатный сотрудник АГМУ, заявляющий проект, тема которого не входит в План НИР АГМУ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9557AF">
            <w:pPr>
              <w:spacing w:before="100" w:beforeAutospacing="1" w:after="100" w:afterAutospacing="1"/>
            </w:pPr>
            <w:r>
              <w:t>внешний соискатель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отказ в* поддержке проекта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 w:rsidRPr="00AE7113">
              <w:t xml:space="preserve">2. </w:t>
            </w:r>
            <w:r>
              <w:t>Уровень квалификации руководителя заявляемого проекта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/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733AEF">
            <w:pPr>
              <w:spacing w:before="100" w:beforeAutospacing="1" w:after="100" w:afterAutospacing="1"/>
            </w:pPr>
            <w:r>
              <w:t xml:space="preserve">доктор наук, имеющий за последние 5 лет не менее 5-и публикаций в журналах из </w:t>
            </w:r>
            <w:r w:rsidR="00733AEF">
              <w:t>Белого списка</w:t>
            </w:r>
            <w:r>
              <w:t xml:space="preserve"> по тематике заявляемого проекта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3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733AEF">
            <w:pPr>
              <w:spacing w:before="100" w:beforeAutospacing="1" w:after="100" w:afterAutospacing="1"/>
            </w:pPr>
            <w:r>
              <w:t xml:space="preserve">доктор наук, имеющий за последние 5 лет менее 5-и публикаций в журналах из </w:t>
            </w:r>
            <w:r w:rsidR="00733AEF">
              <w:t>Белого списка</w:t>
            </w:r>
            <w:r>
              <w:t xml:space="preserve"> по тематике заявляемого проекта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2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кандидат наук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1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proofErr w:type="spellStart"/>
            <w:r>
              <w:t>неостепенный</w:t>
            </w:r>
            <w:proofErr w:type="spellEnd"/>
            <w:r>
              <w:t xml:space="preserve"> штатный сотрудник АГМУ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9557AF">
            <w:pPr>
              <w:spacing w:before="100" w:beforeAutospacing="1" w:after="100" w:afterAutospacing="1"/>
            </w:pPr>
            <w:r>
              <w:t>внешний соискатель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отказ в* поддержке проекта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 w:rsidRPr="00AE7113">
              <w:t xml:space="preserve">3. </w:t>
            </w:r>
            <w:r>
              <w:t>Направление расходов, согласно заявленной в проекте смете</w:t>
            </w:r>
            <w:r w:rsidRPr="00AE7113">
              <w:t xml:space="preserve">: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 w:rsidRPr="00AE7113">
              <w:t xml:space="preserve">         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 xml:space="preserve">исследование будет проведено на базе научных лабораторий или Исследовательского центра коллективного пользования АГМУ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исследование будет проведено с оплатой услуг сторонних организаций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в смете заявлены расходы на оплату труда руководителя и исполнителей проекта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отказ в* поддержке проекта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/>
              <w:jc w:val="center"/>
            </w:pPr>
            <w:r>
              <w:t>Экспертная оценка содержания проекта</w:t>
            </w:r>
          </w:p>
          <w:p w:rsidR="006B430A" w:rsidRDefault="006B430A" w:rsidP="00460924">
            <w:pPr>
              <w:spacing w:after="100" w:afterAutospacing="1"/>
              <w:jc w:val="center"/>
            </w:pPr>
            <w:r>
              <w:t>(заполняется экспертом, обсуждается коллегиально на заседании экспертного научного совета)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 w:rsidRPr="00AE7113">
              <w:t xml:space="preserve">4. </w:t>
            </w:r>
            <w:r>
              <w:t>Актуальность темы исследования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/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имеет высокую степень обоснования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имеет среднюю степень обоснования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2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имеет низкую степень обоснования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не обоснована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 w:rsidRPr="00AE7113">
              <w:t xml:space="preserve">0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 w:rsidRPr="00AE7113">
              <w:t xml:space="preserve">5. </w:t>
            </w:r>
            <w:r>
              <w:t>Научная новизна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/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высокая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3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средняя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2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rHeight w:val="276"/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r>
              <w:lastRenderedPageBreak/>
              <w:t>низкая</w:t>
            </w:r>
            <w:r w:rsidRPr="00AE7113">
              <w:t xml:space="preserve"> 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jc w:val="center"/>
            </w:pPr>
            <w:r>
              <w:t>1</w:t>
            </w:r>
            <w:r w:rsidRPr="00AE7113">
              <w:t xml:space="preserve"> </w:t>
            </w:r>
          </w:p>
        </w:tc>
      </w:tr>
      <w:tr w:rsidR="006B430A" w:rsidRPr="00AE7113" w:rsidTr="00AF1DFB">
        <w:trPr>
          <w:trHeight w:val="276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/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/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</w:pPr>
            <w:r>
              <w:t>отсутствует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0</w:t>
            </w:r>
            <w:r w:rsidRPr="00AE7113">
              <w:t xml:space="preserve"> 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6. Теоретическая и практическая значимость: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 xml:space="preserve">проект имеет высокую практическую значимость, тема </w:t>
            </w:r>
            <w:proofErr w:type="spellStart"/>
            <w:r>
              <w:t>охраноспособна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 xml:space="preserve">проект имеет только теоретическую значимость, тема </w:t>
            </w:r>
            <w:proofErr w:type="spellStart"/>
            <w:r>
              <w:t>неохраноспособна</w:t>
            </w:r>
            <w:proofErr w:type="spellEnd"/>
            <w: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проект имеет незначительную теоретическую и практическую значимость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теоретическая и практическая значимость не обоснована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460924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7. Методология и методы исследования: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 xml:space="preserve">в исследовании планируется в полном объем использовать </w:t>
            </w:r>
            <w:r w:rsidRPr="00C237EB">
              <w:t xml:space="preserve">современные </w:t>
            </w:r>
            <w:r>
              <w:t>в</w:t>
            </w:r>
            <w:r w:rsidRPr="00C237EB">
              <w:t>ысокоинформативные методологические подходы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 xml:space="preserve">в исследовании планируется частично использовать </w:t>
            </w:r>
            <w:r w:rsidRPr="00C237EB">
              <w:t xml:space="preserve">современные </w:t>
            </w:r>
            <w:r>
              <w:t>в</w:t>
            </w:r>
            <w:r w:rsidRPr="00C237EB">
              <w:t>ысокоинформативные методологические подходы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в исследовании планируется использовать устаревшие</w:t>
            </w:r>
            <w:r w:rsidRPr="00C237EB">
              <w:t xml:space="preserve"> </w:t>
            </w:r>
            <w:r>
              <w:t>мало</w:t>
            </w:r>
            <w:r w:rsidRPr="00C237EB">
              <w:t>информативные методологические подходы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методология и методы исследования не раскрыты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8. Научный задел по проекту: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значительный, позволяет гарантировать завершение диссертационного исследования по результатам выполнения заявляемого проекта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средний, позволяет прогнозировать завершение диссертационного исследования в течение 1 года после завершения выполнения заявляемого проекта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6B430A" w:rsidRPr="00AE7113" w:rsidTr="004609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не значительный, позволяет прогнозировать завершение диссертационного исследования в течение от 1 года до 3 лет после завершения выполнения заявляемого проекта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460924">
        <w:trPr>
          <w:trHeight w:val="97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</w:pPr>
            <w:r>
              <w:t>отсутствует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460924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</w:tbl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895411">
      <w:pPr>
        <w:spacing w:line="360" w:lineRule="auto"/>
        <w:ind w:firstLine="567"/>
        <w:jc w:val="right"/>
        <w:rPr>
          <w:b/>
        </w:rPr>
      </w:pPr>
      <w:r>
        <w:rPr>
          <w:b/>
        </w:rPr>
        <w:lastRenderedPageBreak/>
        <w:t>Приложение Е</w:t>
      </w:r>
    </w:p>
    <w:p w:rsidR="00AF1DFB" w:rsidRDefault="00AF1DFB" w:rsidP="00895411">
      <w:pPr>
        <w:spacing w:line="360" w:lineRule="auto"/>
        <w:ind w:firstLine="567"/>
        <w:jc w:val="right"/>
        <w:rPr>
          <w:b/>
        </w:rPr>
      </w:pPr>
    </w:p>
    <w:p w:rsidR="00BF73AE" w:rsidRDefault="00BF73AE" w:rsidP="009268BB">
      <w:pPr>
        <w:ind w:firstLine="567"/>
        <w:jc w:val="center"/>
        <w:rPr>
          <w:b/>
        </w:rPr>
      </w:pPr>
      <w:r w:rsidRPr="008258E2">
        <w:rPr>
          <w:b/>
        </w:rPr>
        <w:t>Форма</w:t>
      </w:r>
      <w:r w:rsidR="009E2469" w:rsidRPr="008258E2">
        <w:rPr>
          <w:b/>
        </w:rPr>
        <w:t xml:space="preserve"> </w:t>
      </w:r>
      <w:r w:rsidRPr="008258E2">
        <w:rPr>
          <w:b/>
        </w:rPr>
        <w:t>отчета о выполнении НИР, финансируемой за счет</w:t>
      </w:r>
      <w:r w:rsidR="009268BB">
        <w:rPr>
          <w:b/>
        </w:rPr>
        <w:t xml:space="preserve"> научн</w:t>
      </w:r>
      <w:r w:rsidR="008D659F">
        <w:rPr>
          <w:b/>
        </w:rPr>
        <w:t>ого</w:t>
      </w:r>
      <w:r w:rsidRPr="008258E2">
        <w:rPr>
          <w:b/>
        </w:rPr>
        <w:t xml:space="preserve"> грант</w:t>
      </w:r>
      <w:r w:rsidR="008D659F">
        <w:rPr>
          <w:b/>
        </w:rPr>
        <w:t>а</w:t>
      </w:r>
      <w:r w:rsidRPr="008258E2">
        <w:rPr>
          <w:b/>
        </w:rPr>
        <w:t xml:space="preserve"> </w:t>
      </w:r>
      <w:r w:rsidR="008258E2">
        <w:rPr>
          <w:b/>
        </w:rPr>
        <w:t>р</w:t>
      </w:r>
      <w:r w:rsidR="00113A5D" w:rsidRPr="008258E2">
        <w:rPr>
          <w:b/>
        </w:rPr>
        <w:t xml:space="preserve">ектора </w:t>
      </w:r>
      <w:r w:rsidRPr="008258E2">
        <w:rPr>
          <w:b/>
        </w:rPr>
        <w:t>АГМУ</w:t>
      </w:r>
      <w:r w:rsidR="009268BB">
        <w:rPr>
          <w:b/>
        </w:rPr>
        <w:t xml:space="preserve"> для научно-педагогических работников</w:t>
      </w:r>
    </w:p>
    <w:p w:rsidR="009268BB" w:rsidRPr="008258E2" w:rsidRDefault="009268BB" w:rsidP="009268BB">
      <w:pPr>
        <w:ind w:firstLine="567"/>
        <w:jc w:val="center"/>
      </w:pPr>
    </w:p>
    <w:p w:rsidR="0019673B" w:rsidRDefault="00BF73AE" w:rsidP="00ED1CC9">
      <w:pPr>
        <w:ind w:left="5812"/>
      </w:pPr>
      <w:r w:rsidRPr="00C26C7E">
        <w:t>УТВЕРЖДАЮ</w:t>
      </w:r>
      <w:r w:rsidRPr="00C26C7E">
        <w:br/>
      </w:r>
      <w:r w:rsidR="008258E2">
        <w:t>Проректор по НР</w:t>
      </w:r>
      <w:r w:rsidR="00151DAF" w:rsidRPr="00C26C7E">
        <w:t xml:space="preserve"> </w:t>
      </w:r>
    </w:p>
    <w:p w:rsidR="00ED1CC9" w:rsidRDefault="0019673B" w:rsidP="00ED1CC9">
      <w:pPr>
        <w:ind w:left="5812"/>
      </w:pPr>
      <w:r>
        <w:t xml:space="preserve">ФГБОУ ВО </w:t>
      </w:r>
      <w:r w:rsidR="00151DAF" w:rsidRPr="00C26C7E">
        <w:t>АГМУ</w:t>
      </w:r>
      <w:r>
        <w:t xml:space="preserve"> Минздрава России</w:t>
      </w:r>
      <w:r w:rsidR="00C77C5C" w:rsidRPr="00C26C7E">
        <w:t>,</w:t>
      </w:r>
      <w:r w:rsidR="00151DAF" w:rsidRPr="00C26C7E">
        <w:t xml:space="preserve"> </w:t>
      </w:r>
    </w:p>
    <w:p w:rsidR="00C77C5C" w:rsidRPr="00C26C7E" w:rsidRDefault="00C77C5C" w:rsidP="00ED1CC9">
      <w:pPr>
        <w:ind w:left="5812"/>
      </w:pPr>
      <w:r w:rsidRPr="00C26C7E">
        <w:t>_______________________</w:t>
      </w:r>
    </w:p>
    <w:p w:rsidR="00C77C5C" w:rsidRPr="00C26C7E" w:rsidRDefault="00C77C5C" w:rsidP="00ED1CC9">
      <w:pPr>
        <w:ind w:left="5812"/>
      </w:pPr>
    </w:p>
    <w:p w:rsidR="00BF73AE" w:rsidRPr="00C26C7E" w:rsidRDefault="00BF73AE" w:rsidP="00ED1CC9">
      <w:pPr>
        <w:ind w:left="5812"/>
      </w:pPr>
      <w:r w:rsidRPr="00C26C7E">
        <w:t xml:space="preserve">«___»__________ 20____ г. </w:t>
      </w:r>
    </w:p>
    <w:p w:rsidR="00BF73AE" w:rsidRPr="00C26C7E" w:rsidRDefault="00BF73AE" w:rsidP="00ED1CC9">
      <w:pPr>
        <w:ind w:left="5812"/>
        <w:jc w:val="right"/>
      </w:pPr>
    </w:p>
    <w:p w:rsidR="00BF73AE" w:rsidRPr="00C26C7E" w:rsidRDefault="00BF73AE" w:rsidP="00BF73AE">
      <w:pPr>
        <w:jc w:val="center"/>
        <w:rPr>
          <w:b/>
        </w:rPr>
      </w:pPr>
    </w:p>
    <w:p w:rsidR="00BF73AE" w:rsidRPr="00AF1DFB" w:rsidRDefault="00BF73AE" w:rsidP="00BF73AE">
      <w:pPr>
        <w:jc w:val="center"/>
        <w:rPr>
          <w:b/>
        </w:rPr>
      </w:pPr>
      <w:r w:rsidRPr="00AF1DFB">
        <w:rPr>
          <w:b/>
        </w:rPr>
        <w:t xml:space="preserve">Отчет о выполнении НИР, финансируемой за счет гранта </w:t>
      </w:r>
      <w:r w:rsidR="009268BB" w:rsidRPr="00AF1DFB">
        <w:rPr>
          <w:b/>
        </w:rPr>
        <w:t>ректора АГМУ для научно-педагогических работников</w:t>
      </w:r>
    </w:p>
    <w:p w:rsidR="00BF73AE" w:rsidRPr="003C7406" w:rsidRDefault="00BF73AE" w:rsidP="00BF73AE">
      <w:pPr>
        <w:jc w:val="both"/>
        <w:rPr>
          <w:sz w:val="28"/>
        </w:rPr>
      </w:pPr>
      <w:r w:rsidRPr="003C7406">
        <w:rPr>
          <w:sz w:val="28"/>
        </w:rPr>
        <w:t>№ ____________ «____________________________________________»</w:t>
      </w:r>
    </w:p>
    <w:p w:rsidR="00BF73AE" w:rsidRPr="00844DFD" w:rsidRDefault="009E2469" w:rsidP="00BF73AE">
      <w:pPr>
        <w:jc w:val="both"/>
      </w:pPr>
      <w:r>
        <w:t xml:space="preserve"> </w:t>
      </w:r>
      <w:r w:rsidR="00BF73AE" w:rsidRPr="00844DFD">
        <w:t>(номер проекта)</w:t>
      </w:r>
      <w:r>
        <w:t xml:space="preserve"> </w:t>
      </w:r>
      <w:r w:rsidR="00BF73AE">
        <w:tab/>
      </w:r>
      <w:r w:rsidR="00BF73AE">
        <w:tab/>
      </w:r>
      <w:r w:rsidR="00BF73AE">
        <w:tab/>
      </w:r>
      <w:r>
        <w:t xml:space="preserve"> </w:t>
      </w:r>
      <w:r w:rsidR="00BF73AE" w:rsidRPr="00844DFD">
        <w:t>(наименование проекта)</w:t>
      </w:r>
    </w:p>
    <w:p w:rsidR="00BF73AE" w:rsidRDefault="00BF73AE" w:rsidP="00BF73AE">
      <w:pPr>
        <w:jc w:val="both"/>
      </w:pPr>
    </w:p>
    <w:p w:rsidR="00970685" w:rsidRDefault="00BF73AE" w:rsidP="00970685">
      <w:pPr>
        <w:jc w:val="both"/>
      </w:pPr>
      <w:r>
        <w:t xml:space="preserve">1. Руководитель НИР </w:t>
      </w:r>
    </w:p>
    <w:p w:rsidR="00970685" w:rsidRDefault="00970685" w:rsidP="00970685">
      <w:pPr>
        <w:jc w:val="both"/>
      </w:pPr>
      <w:r>
        <w:t>2. Тел руководителя</w:t>
      </w:r>
    </w:p>
    <w:p w:rsidR="00970685" w:rsidRDefault="00970685" w:rsidP="00970685">
      <w:pPr>
        <w:jc w:val="both"/>
      </w:pPr>
      <w:r>
        <w:t xml:space="preserve">3. </w:t>
      </w:r>
      <w:r>
        <w:rPr>
          <w:lang w:val="en-US"/>
        </w:rPr>
        <w:t>E</w:t>
      </w:r>
      <w:r w:rsidRPr="00530529">
        <w:t>-</w:t>
      </w:r>
      <w:r>
        <w:rPr>
          <w:lang w:val="en-US"/>
        </w:rPr>
        <w:t>mail</w:t>
      </w:r>
      <w:r>
        <w:t xml:space="preserve"> руководителя</w:t>
      </w:r>
    </w:p>
    <w:p w:rsidR="00BF73AE" w:rsidRDefault="00970685" w:rsidP="00BF73AE">
      <w:pPr>
        <w:jc w:val="both"/>
      </w:pPr>
      <w:r>
        <w:t>4</w:t>
      </w:r>
      <w:r w:rsidR="00BF73AE">
        <w:t>.</w:t>
      </w:r>
      <w:r w:rsidR="009E2469">
        <w:t xml:space="preserve"> </w:t>
      </w:r>
      <w:r w:rsidR="00BF73AE">
        <w:t>Исполнители НИР____________________________________</w:t>
      </w:r>
    </w:p>
    <w:p w:rsidR="00BF73AE" w:rsidRPr="00BF528F" w:rsidRDefault="00970685" w:rsidP="00BF73AE">
      <w:pPr>
        <w:ind w:left="1416" w:firstLine="708"/>
        <w:jc w:val="both"/>
      </w:pPr>
      <w:r>
        <w:t xml:space="preserve">        </w:t>
      </w:r>
      <w:r w:rsidR="00BF73AE" w:rsidRPr="00BF528F">
        <w:t>(ФИО, должность, уч. степень)</w:t>
      </w:r>
    </w:p>
    <w:p w:rsidR="00BF73AE" w:rsidRPr="00BF528F" w:rsidRDefault="00805E64" w:rsidP="00BF73AE">
      <w:pPr>
        <w:jc w:val="both"/>
      </w:pPr>
      <w:r w:rsidRPr="00BF528F">
        <w:t>5</w:t>
      </w:r>
      <w:r w:rsidR="00BF73AE" w:rsidRPr="00BF528F">
        <w:t>. Соисполнители НИР _________________________________</w:t>
      </w:r>
    </w:p>
    <w:p w:rsidR="00BF73AE" w:rsidRDefault="00BF73AE" w:rsidP="00BF73AE">
      <w:pPr>
        <w:ind w:left="1416" w:firstLine="708"/>
        <w:jc w:val="both"/>
      </w:pPr>
      <w:r w:rsidRPr="00BF528F">
        <w:t>(ФИО, должность, уч. степень)</w:t>
      </w:r>
    </w:p>
    <w:p w:rsidR="00BF73AE" w:rsidRDefault="00805E64" w:rsidP="00BF73AE">
      <w:pPr>
        <w:jc w:val="both"/>
      </w:pPr>
      <w:r>
        <w:t>6. Наименование структурных подразделений, в которых</w:t>
      </w:r>
      <w:r w:rsidR="00BF73AE">
        <w:t xml:space="preserve"> проведена НИР</w:t>
      </w:r>
    </w:p>
    <w:p w:rsidR="00BF73AE" w:rsidRDefault="00BF73AE" w:rsidP="00BF73AE">
      <w:pPr>
        <w:jc w:val="both"/>
      </w:pPr>
      <w:r>
        <w:t xml:space="preserve">7. Сроки </w:t>
      </w:r>
      <w:r w:rsidR="00805E64">
        <w:t>выполнения проекта в соответствии с заявкой</w:t>
      </w:r>
    </w:p>
    <w:p w:rsidR="00BF73AE" w:rsidRDefault="00BF73AE" w:rsidP="00BF73AE">
      <w:pPr>
        <w:jc w:val="both"/>
      </w:pPr>
      <w:r>
        <w:t>8. Основные</w:t>
      </w:r>
      <w:r w:rsidR="009E2469">
        <w:t xml:space="preserve"> </w:t>
      </w:r>
      <w:r>
        <w:t>этапы</w:t>
      </w:r>
      <w:r w:rsidR="009E2469">
        <w:t xml:space="preserve"> </w:t>
      </w:r>
      <w:r>
        <w:t>проведенного исследования:</w:t>
      </w:r>
    </w:p>
    <w:p w:rsidR="00BF73AE" w:rsidRPr="0054611F" w:rsidRDefault="00BF73AE" w:rsidP="00BF73AE">
      <w:pPr>
        <w:jc w:val="both"/>
      </w:pPr>
      <w:r>
        <w:t>9</w:t>
      </w:r>
      <w:r w:rsidRPr="0054611F">
        <w:t>. Плановый объем средств на проведение НИР с начала ее проведения, включая</w:t>
      </w:r>
      <w:r w:rsidR="009E2469">
        <w:t xml:space="preserve"> </w:t>
      </w:r>
      <w:r w:rsidRPr="0054611F">
        <w:t>отчетный этап НИР</w:t>
      </w:r>
      <w:r w:rsidR="00C11079">
        <w:t>, _________________</w:t>
      </w:r>
      <w:r w:rsidR="009E2469">
        <w:t xml:space="preserve"> </w:t>
      </w:r>
      <w:r w:rsidRPr="0054611F">
        <w:t>руб.</w:t>
      </w:r>
    </w:p>
    <w:p w:rsidR="00BF73AE" w:rsidRDefault="00BF73AE" w:rsidP="00BF73AE">
      <w:pPr>
        <w:jc w:val="both"/>
      </w:pPr>
      <w:r>
        <w:t>10</w:t>
      </w:r>
      <w:r w:rsidRPr="0054611F">
        <w:t>. Фактический объем средств на проведение НИР с начала ее проведения, включая</w:t>
      </w:r>
      <w:r w:rsidR="009E2469">
        <w:t xml:space="preserve"> </w:t>
      </w:r>
      <w:r w:rsidRPr="0054611F">
        <w:t>отчетный этап НИР</w:t>
      </w:r>
      <w:r w:rsidR="00C11079">
        <w:t>, _________________</w:t>
      </w:r>
      <w:r w:rsidR="009E2469">
        <w:t xml:space="preserve"> </w:t>
      </w:r>
      <w:r w:rsidRPr="0054611F">
        <w:t>руб.</w:t>
      </w:r>
    </w:p>
    <w:p w:rsidR="00C11079" w:rsidRDefault="00D06F6A" w:rsidP="00BF73AE">
      <w:pPr>
        <w:jc w:val="both"/>
      </w:pPr>
      <w:r>
        <w:t xml:space="preserve">11. </w:t>
      </w:r>
      <w:r w:rsidR="00C11079">
        <w:t xml:space="preserve">Основные результаты выполнения </w:t>
      </w:r>
      <w:r w:rsidR="00C11079" w:rsidRPr="00C34F67">
        <w:t>проекта (не менее 10-12 стр.)</w:t>
      </w:r>
    </w:p>
    <w:p w:rsidR="000F184B" w:rsidRDefault="00D06F6A" w:rsidP="00BF73AE">
      <w:pPr>
        <w:jc w:val="both"/>
      </w:pPr>
      <w:r>
        <w:t>1</w:t>
      </w:r>
      <w:r w:rsidR="00FE17AB">
        <w:t>2</w:t>
      </w:r>
      <w:r w:rsidR="000F184B">
        <w:t>. Аннотация основных результатов и степени выполнения проекта (1,5-2 стр.)</w:t>
      </w:r>
    </w:p>
    <w:p w:rsidR="00D06F6A" w:rsidRDefault="00D06F6A" w:rsidP="00BF73AE">
      <w:pPr>
        <w:jc w:val="both"/>
      </w:pPr>
      <w:r>
        <w:t>1</w:t>
      </w:r>
      <w:r w:rsidR="00FE17AB">
        <w:t>3</w:t>
      </w:r>
      <w:r>
        <w:t>. Количество молодых ученых (в возрасте до 35 лет</w:t>
      </w:r>
      <w:r w:rsidR="009268BB">
        <w:t>)</w:t>
      </w:r>
    </w:p>
    <w:p w:rsidR="00041568" w:rsidRDefault="00D06F6A" w:rsidP="00C77C5C">
      <w:pPr>
        <w:jc w:val="both"/>
      </w:pPr>
      <w:r>
        <w:t>1</w:t>
      </w:r>
      <w:r w:rsidR="00FE17AB">
        <w:t>4</w:t>
      </w:r>
      <w:r>
        <w:t>.</w:t>
      </w:r>
      <w:r w:rsidR="00BF73AE" w:rsidRPr="0054611F">
        <w:t xml:space="preserve"> Библиографический список публикаций, отражающих результаты работы (монографии, учебники, статьи в российских изданиях, статьи в зарубежных изданиях, доклады, другие публикации, патенты, диссертации)</w:t>
      </w:r>
      <w:r w:rsidR="00BF528F">
        <w:t xml:space="preserve">. </w:t>
      </w:r>
      <w:r w:rsidR="00F2374E">
        <w:t>К печатному экземпляру отчета должны быть приложены по 1 экземпляру ксерокопий опубликованных статей, книг, распечатки электронных публикаций, ксерокопий опубликованных тезисов докладов, принятых к печати рукописей статей.</w:t>
      </w:r>
      <w:r w:rsidR="009E2469">
        <w:t xml:space="preserve"> </w:t>
      </w:r>
    </w:p>
    <w:p w:rsidR="002325FE" w:rsidRDefault="002325FE" w:rsidP="00C77C5C">
      <w:pPr>
        <w:jc w:val="both"/>
      </w:pPr>
      <w:r>
        <w:t>1</w:t>
      </w:r>
      <w:r w:rsidR="00FE17AB">
        <w:t>5</w:t>
      </w:r>
      <w:r>
        <w:t>. Планируемое дальнейшее развитие темы научно-исследовательской работы</w:t>
      </w:r>
    </w:p>
    <w:p w:rsidR="003B6C14" w:rsidRDefault="003B6C14" w:rsidP="00BF73AE"/>
    <w:p w:rsidR="00D06F6A" w:rsidRPr="00C26C7E" w:rsidRDefault="00D06F6A" w:rsidP="00D06F6A">
      <w:r w:rsidRPr="00C26C7E">
        <w:t>Руководитель проекта</w:t>
      </w:r>
      <w:r w:rsidRPr="00C26C7E">
        <w:tab/>
      </w:r>
      <w:r w:rsidRPr="00C26C7E">
        <w:tab/>
        <w:t xml:space="preserve">        ____________________ / ФИО руководителя/ </w:t>
      </w:r>
    </w:p>
    <w:p w:rsidR="00BF73AE" w:rsidRPr="00C26C7E" w:rsidRDefault="00BF73AE" w:rsidP="00BF73AE">
      <w:r w:rsidRPr="00C26C7E">
        <w:t xml:space="preserve"> «_____»______________20___ г.</w:t>
      </w:r>
    </w:p>
    <w:p w:rsidR="006522CB" w:rsidRDefault="002B6B3F" w:rsidP="00C26C7E">
      <w:pPr>
        <w:jc w:val="right"/>
      </w:pPr>
      <w:r w:rsidRPr="00C26C7E">
        <w:br w:type="page"/>
      </w:r>
    </w:p>
    <w:p w:rsidR="002B6B3F" w:rsidRPr="008258E2" w:rsidRDefault="002B6B3F" w:rsidP="00C26C7E">
      <w:pPr>
        <w:jc w:val="right"/>
        <w:rPr>
          <w:b/>
        </w:rPr>
      </w:pPr>
      <w:r w:rsidRPr="008258E2">
        <w:rPr>
          <w:b/>
        </w:rPr>
        <w:lastRenderedPageBreak/>
        <w:t xml:space="preserve">Приложение </w:t>
      </w:r>
      <w:r w:rsidR="006522CB">
        <w:rPr>
          <w:b/>
        </w:rPr>
        <w:t>Ж</w:t>
      </w:r>
    </w:p>
    <w:p w:rsidR="002B6B3F" w:rsidRDefault="002B6B3F" w:rsidP="002B6B3F"/>
    <w:p w:rsidR="002B6B3F" w:rsidRDefault="009268BB" w:rsidP="002B6B3F">
      <w:pPr>
        <w:jc w:val="center"/>
        <w:rPr>
          <w:b/>
        </w:rPr>
      </w:pPr>
      <w:r w:rsidRPr="009268BB">
        <w:rPr>
          <w:b/>
        </w:rPr>
        <w:t>Форма отчета об использовании целевого финансирования проекта в форме научного гранта ректора АГМУ для научно-педагогических работнико</w:t>
      </w:r>
      <w:r>
        <w:rPr>
          <w:b/>
        </w:rPr>
        <w:t>в</w:t>
      </w:r>
    </w:p>
    <w:p w:rsidR="002B6B3F" w:rsidRDefault="002B6B3F" w:rsidP="002B6B3F">
      <w:pPr>
        <w:jc w:val="center"/>
        <w:rPr>
          <w:b/>
        </w:rPr>
      </w:pPr>
    </w:p>
    <w:p w:rsidR="002B6B3F" w:rsidRPr="00C34F67" w:rsidRDefault="002B6B3F" w:rsidP="002B6B3F">
      <w:pPr>
        <w:jc w:val="center"/>
        <w:rPr>
          <w:b/>
        </w:rPr>
      </w:pPr>
      <w:r w:rsidRPr="00C34F67">
        <w:rPr>
          <w:b/>
        </w:rPr>
        <w:t>Отчет об использовании целевого финансирования</w:t>
      </w:r>
    </w:p>
    <w:p w:rsidR="002B6B3F" w:rsidRPr="002B6B3F" w:rsidRDefault="002B6B3F" w:rsidP="002B6B3F">
      <w:pPr>
        <w:jc w:val="center"/>
        <w:rPr>
          <w:b/>
        </w:rPr>
      </w:pPr>
      <w:r w:rsidRPr="00C34F67">
        <w:rPr>
          <w:b/>
        </w:rPr>
        <w:t xml:space="preserve">в форме гранта </w:t>
      </w:r>
      <w:r w:rsidR="009268BB" w:rsidRPr="009268BB">
        <w:rPr>
          <w:b/>
        </w:rPr>
        <w:t>ректора АГМУ для научно-педагогических работников</w:t>
      </w:r>
    </w:p>
    <w:p w:rsidR="002B6B3F" w:rsidRPr="002B6B3F" w:rsidRDefault="002B6B3F" w:rsidP="002B6B3F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9"/>
        <w:gridCol w:w="6032"/>
        <w:gridCol w:w="3340"/>
      </w:tblGrid>
      <w:tr w:rsidR="00C93126" w:rsidRPr="00C93126" w:rsidTr="00C93126">
        <w:trPr>
          <w:jc w:val="center"/>
        </w:trPr>
        <w:tc>
          <w:tcPr>
            <w:tcW w:w="540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</w:p>
        </w:tc>
        <w:tc>
          <w:tcPr>
            <w:tcW w:w="6110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</w:p>
        </w:tc>
        <w:tc>
          <w:tcPr>
            <w:tcW w:w="3379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  <w:r w:rsidRPr="00C93126">
              <w:rPr>
                <w:b/>
                <w:bCs/>
                <w:sz w:val="20"/>
                <w:szCs w:val="20"/>
              </w:rPr>
              <w:t>Сумма</w:t>
            </w:r>
            <w:r w:rsidRPr="00C93126">
              <w:rPr>
                <w:rFonts w:ascii="Times" w:hAnsi="Times" w:cs="Times"/>
                <w:b/>
                <w:bCs/>
                <w:sz w:val="20"/>
                <w:szCs w:val="20"/>
              </w:rPr>
              <w:t xml:space="preserve"> </w:t>
            </w:r>
            <w:r w:rsidRPr="00C93126">
              <w:rPr>
                <w:b/>
                <w:bCs/>
                <w:sz w:val="20"/>
                <w:szCs w:val="20"/>
              </w:rPr>
              <w:t>расходов</w:t>
            </w:r>
            <w:r w:rsidRPr="00C93126">
              <w:rPr>
                <w:rFonts w:ascii="Times" w:hAnsi="Times" w:cs="Times"/>
                <w:b/>
                <w:bCs/>
                <w:sz w:val="20"/>
                <w:szCs w:val="20"/>
              </w:rPr>
              <w:t xml:space="preserve"> (</w:t>
            </w:r>
            <w:r w:rsidRPr="00C93126">
              <w:rPr>
                <w:b/>
                <w:bCs/>
                <w:sz w:val="20"/>
                <w:szCs w:val="20"/>
              </w:rPr>
              <w:t>руб</w:t>
            </w:r>
            <w:r w:rsidRPr="00C93126">
              <w:rPr>
                <w:rFonts w:ascii="Times" w:hAnsi="Times" w:cs="Times"/>
                <w:b/>
                <w:bCs/>
                <w:sz w:val="20"/>
                <w:szCs w:val="20"/>
              </w:rPr>
              <w:t>.)</w:t>
            </w:r>
          </w:p>
        </w:tc>
      </w:tr>
      <w:tr w:rsidR="002B6B3F" w:rsidRPr="00C93126" w:rsidTr="00C93126">
        <w:trPr>
          <w:jc w:val="center"/>
        </w:trPr>
        <w:tc>
          <w:tcPr>
            <w:tcW w:w="540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</w:p>
        </w:tc>
        <w:tc>
          <w:tcPr>
            <w:tcW w:w="6110" w:type="dxa"/>
            <w:shd w:val="clear" w:color="auto" w:fill="auto"/>
          </w:tcPr>
          <w:p w:rsidR="002B6B3F" w:rsidRPr="00C93126" w:rsidRDefault="002B6B3F" w:rsidP="002B6B3F">
            <w:pPr>
              <w:rPr>
                <w:sz w:val="20"/>
                <w:szCs w:val="20"/>
              </w:rPr>
            </w:pPr>
            <w:r w:rsidRPr="00C93126">
              <w:rPr>
                <w:sz w:val="20"/>
                <w:szCs w:val="20"/>
              </w:rPr>
              <w:t>ВСЕГО</w:t>
            </w:r>
          </w:p>
        </w:tc>
        <w:tc>
          <w:tcPr>
            <w:tcW w:w="3379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П</w:t>
            </w:r>
            <w:r w:rsidRPr="005D4BFF">
              <w:t>риобретение оборудования и реактивов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Р</w:t>
            </w:r>
            <w:r w:rsidRPr="005D4BFF">
              <w:t>асходные материалы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Л</w:t>
            </w:r>
            <w:r w:rsidRPr="005D4BFF">
              <w:t>абораторные животные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С</w:t>
            </w:r>
            <w:r w:rsidRPr="005D4BFF">
              <w:t>бор и обработк</w:t>
            </w:r>
            <w:r>
              <w:t>а</w:t>
            </w:r>
            <w:r w:rsidRPr="005D4BFF">
              <w:t xml:space="preserve"> первичной информации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С</w:t>
            </w:r>
            <w:r w:rsidRPr="005D4BFF">
              <w:t>пециализированное программное обеспечение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О</w:t>
            </w:r>
            <w:r w:rsidRPr="005D4BFF">
              <w:t>рганизационные и вступительные взносы на участие в научных мероприятиях;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6522CB">
            <w:r>
              <w:t>П</w:t>
            </w:r>
            <w:r w:rsidRPr="005D4BFF">
              <w:t>убликаци</w:t>
            </w:r>
            <w:r>
              <w:t>и</w:t>
            </w:r>
            <w:r w:rsidRPr="005D4BFF">
              <w:t xml:space="preserve"> научных статей в изданиях, входящих в </w:t>
            </w:r>
            <w:r w:rsidR="006522CB">
              <w:t>Белый список</w:t>
            </w:r>
            <w:r w:rsidRPr="005D4BFF">
              <w:t xml:space="preserve"> или перечень изданий, рекомендованных ВАК;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П</w:t>
            </w:r>
            <w:r w:rsidRPr="005D4BFF">
              <w:t>роведение доклинических и клинических исследований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О</w:t>
            </w:r>
            <w:r w:rsidRPr="005D4BFF">
              <w:t xml:space="preserve">плат услуг Исследовательского центра коллективного пользования АГМУ; 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6110" w:type="dxa"/>
            <w:shd w:val="clear" w:color="auto" w:fill="auto"/>
          </w:tcPr>
          <w:p w:rsidR="00FE17AB" w:rsidRDefault="00FE17AB" w:rsidP="00FE17AB">
            <w:r>
              <w:t>П</w:t>
            </w:r>
            <w:r w:rsidRPr="005D4BFF">
              <w:t>роведение полевых исследований и экспедиций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</w:tbl>
    <w:p w:rsidR="002B6B3F" w:rsidRDefault="002B6B3F" w:rsidP="002B6B3F">
      <w:pPr>
        <w:jc w:val="center"/>
        <w:rPr>
          <w:b/>
          <w:bCs/>
        </w:rPr>
      </w:pPr>
    </w:p>
    <w:p w:rsidR="002B6B3F" w:rsidRPr="007060CF" w:rsidRDefault="007060CF" w:rsidP="007060CF">
      <w:pPr>
        <w:rPr>
          <w:bCs/>
        </w:rPr>
      </w:pPr>
      <w:r w:rsidRPr="007060CF">
        <w:rPr>
          <w:bCs/>
        </w:rPr>
        <w:t xml:space="preserve">К </w:t>
      </w:r>
      <w:r>
        <w:rPr>
          <w:bCs/>
        </w:rPr>
        <w:t xml:space="preserve">отчету прилагаются: </w:t>
      </w:r>
      <w:r w:rsidR="008E71B1">
        <w:rPr>
          <w:bCs/>
        </w:rPr>
        <w:t>Приказ университета о сумме финансирования гранта</w:t>
      </w:r>
      <w:r>
        <w:rPr>
          <w:bCs/>
        </w:rPr>
        <w:t>, копии договоров, банковских платежных поручений, счетов, счетов-фактур, накладных и актов по всем статьям затрат, на которые были использованы полученные средства.</w:t>
      </w:r>
    </w:p>
    <w:p w:rsidR="002B6B3F" w:rsidRDefault="002B6B3F" w:rsidP="002B6B3F">
      <w:pPr>
        <w:jc w:val="center"/>
        <w:rPr>
          <w:b/>
          <w:bCs/>
        </w:rPr>
      </w:pPr>
    </w:p>
    <w:p w:rsidR="002B6B3F" w:rsidRDefault="002B6B3F" w:rsidP="002B6B3F"/>
    <w:p w:rsidR="002B6B3F" w:rsidRDefault="002B6B3F" w:rsidP="002B6B3F"/>
    <w:p w:rsidR="002B6B3F" w:rsidRDefault="002B6B3F" w:rsidP="002B6B3F">
      <w:r w:rsidRPr="00C26C7E">
        <w:t>Руководитель проекта</w:t>
      </w:r>
      <w:r w:rsidRPr="00C26C7E">
        <w:tab/>
      </w:r>
      <w:r w:rsidRPr="00C26C7E">
        <w:tab/>
        <w:t xml:space="preserve">        ____________________ / ФИО руководителя/ </w:t>
      </w:r>
    </w:p>
    <w:p w:rsidR="006E2940" w:rsidRDefault="006E2940" w:rsidP="002B6B3F"/>
    <w:p w:rsidR="006E2940" w:rsidRPr="00C34F67" w:rsidRDefault="006E2940" w:rsidP="002B6B3F">
      <w:r w:rsidRPr="00C34F67">
        <w:t xml:space="preserve">Проректор по НР </w:t>
      </w:r>
    </w:p>
    <w:p w:rsidR="006E2940" w:rsidRPr="00C34F67" w:rsidRDefault="006E2940" w:rsidP="002B6B3F">
      <w:r w:rsidRPr="00C34F67">
        <w:t>Гл. бухгалтер</w:t>
      </w:r>
    </w:p>
    <w:p w:rsidR="006E2940" w:rsidRPr="00C26C7E" w:rsidRDefault="006E2940" w:rsidP="002B6B3F">
      <w:r w:rsidRPr="00C34F67">
        <w:t>Начальник ПФУ</w:t>
      </w:r>
    </w:p>
    <w:p w:rsidR="002B6B3F" w:rsidRPr="00C26C7E" w:rsidRDefault="002B6B3F" w:rsidP="002B6B3F">
      <w:r w:rsidRPr="00C26C7E">
        <w:t xml:space="preserve"> «_____»______________20___ г.</w:t>
      </w:r>
    </w:p>
    <w:p w:rsidR="006522CB" w:rsidRDefault="00BF73AE" w:rsidP="00ED1CC9">
      <w:pPr>
        <w:spacing w:line="360" w:lineRule="auto"/>
        <w:jc w:val="right"/>
      </w:pPr>
      <w:r>
        <w:br w:type="page"/>
      </w:r>
    </w:p>
    <w:p w:rsidR="00BF73AE" w:rsidRDefault="00BF73AE" w:rsidP="00ED1CC9">
      <w:pPr>
        <w:spacing w:line="360" w:lineRule="auto"/>
        <w:jc w:val="right"/>
        <w:rPr>
          <w:b/>
        </w:rPr>
      </w:pPr>
      <w:r w:rsidRPr="008258E2">
        <w:rPr>
          <w:b/>
        </w:rPr>
        <w:lastRenderedPageBreak/>
        <w:t xml:space="preserve">Приложение </w:t>
      </w:r>
      <w:r w:rsidR="006522CB">
        <w:rPr>
          <w:b/>
        </w:rPr>
        <w:t>З</w:t>
      </w:r>
    </w:p>
    <w:p w:rsidR="00AF1DFB" w:rsidRPr="008258E2" w:rsidRDefault="00AF1DFB" w:rsidP="00ED1CC9">
      <w:pPr>
        <w:spacing w:line="360" w:lineRule="auto"/>
        <w:jc w:val="right"/>
        <w:rPr>
          <w:b/>
          <w:sz w:val="28"/>
          <w:szCs w:val="28"/>
        </w:rPr>
      </w:pPr>
    </w:p>
    <w:p w:rsidR="00BF73AE" w:rsidRPr="008258E2" w:rsidRDefault="00BF73AE" w:rsidP="008258E2">
      <w:pPr>
        <w:ind w:firstLine="567"/>
        <w:jc w:val="center"/>
        <w:rPr>
          <w:b/>
        </w:rPr>
      </w:pPr>
      <w:r w:rsidRPr="008258E2">
        <w:rPr>
          <w:b/>
        </w:rPr>
        <w:t xml:space="preserve">Форма акта сдачи-приемки научно-исследовательской работы, финансируемой за счет </w:t>
      </w:r>
      <w:r w:rsidR="006522CB" w:rsidRPr="006522CB">
        <w:rPr>
          <w:b/>
        </w:rPr>
        <w:t>научного гранта ректора АГМУ для научно-педагогических работников</w:t>
      </w:r>
    </w:p>
    <w:p w:rsidR="00BF73AE" w:rsidRPr="00E07FDC" w:rsidRDefault="00BF73AE" w:rsidP="00BF73AE">
      <w:pPr>
        <w:jc w:val="center"/>
        <w:rPr>
          <w:sz w:val="28"/>
          <w:szCs w:val="28"/>
        </w:rPr>
      </w:pPr>
    </w:p>
    <w:p w:rsidR="00BF73AE" w:rsidRPr="00AF1DFB" w:rsidRDefault="00BF73AE" w:rsidP="00BF73AE">
      <w:pPr>
        <w:ind w:left="5940"/>
      </w:pPr>
      <w:r w:rsidRPr="00AF1DFB">
        <w:t>«</w:t>
      </w:r>
      <w:proofErr w:type="gramStart"/>
      <w:r w:rsidRPr="00AF1DFB">
        <w:t>УТВЕРЖДАЮ»</w:t>
      </w:r>
      <w:r w:rsidRPr="00AF1DFB">
        <w:br/>
        <w:t>Проректор</w:t>
      </w:r>
      <w:proofErr w:type="gramEnd"/>
      <w:r w:rsidRPr="00AF1DFB">
        <w:t xml:space="preserve"> по научной работе </w:t>
      </w:r>
    </w:p>
    <w:p w:rsidR="00BF73AE" w:rsidRPr="00AF1DFB" w:rsidRDefault="00BF73AE" w:rsidP="00BF73AE">
      <w:pPr>
        <w:ind w:left="5940"/>
      </w:pPr>
      <w:r w:rsidRPr="00AF1DFB">
        <w:t>______________</w:t>
      </w:r>
      <w:r w:rsidR="009E2469" w:rsidRPr="00AF1DFB">
        <w:t xml:space="preserve"> </w:t>
      </w:r>
      <w:r w:rsidRPr="00AF1DFB">
        <w:t>________</w:t>
      </w:r>
    </w:p>
    <w:p w:rsidR="00BF73AE" w:rsidRPr="00AF1DFB" w:rsidRDefault="00BF73AE" w:rsidP="00BF73AE">
      <w:pPr>
        <w:ind w:left="5940"/>
      </w:pPr>
      <w:r w:rsidRPr="00AF1DFB">
        <w:t xml:space="preserve">«___»__________ 20____ г. </w:t>
      </w:r>
    </w:p>
    <w:p w:rsidR="00BF73AE" w:rsidRPr="00AF1DFB" w:rsidRDefault="00BF73AE" w:rsidP="00BF73AE">
      <w:pPr>
        <w:jc w:val="center"/>
      </w:pPr>
    </w:p>
    <w:p w:rsidR="00BF73AE" w:rsidRPr="00AF1DFB" w:rsidRDefault="00BF73AE" w:rsidP="00BF73AE">
      <w:pPr>
        <w:jc w:val="center"/>
        <w:rPr>
          <w:b/>
        </w:rPr>
      </w:pPr>
      <w:r w:rsidRPr="00AF1DFB">
        <w:rPr>
          <w:b/>
        </w:rPr>
        <w:t>А К Т</w:t>
      </w:r>
    </w:p>
    <w:p w:rsidR="00BF73AE" w:rsidRPr="00AF1DFB" w:rsidRDefault="00BF73AE" w:rsidP="00BF73AE">
      <w:pPr>
        <w:jc w:val="center"/>
        <w:rPr>
          <w:b/>
        </w:rPr>
      </w:pPr>
      <w:r w:rsidRPr="00AF1DFB">
        <w:rPr>
          <w:b/>
        </w:rPr>
        <w:t xml:space="preserve">сдачи-приемки научно-исследовательской работы, финансируемой за счет гранта </w:t>
      </w:r>
      <w:r w:rsidR="006522CB" w:rsidRPr="00AF1DFB">
        <w:rPr>
          <w:b/>
        </w:rPr>
        <w:t>научного гранта ректора АГМУ для научно-педагогических работников</w:t>
      </w:r>
      <w:r w:rsidRPr="00AF1DFB">
        <w:rPr>
          <w:b/>
        </w:rPr>
        <w:t>, завершенной в _______ году</w:t>
      </w:r>
    </w:p>
    <w:p w:rsidR="00BF73AE" w:rsidRPr="00E07FDC" w:rsidRDefault="00BF73AE" w:rsidP="00BF73AE">
      <w:pPr>
        <w:rPr>
          <w:sz w:val="28"/>
          <w:szCs w:val="28"/>
        </w:rPr>
      </w:pPr>
    </w:p>
    <w:p w:rsidR="00BF73AE" w:rsidRPr="008A12DB" w:rsidRDefault="00BF73AE" w:rsidP="00BF73AE">
      <w:pPr>
        <w:jc w:val="both"/>
      </w:pPr>
      <w:r w:rsidRPr="008A12DB">
        <w:t>Комиссия, действующая на основании приказа ректора от ______ 20 __г. № ___ , провела приемку завершенной</w:t>
      </w:r>
      <w:r>
        <w:t xml:space="preserve"> научно-исследовательской работ</w:t>
      </w:r>
      <w:r w:rsidR="009F48A6">
        <w:t>ы</w:t>
      </w:r>
      <w:r>
        <w:t xml:space="preserve">, финансируемой за счет </w:t>
      </w:r>
      <w:r w:rsidR="006522CB" w:rsidRPr="006522CB">
        <w:t>научного гранта ректора АГМУ для научно-педагогических работников</w:t>
      </w:r>
      <w:r w:rsidRPr="008A12DB">
        <w:t>.</w:t>
      </w:r>
    </w:p>
    <w:p w:rsidR="00BF73AE" w:rsidRPr="008A12DB" w:rsidRDefault="00BF73AE" w:rsidP="00BF73AE">
      <w:pPr>
        <w:jc w:val="both"/>
      </w:pPr>
      <w:r w:rsidRPr="008A12DB">
        <w:t>Состав комиссии:</w:t>
      </w:r>
    </w:p>
    <w:p w:rsidR="00BF73AE" w:rsidRPr="008A12DB" w:rsidRDefault="00BF73AE" w:rsidP="00BF73AE">
      <w:pPr>
        <w:jc w:val="both"/>
      </w:pPr>
      <w:r w:rsidRPr="008A12DB">
        <w:t>Председатель: ______________________________________</w:t>
      </w:r>
    </w:p>
    <w:p w:rsidR="00BF73AE" w:rsidRPr="008A12DB" w:rsidRDefault="00BF73AE" w:rsidP="00BF73AE">
      <w:pPr>
        <w:jc w:val="both"/>
      </w:pPr>
      <w:r w:rsidRPr="008A12DB">
        <w:t>(ФИО, должность, уч. степень, уч. звание)</w:t>
      </w:r>
    </w:p>
    <w:p w:rsidR="00BF73AE" w:rsidRPr="008A12DB" w:rsidRDefault="00BF73AE" w:rsidP="00BF73AE">
      <w:pPr>
        <w:jc w:val="both"/>
      </w:pPr>
      <w:r w:rsidRPr="008A12DB">
        <w:t>Члены комиссии: ___________________________________</w:t>
      </w:r>
    </w:p>
    <w:p w:rsidR="00BF73AE" w:rsidRPr="008A12DB" w:rsidRDefault="00BF73AE" w:rsidP="00BF73AE">
      <w:pPr>
        <w:jc w:val="both"/>
      </w:pPr>
      <w:r w:rsidRPr="008A12DB">
        <w:t xml:space="preserve"> ____________________________________</w:t>
      </w:r>
    </w:p>
    <w:p w:rsidR="00BF73AE" w:rsidRPr="008A12DB" w:rsidRDefault="00BF73AE" w:rsidP="00BF73AE">
      <w:pPr>
        <w:jc w:val="both"/>
      </w:pPr>
      <w:r w:rsidRPr="008A12DB">
        <w:t xml:space="preserve"> ____________________________________</w:t>
      </w:r>
    </w:p>
    <w:p w:rsidR="00902336" w:rsidRDefault="00BF73AE" w:rsidP="00BF73AE">
      <w:pPr>
        <w:jc w:val="both"/>
      </w:pPr>
      <w:r w:rsidRPr="008A12DB">
        <w:t xml:space="preserve">Основание для </w:t>
      </w:r>
      <w:r w:rsidR="00902336">
        <w:t xml:space="preserve">проведения НИР </w:t>
      </w:r>
    </w:p>
    <w:p w:rsidR="00BF73AE" w:rsidRPr="003C7406" w:rsidRDefault="00902336" w:rsidP="00BF73AE">
      <w:pPr>
        <w:jc w:val="both"/>
        <w:rPr>
          <w:sz w:val="28"/>
        </w:rPr>
      </w:pPr>
      <w:r>
        <w:rPr>
          <w:sz w:val="28"/>
        </w:rPr>
        <w:t>№</w:t>
      </w:r>
      <w:r w:rsidR="00BF73AE" w:rsidRPr="003C7406">
        <w:rPr>
          <w:sz w:val="28"/>
        </w:rPr>
        <w:t xml:space="preserve"> ____________ «____________________________________________»</w:t>
      </w:r>
    </w:p>
    <w:p w:rsidR="00BF73AE" w:rsidRPr="00844DFD" w:rsidRDefault="00BF73AE" w:rsidP="00BF73AE">
      <w:pPr>
        <w:jc w:val="both"/>
      </w:pPr>
      <w:r w:rsidRPr="00844DFD">
        <w:t>(номер проекта)</w:t>
      </w:r>
      <w:r w:rsidR="009E2469">
        <w:t xml:space="preserve"> </w:t>
      </w:r>
      <w:r>
        <w:tab/>
      </w:r>
      <w:r>
        <w:tab/>
      </w:r>
      <w:r>
        <w:tab/>
      </w:r>
      <w:r w:rsidR="009E2469">
        <w:t xml:space="preserve"> </w:t>
      </w:r>
      <w:r w:rsidRPr="00844DFD">
        <w:t>(наименование проекта)</w:t>
      </w:r>
    </w:p>
    <w:p w:rsidR="00BF73AE" w:rsidRDefault="00BF73AE" w:rsidP="00BF73AE">
      <w:pPr>
        <w:jc w:val="both"/>
      </w:pPr>
    </w:p>
    <w:p w:rsidR="00BF73AE" w:rsidRPr="00333EE0" w:rsidRDefault="00BF73AE" w:rsidP="00BF73AE">
      <w:pPr>
        <w:jc w:val="both"/>
      </w:pPr>
      <w:r w:rsidRPr="00333EE0">
        <w:t>Руководитель НИР _____________________________</w:t>
      </w:r>
    </w:p>
    <w:p w:rsidR="00BF73AE" w:rsidRPr="00333EE0" w:rsidRDefault="00BF73AE" w:rsidP="00BF73AE">
      <w:pPr>
        <w:jc w:val="both"/>
      </w:pPr>
      <w:r w:rsidRPr="00333EE0">
        <w:t>(ФИО,</w:t>
      </w:r>
      <w:r w:rsidR="009E2469">
        <w:t xml:space="preserve"> </w:t>
      </w:r>
      <w:r w:rsidRPr="00333EE0">
        <w:t xml:space="preserve">уч. степень, уч. звание) </w:t>
      </w:r>
    </w:p>
    <w:p w:rsidR="00BF73AE" w:rsidRPr="008A12DB" w:rsidRDefault="00BF73AE" w:rsidP="00BF73AE">
      <w:pPr>
        <w:jc w:val="both"/>
      </w:pPr>
      <w:r w:rsidRPr="008A12DB">
        <w:t>Наименование структурного подразделения ____________________</w:t>
      </w:r>
    </w:p>
    <w:p w:rsidR="00BF73AE" w:rsidRPr="008A12DB" w:rsidRDefault="00BF73AE" w:rsidP="00BF73AE">
      <w:pPr>
        <w:jc w:val="both"/>
      </w:pPr>
      <w:r w:rsidRPr="008A12DB">
        <w:t>Плановый объем средств на проведение НИР с начала ее проведения, включая завершающий этап НИР, _________</w:t>
      </w:r>
      <w:r w:rsidR="009E2469">
        <w:t xml:space="preserve"> </w:t>
      </w:r>
      <w:r w:rsidRPr="008A12DB">
        <w:t>руб.</w:t>
      </w:r>
    </w:p>
    <w:p w:rsidR="00BF73AE" w:rsidRPr="008A12DB" w:rsidRDefault="00BF73AE" w:rsidP="00BF73AE">
      <w:pPr>
        <w:jc w:val="both"/>
      </w:pPr>
      <w:r w:rsidRPr="008A12DB">
        <w:t>Фактический объем средств на проведение НИР с начала ее проведения, включая завершающий этап НИР, _________</w:t>
      </w:r>
      <w:r w:rsidR="009E2469">
        <w:t xml:space="preserve"> </w:t>
      </w:r>
      <w:r w:rsidRPr="008A12DB">
        <w:t>руб.</w:t>
      </w:r>
    </w:p>
    <w:p w:rsidR="00BF73AE" w:rsidRPr="008A12DB" w:rsidRDefault="00BF73AE" w:rsidP="00BF73AE">
      <w:pPr>
        <w:jc w:val="both"/>
      </w:pPr>
      <w:r w:rsidRPr="008A12DB">
        <w:t>Комиссии были представлены на рассмотрение следующие документы:</w:t>
      </w:r>
    </w:p>
    <w:p w:rsidR="00BF73AE" w:rsidRPr="008A12DB" w:rsidRDefault="00BF73AE" w:rsidP="00BF73AE">
      <w:pPr>
        <w:numPr>
          <w:ilvl w:val="0"/>
          <w:numId w:val="29"/>
        </w:numPr>
        <w:spacing w:line="276" w:lineRule="auto"/>
        <w:jc w:val="both"/>
      </w:pPr>
      <w:r w:rsidRPr="008A12DB">
        <w:t xml:space="preserve">отчет </w:t>
      </w:r>
      <w:r w:rsidR="00902336">
        <w:t>о выполнении НИР, финансируемой за счет гранта АГМУ</w:t>
      </w:r>
      <w:r w:rsidRPr="008A12DB">
        <w:t>,</w:t>
      </w:r>
    </w:p>
    <w:p w:rsidR="00BF73AE" w:rsidRPr="008A12DB" w:rsidRDefault="00BF73AE" w:rsidP="00BF73AE">
      <w:pPr>
        <w:numPr>
          <w:ilvl w:val="0"/>
          <w:numId w:val="29"/>
        </w:numPr>
        <w:spacing w:line="276" w:lineRule="auto"/>
        <w:jc w:val="both"/>
      </w:pPr>
      <w:r w:rsidRPr="008A12DB">
        <w:t>другая докуме</w:t>
      </w:r>
      <w:r w:rsidR="001D0686">
        <w:t>нтация и материалы (перечислить).</w:t>
      </w:r>
    </w:p>
    <w:p w:rsidR="00BF73AE" w:rsidRPr="008A12DB" w:rsidRDefault="00BF73AE" w:rsidP="00BF73AE">
      <w:pPr>
        <w:jc w:val="both"/>
      </w:pPr>
      <w:r w:rsidRPr="008A12DB">
        <w:t>Рассмотрев представленные материалы, комиссия пришла к следующему заключению.</w:t>
      </w:r>
    </w:p>
    <w:p w:rsidR="00BF73AE" w:rsidRPr="008A12DB" w:rsidRDefault="00BF73AE" w:rsidP="00BF73AE">
      <w:pPr>
        <w:jc w:val="both"/>
        <w:rPr>
          <w:bCs/>
        </w:rPr>
      </w:pPr>
      <w:r w:rsidRPr="008A12DB">
        <w:rPr>
          <w:bCs/>
        </w:rPr>
        <w:t>ЗАКЛЮЧЕНИЕ</w:t>
      </w:r>
    </w:p>
    <w:p w:rsidR="00BF73AE" w:rsidRPr="008A12DB" w:rsidRDefault="00BF73AE" w:rsidP="00BF73AE">
      <w:pPr>
        <w:jc w:val="both"/>
      </w:pPr>
      <w:r>
        <w:t xml:space="preserve">1. </w:t>
      </w:r>
      <w:r w:rsidRPr="008A12DB">
        <w:t>Представленные материалы являются /достаточными, недостаточными/ __________ _________________ для оценки результатов завершенной НИР.</w:t>
      </w:r>
    </w:p>
    <w:p w:rsidR="00BF73AE" w:rsidRPr="008A12DB" w:rsidRDefault="00BF73AE" w:rsidP="00BF73AE">
      <w:pPr>
        <w:jc w:val="both"/>
      </w:pPr>
      <w:r>
        <w:t xml:space="preserve">2. </w:t>
      </w:r>
      <w:r w:rsidRPr="008A12DB">
        <w:t xml:space="preserve">Выполнение требований </w:t>
      </w:r>
      <w:r w:rsidR="00D10D23">
        <w:t>в соответствии с исходной заявкой</w:t>
      </w:r>
      <w:r w:rsidRPr="008A12DB">
        <w:t>:</w:t>
      </w:r>
    </w:p>
    <w:p w:rsidR="00D10D23" w:rsidRPr="008A12DB" w:rsidRDefault="00BF73AE" w:rsidP="00BF73AE">
      <w:pPr>
        <w:jc w:val="both"/>
      </w:pPr>
      <w:r w:rsidRPr="008A12DB">
        <w:t xml:space="preserve">работа выполнена /в полном соответствии, не в соответствии/ _________________ </w:t>
      </w:r>
    </w:p>
    <w:p w:rsidR="00BF73AE" w:rsidRPr="008A12DB" w:rsidRDefault="00BF73AE" w:rsidP="00BF73AE">
      <w:pPr>
        <w:jc w:val="both"/>
      </w:pPr>
      <w:r w:rsidRPr="008A12DB">
        <w:t xml:space="preserve">3. </w:t>
      </w:r>
      <w:r w:rsidR="00D10D23">
        <w:t xml:space="preserve">Основные результаты и степень выполнения проекта в соответствии с исходной заявкой достигнуты / не достигнуты </w:t>
      </w:r>
      <w:r w:rsidRPr="008A12DB">
        <w:t>____________________________.</w:t>
      </w:r>
    </w:p>
    <w:p w:rsidR="00BF73AE" w:rsidRPr="008A12DB" w:rsidRDefault="00BF73AE" w:rsidP="00BF73AE">
      <w:pPr>
        <w:jc w:val="both"/>
      </w:pPr>
      <w:r w:rsidRPr="008A12DB">
        <w:lastRenderedPageBreak/>
        <w:t>4. По</w:t>
      </w:r>
      <w:r w:rsidR="00D10D23">
        <w:t xml:space="preserve">лученные результаты </w:t>
      </w:r>
      <w:r w:rsidRPr="008A12DB">
        <w:t>для практического использования /полностью готовы, частично готовы, не готовы и требуют дополнительной проработки, не пригодны/</w:t>
      </w:r>
      <w:r w:rsidR="009E2469">
        <w:t xml:space="preserve"> </w:t>
      </w:r>
      <w:r w:rsidRPr="008A12DB">
        <w:t>________________________________________.</w:t>
      </w:r>
    </w:p>
    <w:p w:rsidR="00BF73AE" w:rsidRPr="008A12DB" w:rsidRDefault="00BF73AE" w:rsidP="00BF73AE">
      <w:pPr>
        <w:jc w:val="both"/>
      </w:pPr>
      <w:r>
        <w:t xml:space="preserve">5. </w:t>
      </w:r>
      <w:r w:rsidRPr="008A12DB">
        <w:t>Результаты НИР в учебном процессе /используются, могут быть использованы, не используются/ __________________________________.</w:t>
      </w:r>
    </w:p>
    <w:p w:rsidR="00BF73AE" w:rsidRPr="008A12DB" w:rsidRDefault="00BF73AE" w:rsidP="00BF73AE">
      <w:pPr>
        <w:jc w:val="both"/>
      </w:pPr>
      <w:r w:rsidRPr="008A12DB">
        <w:t>Считать данную работу /принятой, не принятой/ ________________ и /законченной, незаконченной/ ________________________________.</w:t>
      </w:r>
    </w:p>
    <w:p w:rsidR="00BF73AE" w:rsidRPr="008A12DB" w:rsidRDefault="00BF73AE" w:rsidP="00BF73AE">
      <w:pPr>
        <w:jc w:val="both"/>
      </w:pPr>
      <w:r w:rsidRPr="008A12DB">
        <w:t xml:space="preserve">Дополнительные замечания и предложения </w:t>
      </w:r>
    </w:p>
    <w:p w:rsidR="00BF73AE" w:rsidRPr="008A12DB" w:rsidRDefault="00BF73AE" w:rsidP="00BF73AE">
      <w:pPr>
        <w:jc w:val="both"/>
      </w:pPr>
      <w:r w:rsidRPr="008A12DB">
        <w:t>______________________________</w:t>
      </w:r>
      <w:r w:rsidR="00D10D23">
        <w:t>____________________________________________________</w:t>
      </w:r>
    </w:p>
    <w:p w:rsidR="00BF73AE" w:rsidRPr="008A12DB" w:rsidRDefault="00BF73AE" w:rsidP="00BF73AE"/>
    <w:p w:rsidR="00BF73AE" w:rsidRPr="008A12DB" w:rsidRDefault="00BF73AE" w:rsidP="00BF73AE">
      <w:r w:rsidRPr="008A12DB">
        <w:t xml:space="preserve">Председатель комиссии </w:t>
      </w:r>
      <w:r w:rsidRPr="008A12DB">
        <w:tab/>
        <w:t>_______________ (ФИО)</w:t>
      </w:r>
    </w:p>
    <w:p w:rsidR="00BF73AE" w:rsidRPr="008A12DB" w:rsidRDefault="00BF73AE" w:rsidP="00BF73AE">
      <w:r w:rsidRPr="008A12DB">
        <w:t>Члены комиссии</w:t>
      </w:r>
    </w:p>
    <w:p w:rsidR="00BF73AE" w:rsidRPr="008A12DB" w:rsidRDefault="00BF73AE" w:rsidP="00BF73AE">
      <w:r w:rsidRPr="008A12DB">
        <w:t xml:space="preserve"> </w:t>
      </w:r>
      <w:r w:rsidRPr="008A12DB">
        <w:tab/>
      </w:r>
      <w:r>
        <w:tab/>
      </w:r>
      <w:r w:rsidRPr="008A12DB">
        <w:t>_______________ (ФИО)</w:t>
      </w:r>
    </w:p>
    <w:p w:rsidR="00BF73AE" w:rsidRPr="008A12DB" w:rsidRDefault="00BF73AE" w:rsidP="00BF73AE">
      <w:r>
        <w:t xml:space="preserve"> </w:t>
      </w:r>
      <w:r>
        <w:tab/>
      </w:r>
      <w:r>
        <w:tab/>
      </w:r>
      <w:r w:rsidRPr="008A12DB">
        <w:t>______________ (ФИО)</w:t>
      </w:r>
    </w:p>
    <w:p w:rsidR="009A70CA" w:rsidRDefault="009A70CA" w:rsidP="00BF73AE"/>
    <w:p w:rsidR="009A70CA" w:rsidRDefault="009A70CA" w:rsidP="00BF73AE"/>
    <w:p w:rsidR="009A70CA" w:rsidRDefault="009A70CA" w:rsidP="00BF73AE"/>
    <w:p w:rsidR="00BF73AE" w:rsidRPr="008A12DB" w:rsidRDefault="00BF73AE" w:rsidP="00BF73AE">
      <w:r w:rsidRPr="008A12DB">
        <w:t xml:space="preserve"> «___» _____________ 20_</w:t>
      </w:r>
      <w:r w:rsidR="00D10D23">
        <w:t>__</w:t>
      </w:r>
      <w:r w:rsidRPr="008A12DB">
        <w:t xml:space="preserve">г. </w:t>
      </w:r>
    </w:p>
    <w:p w:rsidR="00E727C5" w:rsidRDefault="00E727C5" w:rsidP="006D6A37">
      <w:pPr>
        <w:jc w:val="right"/>
      </w:pPr>
    </w:p>
    <w:p w:rsidR="006D6A37" w:rsidRPr="006D6A37" w:rsidRDefault="006D6A37" w:rsidP="006D6A37">
      <w:pPr>
        <w:jc w:val="right"/>
      </w:pPr>
    </w:p>
    <w:p w:rsidR="006D6A37" w:rsidRPr="006D6A37" w:rsidRDefault="006D6A37" w:rsidP="006D6A37">
      <w:pPr>
        <w:jc w:val="right"/>
      </w:pPr>
    </w:p>
    <w:p w:rsidR="006D6A37" w:rsidRPr="006D6A37" w:rsidRDefault="006D6A37" w:rsidP="006D6A37"/>
    <w:p w:rsidR="006522CB" w:rsidRDefault="00E7100E" w:rsidP="00014873">
      <w:pPr>
        <w:jc w:val="right"/>
        <w:rPr>
          <w:noProof/>
        </w:rPr>
      </w:pPr>
      <w:r>
        <w:rPr>
          <w:i/>
          <w:caps/>
        </w:rPr>
        <w:br w:type="page"/>
      </w:r>
    </w:p>
    <w:p w:rsidR="00014873" w:rsidRPr="008258E2" w:rsidRDefault="003873D1" w:rsidP="00014873">
      <w:pPr>
        <w:jc w:val="right"/>
        <w:rPr>
          <w:b/>
        </w:rPr>
      </w:pPr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 wp14:anchorId="5B4F8F65" wp14:editId="163CF1C8">
            <wp:simplePos x="0" y="0"/>
            <wp:positionH relativeFrom="page">
              <wp:posOffset>-57150</wp:posOffset>
            </wp:positionH>
            <wp:positionV relativeFrom="page">
              <wp:posOffset>-47625</wp:posOffset>
            </wp:positionV>
            <wp:extent cx="7557516" cy="10753344"/>
            <wp:effectExtent l="0" t="0" r="5715" b="0"/>
            <wp:wrapNone/>
            <wp:docPr id="4796" name="Picture 47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96" name="Picture 4796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753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014873" w:rsidRPr="008258E2">
        <w:rPr>
          <w:b/>
        </w:rPr>
        <w:t xml:space="preserve">Приложение </w:t>
      </w:r>
      <w:r w:rsidR="006522CB">
        <w:rPr>
          <w:b/>
        </w:rPr>
        <w:t>И</w:t>
      </w:r>
    </w:p>
    <w:p w:rsidR="00014873" w:rsidRPr="00014873" w:rsidRDefault="00014873" w:rsidP="003742B8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</w:rPr>
      </w:pPr>
    </w:p>
    <w:p w:rsidR="003742B8" w:rsidRPr="008258E2" w:rsidRDefault="003742B8" w:rsidP="003742B8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</w:rPr>
      </w:pPr>
      <w:r w:rsidRPr="008258E2">
        <w:rPr>
          <w:rFonts w:ascii="Times New Roman" w:hAnsi="Times New Roman" w:cs="Times New Roman"/>
          <w:i w:val="0"/>
          <w:caps/>
        </w:rPr>
        <w:t>лист СОГЛАСОВАНИЯ</w:t>
      </w:r>
    </w:p>
    <w:p w:rsidR="003742B8" w:rsidRPr="00014873" w:rsidRDefault="003742B8" w:rsidP="003742B8">
      <w:pPr>
        <w:pStyle w:val="2"/>
        <w:spacing w:before="0" w:after="0"/>
        <w:jc w:val="center"/>
        <w:rPr>
          <w:rFonts w:ascii="Times New Roman" w:hAnsi="Times New Roman" w:cs="Times New Roman"/>
          <w:i w:val="0"/>
        </w:rPr>
      </w:pPr>
    </w:p>
    <w:p w:rsidR="00AF1DFB" w:rsidRPr="00AF1DFB" w:rsidRDefault="00AF1DFB" w:rsidP="00AF1DFB">
      <w:pPr>
        <w:pStyle w:val="a3"/>
        <w:jc w:val="both"/>
        <w:rPr>
          <w:b/>
          <w:u w:val="single"/>
        </w:rPr>
      </w:pPr>
      <w:r w:rsidRPr="00AF1DFB">
        <w:rPr>
          <w:b/>
          <w:u w:val="single"/>
        </w:rPr>
        <w:t>СК-ПВД-2.10-7.1-25</w:t>
      </w:r>
      <w:r w:rsidRPr="00AF1DFB">
        <w:rPr>
          <w:b/>
        </w:rPr>
        <w:t xml:space="preserve">       </w:t>
      </w:r>
      <w:proofErr w:type="gramStart"/>
      <w:r w:rsidRPr="00AF1DFB">
        <w:rPr>
          <w:b/>
        </w:rPr>
        <w:t xml:space="preserve">  </w:t>
      </w:r>
      <w:r w:rsidR="009E2469" w:rsidRPr="00AF1DFB">
        <w:rPr>
          <w:b/>
        </w:rPr>
        <w:t xml:space="preserve"> </w:t>
      </w:r>
      <w:r w:rsidR="008258E2" w:rsidRPr="008258E2">
        <w:rPr>
          <w:b/>
          <w:u w:val="single"/>
        </w:rPr>
        <w:t>«</w:t>
      </w:r>
      <w:proofErr w:type="gramEnd"/>
      <w:r w:rsidR="00201593" w:rsidRPr="008258E2">
        <w:rPr>
          <w:b/>
          <w:u w:val="single"/>
        </w:rPr>
        <w:t xml:space="preserve">Положение о </w:t>
      </w:r>
      <w:r w:rsidR="006522CB" w:rsidRPr="006522CB">
        <w:rPr>
          <w:b/>
          <w:u w:val="single"/>
        </w:rPr>
        <w:t>научн</w:t>
      </w:r>
      <w:r w:rsidR="006522CB">
        <w:rPr>
          <w:b/>
          <w:u w:val="single"/>
        </w:rPr>
        <w:t>ых</w:t>
      </w:r>
      <w:r w:rsidR="006522CB" w:rsidRPr="006522CB">
        <w:rPr>
          <w:b/>
          <w:u w:val="single"/>
        </w:rPr>
        <w:t xml:space="preserve"> грант</w:t>
      </w:r>
      <w:r w:rsidR="003B25CF">
        <w:rPr>
          <w:b/>
          <w:u w:val="single"/>
        </w:rPr>
        <w:t>ах</w:t>
      </w:r>
      <w:r w:rsidR="006522CB" w:rsidRPr="006522CB">
        <w:rPr>
          <w:b/>
          <w:u w:val="single"/>
        </w:rPr>
        <w:t xml:space="preserve"> ректора </w:t>
      </w:r>
      <w:r w:rsidRPr="00AF1DFB">
        <w:rPr>
          <w:b/>
          <w:u w:val="single"/>
        </w:rPr>
        <w:t>ФГБОУ ВО АГМУ</w:t>
      </w:r>
    </w:p>
    <w:p w:rsidR="00201593" w:rsidRPr="00EE76D4" w:rsidRDefault="00AF1DFB" w:rsidP="00AF1DFB">
      <w:pPr>
        <w:pStyle w:val="a3"/>
        <w:jc w:val="both"/>
        <w:rPr>
          <w:b/>
          <w:bCs/>
        </w:rPr>
      </w:pPr>
      <w:r>
        <w:rPr>
          <w:b/>
        </w:rPr>
        <w:t xml:space="preserve">                                              </w:t>
      </w:r>
      <w:r w:rsidRPr="00AF1DFB">
        <w:rPr>
          <w:b/>
          <w:u w:val="single"/>
        </w:rPr>
        <w:t>Минздрава России</w:t>
      </w:r>
      <w:r w:rsidR="006522CB" w:rsidRPr="006522CB">
        <w:rPr>
          <w:b/>
          <w:u w:val="single"/>
        </w:rPr>
        <w:t xml:space="preserve"> для научно-педагогических работников</w:t>
      </w:r>
      <w:r w:rsidR="008258E2" w:rsidRPr="008258E2">
        <w:rPr>
          <w:b/>
          <w:u w:val="single"/>
        </w:rPr>
        <w:t>»</w:t>
      </w:r>
    </w:p>
    <w:p w:rsidR="00201593" w:rsidRDefault="008258E2" w:rsidP="008258E2">
      <w:pPr>
        <w:jc w:val="both"/>
      </w:pPr>
      <w:r>
        <w:t xml:space="preserve">        </w:t>
      </w:r>
      <w:r w:rsidR="009E2469">
        <w:t xml:space="preserve"> </w:t>
      </w:r>
      <w:r w:rsidR="00BF73AE">
        <w:t xml:space="preserve">(шифр </w:t>
      </w:r>
      <w:proofErr w:type="gramStart"/>
      <w:r w:rsidR="00BF73AE">
        <w:t>документа)</w:t>
      </w:r>
      <w:r>
        <w:t xml:space="preserve">   </w:t>
      </w:r>
      <w:proofErr w:type="gramEnd"/>
      <w:r>
        <w:t xml:space="preserve">                                  </w:t>
      </w:r>
      <w:r w:rsidR="00AF1DFB">
        <w:t xml:space="preserve">  </w:t>
      </w:r>
      <w:r w:rsidR="00201593" w:rsidRPr="00F7376D">
        <w:t>(название документа)</w:t>
      </w:r>
      <w:r w:rsidR="009E2469">
        <w:t xml:space="preserve"> </w:t>
      </w:r>
    </w:p>
    <w:p w:rsidR="003742B8" w:rsidRDefault="003742B8" w:rsidP="003742B8">
      <w:pPr>
        <w:jc w:val="both"/>
      </w:pPr>
      <w:r w:rsidRPr="00014873">
        <w:tab/>
      </w:r>
    </w:p>
    <w:p w:rsidR="00FE65F3" w:rsidRPr="00014873" w:rsidRDefault="00FE65F3" w:rsidP="003742B8">
      <w:pPr>
        <w:jc w:val="both"/>
      </w:pPr>
    </w:p>
    <w:p w:rsidR="003742B8" w:rsidRPr="005C6E6E" w:rsidRDefault="003742B8" w:rsidP="003742B8">
      <w:pPr>
        <w:rPr>
          <w:b/>
          <w:noProof/>
        </w:rPr>
      </w:pPr>
      <w:r w:rsidRPr="005C6E6E">
        <w:rPr>
          <w:b/>
          <w:caps/>
          <w:noProof/>
        </w:rPr>
        <w:t>1. разработан</w:t>
      </w:r>
      <w:r w:rsidR="00362C88">
        <w:rPr>
          <w:b/>
          <w:caps/>
          <w:noProof/>
        </w:rPr>
        <w:t>О</w:t>
      </w:r>
    </w:p>
    <w:p w:rsidR="003742B8" w:rsidRDefault="003742B8" w:rsidP="003742B8">
      <w:pPr>
        <w:rPr>
          <w:b/>
          <w:noProof/>
        </w:rPr>
      </w:pPr>
      <w:r w:rsidRPr="005C6E6E">
        <w:rPr>
          <w:b/>
          <w:noProof/>
        </w:rPr>
        <w:t>Разработчик:</w:t>
      </w:r>
    </w:p>
    <w:p w:rsidR="003742B8" w:rsidRPr="005C6E6E" w:rsidRDefault="003742B8" w:rsidP="003742B8">
      <w:pPr>
        <w:rPr>
          <w:b/>
          <w:noProof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3742B8">
        <w:tc>
          <w:tcPr>
            <w:tcW w:w="5220" w:type="dxa"/>
            <w:tcBorders>
              <w:bottom w:val="single" w:sz="4" w:space="0" w:color="auto"/>
            </w:tcBorders>
          </w:tcPr>
          <w:p w:rsidR="003742B8" w:rsidRPr="003F26B0" w:rsidRDefault="003B25CF" w:rsidP="008258E2">
            <w:pPr>
              <w:pStyle w:val="21"/>
              <w:jc w:val="center"/>
              <w:rPr>
                <w:noProof/>
                <w:szCs w:val="24"/>
                <w:highlight w:val="yellow"/>
              </w:rPr>
            </w:pPr>
            <w:r>
              <w:rPr>
                <w:noProof/>
                <w:szCs w:val="24"/>
              </w:rPr>
              <w:t>Проректор по научной работе</w:t>
            </w:r>
          </w:p>
        </w:tc>
        <w:tc>
          <w:tcPr>
            <w:tcW w:w="540" w:type="dxa"/>
          </w:tcPr>
          <w:p w:rsidR="003742B8" w:rsidRPr="003F26B0" w:rsidRDefault="003742B8" w:rsidP="009F79DA">
            <w:pPr>
              <w:pStyle w:val="21"/>
              <w:jc w:val="center"/>
              <w:rPr>
                <w:b/>
                <w:noProof/>
                <w:szCs w:val="24"/>
                <w:highlight w:val="yellow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3742B8" w:rsidRPr="003F26B0" w:rsidRDefault="003B25CF" w:rsidP="009F79DA">
            <w:pPr>
              <w:pStyle w:val="21"/>
              <w:jc w:val="center"/>
              <w:rPr>
                <w:noProof/>
                <w:szCs w:val="24"/>
                <w:highlight w:val="yellow"/>
              </w:rPr>
            </w:pPr>
            <w:r>
              <w:rPr>
                <w:noProof/>
                <w:szCs w:val="24"/>
              </w:rPr>
              <w:t>Жариков А.Ю.</w:t>
            </w:r>
          </w:p>
        </w:tc>
      </w:tr>
      <w:tr w:rsidR="003742B8">
        <w:tc>
          <w:tcPr>
            <w:tcW w:w="5220" w:type="dxa"/>
            <w:tcBorders>
              <w:top w:val="single" w:sz="4" w:space="0" w:color="auto"/>
            </w:tcBorders>
          </w:tcPr>
          <w:p w:rsidR="003742B8" w:rsidRPr="00BD21C4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BD21C4"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3742B8" w:rsidRPr="00BD21C4" w:rsidRDefault="003742B8" w:rsidP="009F79DA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3742B8" w:rsidRPr="00BD21C4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BD21C4">
              <w:rPr>
                <w:i/>
                <w:noProof/>
                <w:szCs w:val="24"/>
              </w:rPr>
              <w:t>(ФИО)</w:t>
            </w:r>
          </w:p>
        </w:tc>
      </w:tr>
    </w:tbl>
    <w:p w:rsidR="003742B8" w:rsidRDefault="003742B8" w:rsidP="003742B8">
      <w:pPr>
        <w:pStyle w:val="21"/>
        <w:rPr>
          <w:noProof/>
          <w:szCs w:val="24"/>
        </w:rPr>
      </w:pPr>
    </w:p>
    <w:p w:rsidR="00FE65F3" w:rsidRDefault="00FE65F3" w:rsidP="003742B8">
      <w:pPr>
        <w:pStyle w:val="21"/>
        <w:rPr>
          <w:noProof/>
          <w:szCs w:val="24"/>
        </w:rPr>
      </w:pPr>
    </w:p>
    <w:p w:rsidR="00FE65F3" w:rsidRDefault="00FE65F3" w:rsidP="003742B8">
      <w:pPr>
        <w:pStyle w:val="21"/>
        <w:rPr>
          <w:noProof/>
          <w:szCs w:val="24"/>
        </w:rPr>
      </w:pPr>
    </w:p>
    <w:p w:rsidR="00FE65F3" w:rsidRPr="005C6E6E" w:rsidRDefault="00FE65F3" w:rsidP="003742B8">
      <w:pPr>
        <w:pStyle w:val="21"/>
        <w:rPr>
          <w:noProof/>
          <w:szCs w:val="24"/>
        </w:rPr>
      </w:pPr>
    </w:p>
    <w:p w:rsidR="003742B8" w:rsidRPr="005C6E6E" w:rsidRDefault="003742B8" w:rsidP="003742B8">
      <w:pPr>
        <w:pStyle w:val="21"/>
        <w:rPr>
          <w:b/>
          <w:caps/>
          <w:noProof/>
          <w:szCs w:val="24"/>
        </w:rPr>
      </w:pPr>
      <w:r w:rsidRPr="005C6E6E">
        <w:rPr>
          <w:b/>
          <w:caps/>
          <w:noProof/>
          <w:szCs w:val="24"/>
        </w:rPr>
        <w:t>2. согласован</w:t>
      </w:r>
      <w:r w:rsidR="00362C88">
        <w:rPr>
          <w:b/>
          <w:caps/>
          <w:noProof/>
          <w:szCs w:val="24"/>
        </w:rPr>
        <w:t>О</w:t>
      </w:r>
    </w:p>
    <w:p w:rsidR="003742B8" w:rsidRPr="005C6E6E" w:rsidRDefault="003742B8" w:rsidP="003742B8">
      <w:pPr>
        <w:pStyle w:val="21"/>
        <w:rPr>
          <w:b/>
          <w:caps/>
          <w:noProof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1"/>
        <w:gridCol w:w="2035"/>
        <w:gridCol w:w="1099"/>
        <w:gridCol w:w="1517"/>
      </w:tblGrid>
      <w:tr w:rsidR="003742B8" w:rsidRPr="005C6E6E" w:rsidTr="006E25E0">
        <w:trPr>
          <w:jc w:val="center"/>
        </w:trPr>
        <w:tc>
          <w:tcPr>
            <w:tcW w:w="5221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Должность</w:t>
            </w:r>
          </w:p>
        </w:tc>
        <w:tc>
          <w:tcPr>
            <w:tcW w:w="2035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ФИО</w:t>
            </w:r>
          </w:p>
        </w:tc>
        <w:tc>
          <w:tcPr>
            <w:tcW w:w="1099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Дата</w:t>
            </w:r>
          </w:p>
        </w:tc>
        <w:tc>
          <w:tcPr>
            <w:tcW w:w="1517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Подпись</w:t>
            </w:r>
          </w:p>
        </w:tc>
      </w:tr>
      <w:tr w:rsidR="00AF1DFB" w:rsidRPr="005C6E6E" w:rsidTr="006E25E0">
        <w:trPr>
          <w:trHeight w:val="567"/>
          <w:jc w:val="center"/>
        </w:trPr>
        <w:tc>
          <w:tcPr>
            <w:tcW w:w="5221" w:type="dxa"/>
            <w:vAlign w:val="center"/>
          </w:tcPr>
          <w:p w:rsidR="00AF1DFB" w:rsidRDefault="00AF1DFB" w:rsidP="00362C88">
            <w:r>
              <w:t xml:space="preserve">Проректор по </w:t>
            </w:r>
            <w:r w:rsidRPr="00AF1DFB">
              <w:t>стратегическому и инновационному развитию</w:t>
            </w:r>
          </w:p>
        </w:tc>
        <w:tc>
          <w:tcPr>
            <w:tcW w:w="2035" w:type="dxa"/>
            <w:vAlign w:val="center"/>
          </w:tcPr>
          <w:p w:rsidR="00AF1DFB" w:rsidRDefault="00AF1DFB" w:rsidP="00362C88">
            <w:pPr>
              <w:tabs>
                <w:tab w:val="num" w:pos="252"/>
              </w:tabs>
            </w:pPr>
            <w:r>
              <w:t>Попов Е.С.</w:t>
            </w:r>
          </w:p>
        </w:tc>
        <w:tc>
          <w:tcPr>
            <w:tcW w:w="1099" w:type="dxa"/>
            <w:vAlign w:val="center"/>
          </w:tcPr>
          <w:p w:rsidR="00AF1DFB" w:rsidRPr="008371C5" w:rsidRDefault="00AF1DFB" w:rsidP="00362C88">
            <w:pPr>
              <w:pStyle w:val="af8"/>
              <w:jc w:val="center"/>
            </w:pPr>
          </w:p>
        </w:tc>
        <w:tc>
          <w:tcPr>
            <w:tcW w:w="1517" w:type="dxa"/>
            <w:vAlign w:val="center"/>
          </w:tcPr>
          <w:p w:rsidR="00AF1DFB" w:rsidRPr="008371C5" w:rsidRDefault="00AF1DFB" w:rsidP="00362C88">
            <w:pPr>
              <w:pStyle w:val="af8"/>
              <w:jc w:val="center"/>
            </w:pPr>
          </w:p>
        </w:tc>
      </w:tr>
      <w:tr w:rsidR="00C34F67" w:rsidRPr="005C6E6E" w:rsidTr="006E25E0">
        <w:trPr>
          <w:trHeight w:val="567"/>
          <w:jc w:val="center"/>
        </w:trPr>
        <w:tc>
          <w:tcPr>
            <w:tcW w:w="5221" w:type="dxa"/>
            <w:vAlign w:val="center"/>
          </w:tcPr>
          <w:p w:rsidR="00C34F67" w:rsidRDefault="006E25E0" w:rsidP="00AF1DFB">
            <w:r>
              <w:t xml:space="preserve">Начальник </w:t>
            </w:r>
            <w:r w:rsidR="00AF1DFB">
              <w:t>у</w:t>
            </w:r>
            <w:r>
              <w:t>правления правового обеспечения</w:t>
            </w:r>
          </w:p>
        </w:tc>
        <w:tc>
          <w:tcPr>
            <w:tcW w:w="2035" w:type="dxa"/>
            <w:vAlign w:val="center"/>
          </w:tcPr>
          <w:p w:rsidR="00C34F67" w:rsidRDefault="006E25E0" w:rsidP="00362C88">
            <w:pPr>
              <w:tabs>
                <w:tab w:val="num" w:pos="252"/>
              </w:tabs>
            </w:pPr>
            <w:r>
              <w:t>Малышенко С.Н.</w:t>
            </w:r>
          </w:p>
        </w:tc>
        <w:tc>
          <w:tcPr>
            <w:tcW w:w="1099" w:type="dxa"/>
            <w:vAlign w:val="center"/>
          </w:tcPr>
          <w:p w:rsidR="00C34F67" w:rsidRPr="008371C5" w:rsidRDefault="00C34F67" w:rsidP="00362C88">
            <w:pPr>
              <w:pStyle w:val="af8"/>
              <w:jc w:val="center"/>
            </w:pPr>
          </w:p>
        </w:tc>
        <w:tc>
          <w:tcPr>
            <w:tcW w:w="1517" w:type="dxa"/>
            <w:vAlign w:val="center"/>
          </w:tcPr>
          <w:p w:rsidR="00C34F67" w:rsidRPr="008371C5" w:rsidRDefault="00C34F67" w:rsidP="00362C88">
            <w:pPr>
              <w:pStyle w:val="af8"/>
              <w:jc w:val="center"/>
            </w:pPr>
          </w:p>
        </w:tc>
      </w:tr>
      <w:tr w:rsidR="000E5017" w:rsidRPr="005C6E6E" w:rsidTr="006E25E0">
        <w:trPr>
          <w:trHeight w:val="567"/>
          <w:jc w:val="center"/>
        </w:trPr>
        <w:tc>
          <w:tcPr>
            <w:tcW w:w="5221" w:type="dxa"/>
            <w:vAlign w:val="center"/>
          </w:tcPr>
          <w:p w:rsidR="000E5017" w:rsidRDefault="000E5017" w:rsidP="00362C88">
            <w:r>
              <w:t>Начальник планово-финансового управления</w:t>
            </w:r>
          </w:p>
        </w:tc>
        <w:tc>
          <w:tcPr>
            <w:tcW w:w="2035" w:type="dxa"/>
            <w:vAlign w:val="center"/>
          </w:tcPr>
          <w:p w:rsidR="000E5017" w:rsidRDefault="000E5017" w:rsidP="00362C88">
            <w:pPr>
              <w:tabs>
                <w:tab w:val="num" w:pos="252"/>
              </w:tabs>
            </w:pPr>
            <w:r>
              <w:t>Котлярова О.В.</w:t>
            </w:r>
          </w:p>
        </w:tc>
        <w:tc>
          <w:tcPr>
            <w:tcW w:w="1099" w:type="dxa"/>
            <w:vAlign w:val="center"/>
          </w:tcPr>
          <w:p w:rsidR="000E5017" w:rsidRPr="008371C5" w:rsidRDefault="000E5017" w:rsidP="00362C88">
            <w:pPr>
              <w:pStyle w:val="af8"/>
              <w:jc w:val="center"/>
            </w:pPr>
          </w:p>
        </w:tc>
        <w:tc>
          <w:tcPr>
            <w:tcW w:w="1517" w:type="dxa"/>
            <w:vAlign w:val="center"/>
          </w:tcPr>
          <w:p w:rsidR="000E5017" w:rsidRPr="008371C5" w:rsidRDefault="000E5017" w:rsidP="00362C88">
            <w:pPr>
              <w:pStyle w:val="af8"/>
              <w:jc w:val="center"/>
            </w:pPr>
          </w:p>
        </w:tc>
      </w:tr>
      <w:tr w:rsidR="008258E2" w:rsidRPr="005C6E6E" w:rsidTr="006E25E0">
        <w:trPr>
          <w:trHeight w:val="567"/>
          <w:jc w:val="center"/>
        </w:trPr>
        <w:tc>
          <w:tcPr>
            <w:tcW w:w="5221" w:type="dxa"/>
            <w:vAlign w:val="center"/>
          </w:tcPr>
          <w:p w:rsidR="008258E2" w:rsidRDefault="006E25E0" w:rsidP="00AF1DFB">
            <w:r>
              <w:t xml:space="preserve">Начальник </w:t>
            </w:r>
            <w:r w:rsidR="00AF1DFB">
              <w:t>у</w:t>
            </w:r>
            <w:r>
              <w:t>правления контроля качества образования</w:t>
            </w:r>
          </w:p>
        </w:tc>
        <w:tc>
          <w:tcPr>
            <w:tcW w:w="2035" w:type="dxa"/>
            <w:vAlign w:val="center"/>
          </w:tcPr>
          <w:p w:rsidR="008258E2" w:rsidRDefault="006E25E0" w:rsidP="00362C88">
            <w:pPr>
              <w:tabs>
                <w:tab w:val="num" w:pos="252"/>
              </w:tabs>
            </w:pPr>
            <w:r>
              <w:t>Чурилова М.Н.</w:t>
            </w:r>
          </w:p>
        </w:tc>
        <w:tc>
          <w:tcPr>
            <w:tcW w:w="1099" w:type="dxa"/>
            <w:vAlign w:val="center"/>
          </w:tcPr>
          <w:p w:rsidR="008258E2" w:rsidRPr="008371C5" w:rsidRDefault="008258E2" w:rsidP="00362C88">
            <w:pPr>
              <w:pStyle w:val="af8"/>
              <w:jc w:val="center"/>
            </w:pPr>
          </w:p>
        </w:tc>
        <w:tc>
          <w:tcPr>
            <w:tcW w:w="1517" w:type="dxa"/>
            <w:vAlign w:val="center"/>
          </w:tcPr>
          <w:p w:rsidR="008258E2" w:rsidRPr="008371C5" w:rsidRDefault="008258E2" w:rsidP="00362C88">
            <w:pPr>
              <w:pStyle w:val="af8"/>
              <w:jc w:val="center"/>
            </w:pPr>
          </w:p>
        </w:tc>
      </w:tr>
    </w:tbl>
    <w:p w:rsidR="003742B8" w:rsidRDefault="003742B8" w:rsidP="00140E6C"/>
    <w:p w:rsidR="003B25CF" w:rsidRDefault="007D63C3" w:rsidP="007D63C3">
      <w:pPr>
        <w:pStyle w:val="1"/>
        <w:jc w:val="right"/>
      </w:pPr>
      <w:r>
        <w:br w:type="page"/>
      </w:r>
    </w:p>
    <w:p w:rsidR="007D63C3" w:rsidRPr="002E5537" w:rsidRDefault="007D63C3" w:rsidP="007D63C3">
      <w:pPr>
        <w:pStyle w:val="1"/>
        <w:jc w:val="right"/>
      </w:pPr>
      <w:r w:rsidRPr="002E5537">
        <w:rPr>
          <w:caps w:val="0"/>
          <w:szCs w:val="24"/>
        </w:rPr>
        <w:lastRenderedPageBreak/>
        <w:t>Приложение</w:t>
      </w:r>
      <w:r w:rsidR="00663F3C" w:rsidRPr="002E5537">
        <w:rPr>
          <w:caps w:val="0"/>
          <w:szCs w:val="24"/>
        </w:rPr>
        <w:t xml:space="preserve"> </w:t>
      </w:r>
      <w:r w:rsidR="003B25CF">
        <w:rPr>
          <w:caps w:val="0"/>
          <w:szCs w:val="24"/>
        </w:rPr>
        <w:t>К</w:t>
      </w:r>
    </w:p>
    <w:p w:rsidR="00F94DB5" w:rsidRPr="004C50CB" w:rsidRDefault="00F94DB5" w:rsidP="007D63C3">
      <w:pPr>
        <w:pStyle w:val="1"/>
      </w:pPr>
      <w:r w:rsidRPr="004C50CB">
        <w:t>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F94DB5" w:rsidRPr="004C50CB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Номер</w:t>
            </w:r>
          </w:p>
          <w:p w:rsidR="00F94DB5" w:rsidRPr="004C50CB" w:rsidRDefault="00F94DB5" w:rsidP="00F761B0">
            <w:pPr>
              <w:jc w:val="center"/>
            </w:pPr>
            <w:r w:rsidRPr="004C50CB">
              <w:t>измене</w:t>
            </w:r>
            <w:r w:rsidRPr="004C50CB"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  <w:p w:rsidR="00F94DB5" w:rsidRPr="004C50CB" w:rsidRDefault="00F94DB5" w:rsidP="00F761B0">
            <w:pPr>
              <w:jc w:val="center"/>
            </w:pPr>
            <w:r w:rsidRPr="004C50CB"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pStyle w:val="a5"/>
              <w:jc w:val="center"/>
            </w:pPr>
            <w:r w:rsidRPr="004C50CB"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  <w:p w:rsidR="00F94DB5" w:rsidRPr="004C50CB" w:rsidRDefault="00F94DB5" w:rsidP="00F761B0">
            <w:pPr>
              <w:jc w:val="center"/>
            </w:pPr>
            <w:r w:rsidRPr="004C50CB">
              <w:t>Дата</w:t>
            </w:r>
          </w:p>
        </w:tc>
      </w:tr>
      <w:tr w:rsidR="00F94DB5" w:rsidRPr="004C50CB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аннулиро</w:t>
            </w:r>
            <w:r w:rsidRPr="004C50CB"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</w:tbl>
    <w:p w:rsidR="00F94DB5" w:rsidRDefault="00F94DB5" w:rsidP="00F94DB5">
      <w:pPr>
        <w:sectPr w:rsidR="00F94DB5" w:rsidSect="00FD4FD9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311167" w:rsidRPr="002E5537" w:rsidRDefault="00311167" w:rsidP="00311167">
      <w:pPr>
        <w:jc w:val="right"/>
        <w:rPr>
          <w:b/>
        </w:rPr>
      </w:pPr>
      <w:r w:rsidRPr="002E5537">
        <w:rPr>
          <w:b/>
        </w:rPr>
        <w:lastRenderedPageBreak/>
        <w:t xml:space="preserve">Приложение </w:t>
      </w:r>
      <w:r w:rsidR="003B25CF">
        <w:rPr>
          <w:b/>
        </w:rPr>
        <w:t>Л</w:t>
      </w:r>
    </w:p>
    <w:p w:rsidR="00311167" w:rsidRPr="00513579" w:rsidRDefault="00311167" w:rsidP="00311167">
      <w:pPr>
        <w:rPr>
          <w:b/>
          <w:highlight w:val="yellow"/>
        </w:rPr>
      </w:pPr>
      <w:r>
        <w:rPr>
          <w:b/>
        </w:rPr>
        <w:tab/>
      </w:r>
    </w:p>
    <w:p w:rsidR="00311167" w:rsidRPr="00FE178F" w:rsidRDefault="00311167" w:rsidP="00311167">
      <w:pPr>
        <w:rPr>
          <w:b/>
        </w:rPr>
      </w:pPr>
    </w:p>
    <w:p w:rsidR="00311167" w:rsidRPr="00FE178F" w:rsidRDefault="00311167" w:rsidP="00311167">
      <w:pPr>
        <w:jc w:val="center"/>
        <w:rPr>
          <w:b/>
          <w:caps/>
        </w:rPr>
      </w:pPr>
      <w:r w:rsidRPr="00FE178F">
        <w:rPr>
          <w:b/>
          <w:caps/>
        </w:rPr>
        <w:t>Реестр</w:t>
      </w:r>
      <w:r w:rsidR="009E2469">
        <w:rPr>
          <w:b/>
          <w:caps/>
        </w:rPr>
        <w:t xml:space="preserve"> </w:t>
      </w:r>
      <w:r w:rsidRPr="00FE178F">
        <w:rPr>
          <w:b/>
          <w:caps/>
        </w:rPr>
        <w:t>выдачи</w:t>
      </w:r>
      <w:r w:rsidR="009E2469">
        <w:rPr>
          <w:b/>
          <w:caps/>
        </w:rPr>
        <w:t xml:space="preserve"> </w:t>
      </w:r>
      <w:r w:rsidRPr="00FE178F">
        <w:rPr>
          <w:b/>
          <w:caps/>
        </w:rPr>
        <w:t xml:space="preserve">документА </w:t>
      </w:r>
    </w:p>
    <w:p w:rsidR="00311167" w:rsidRDefault="009E2469" w:rsidP="00311167">
      <w:pPr>
        <w:pStyle w:val="a3"/>
        <w:jc w:val="center"/>
      </w:pPr>
      <w:r>
        <w:t xml:space="preserve"> </w:t>
      </w:r>
      <w:r w:rsidR="00311167">
        <w:tab/>
      </w:r>
      <w:r w:rsidR="00311167">
        <w:tab/>
      </w:r>
      <w:r w:rsidR="00311167">
        <w:tab/>
      </w:r>
      <w:r w:rsidR="00311167">
        <w:tab/>
      </w:r>
      <w:r w:rsidR="00311167">
        <w:tab/>
      </w:r>
    </w:p>
    <w:p w:rsidR="002D7FD8" w:rsidRPr="002D7FD8" w:rsidRDefault="002D7FD8" w:rsidP="002D7FD8">
      <w:pPr>
        <w:pStyle w:val="a3"/>
        <w:rPr>
          <w:b/>
          <w:u w:val="single"/>
        </w:rPr>
      </w:pPr>
      <w:r w:rsidRPr="002D7FD8">
        <w:rPr>
          <w:b/>
          <w:u w:val="single"/>
        </w:rPr>
        <w:t>СК-ПВД-2.10-7.1-25</w:t>
      </w:r>
      <w:r w:rsidR="002E5537">
        <w:rPr>
          <w:b/>
        </w:rPr>
        <w:t xml:space="preserve">  </w:t>
      </w:r>
      <w:r>
        <w:rPr>
          <w:b/>
        </w:rPr>
        <w:t xml:space="preserve">            </w:t>
      </w:r>
      <w:proofErr w:type="gramStart"/>
      <w:r>
        <w:rPr>
          <w:b/>
        </w:rPr>
        <w:t xml:space="preserve">   </w:t>
      </w:r>
      <w:r w:rsidR="002E5537" w:rsidRPr="002E5537">
        <w:rPr>
          <w:b/>
          <w:u w:val="single"/>
        </w:rPr>
        <w:t>«</w:t>
      </w:r>
      <w:proofErr w:type="gramEnd"/>
      <w:r w:rsidR="003B25CF" w:rsidRPr="003B25CF">
        <w:rPr>
          <w:b/>
          <w:u w:val="single"/>
        </w:rPr>
        <w:t xml:space="preserve">Положение о научных грантах ректора </w:t>
      </w:r>
      <w:r w:rsidRPr="002D7FD8">
        <w:rPr>
          <w:b/>
          <w:u w:val="single"/>
        </w:rPr>
        <w:t>ФГБОУ ВО АГМУ</w:t>
      </w:r>
    </w:p>
    <w:p w:rsidR="00311167" w:rsidRPr="002E5537" w:rsidRDefault="002D7FD8" w:rsidP="002D7FD8">
      <w:pPr>
        <w:pStyle w:val="a3"/>
        <w:jc w:val="both"/>
        <w:rPr>
          <w:b/>
          <w:bCs/>
          <w:u w:val="single"/>
        </w:rPr>
      </w:pPr>
      <w:r>
        <w:rPr>
          <w:b/>
        </w:rPr>
        <w:t xml:space="preserve">                                                     </w:t>
      </w:r>
      <w:r w:rsidRPr="002D7FD8">
        <w:rPr>
          <w:b/>
          <w:u w:val="single"/>
        </w:rPr>
        <w:t>Минздрава России</w:t>
      </w:r>
      <w:r w:rsidR="003B25CF" w:rsidRPr="003B25CF">
        <w:rPr>
          <w:b/>
          <w:u w:val="single"/>
        </w:rPr>
        <w:t xml:space="preserve"> для научно-педагогических работников</w:t>
      </w:r>
      <w:r w:rsidR="002E5537" w:rsidRPr="002E5537">
        <w:rPr>
          <w:b/>
          <w:u w:val="single"/>
        </w:rPr>
        <w:t>»</w:t>
      </w:r>
    </w:p>
    <w:p w:rsidR="00311167" w:rsidRPr="005A75AE" w:rsidRDefault="002E5537" w:rsidP="00362C88">
      <w:pPr>
        <w:jc w:val="both"/>
      </w:pPr>
      <w:r>
        <w:t xml:space="preserve">  </w:t>
      </w:r>
      <w:r w:rsidR="00311167" w:rsidRPr="00F7376D">
        <w:t xml:space="preserve">(шифр </w:t>
      </w:r>
      <w:proofErr w:type="gramStart"/>
      <w:r w:rsidR="00311167" w:rsidRPr="00F7376D">
        <w:t>документа)</w:t>
      </w:r>
      <w:r w:rsidR="009E2469">
        <w:t xml:space="preserve"> </w:t>
      </w:r>
      <w:r>
        <w:t xml:space="preserve">  </w:t>
      </w:r>
      <w:proofErr w:type="gramEnd"/>
      <w:r>
        <w:t xml:space="preserve">                                                 </w:t>
      </w:r>
      <w:r w:rsidR="00311167" w:rsidRPr="00F7376D">
        <w:t>(название документа)</w:t>
      </w:r>
      <w:r w:rsidR="009E2469">
        <w:t xml:space="preserve"> </w:t>
      </w:r>
    </w:p>
    <w:tbl>
      <w:tblPr>
        <w:tblpPr w:leftFromText="180" w:rightFromText="180" w:vertAnchor="text" w:horzAnchor="margin" w:tblpX="36" w:tblpY="70"/>
        <w:tblW w:w="99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2"/>
        <w:gridCol w:w="2268"/>
        <w:gridCol w:w="1200"/>
        <w:gridCol w:w="989"/>
        <w:gridCol w:w="1277"/>
        <w:gridCol w:w="1208"/>
      </w:tblGrid>
      <w:tr w:rsidR="00311167" w:rsidRPr="00FE178F" w:rsidTr="002D7FD8">
        <w:tc>
          <w:tcPr>
            <w:tcW w:w="2972" w:type="dxa"/>
            <w:vAlign w:val="center"/>
          </w:tcPr>
          <w:p w:rsidR="00311167" w:rsidRPr="00FE178F" w:rsidRDefault="00311167" w:rsidP="00362C88">
            <w:pPr>
              <w:ind w:left="-57" w:right="-57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Структурное подразделени</w:t>
            </w:r>
            <w:r>
              <w:rPr>
                <w:b/>
                <w:bCs/>
              </w:rPr>
              <w:t>е</w:t>
            </w:r>
            <w:r w:rsidRPr="00FE178F">
              <w:rPr>
                <w:b/>
                <w:bCs/>
              </w:rPr>
              <w:t>, должностное лицо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11167" w:rsidRPr="00FE178F" w:rsidRDefault="00311167" w:rsidP="00362C88">
            <w:pPr>
              <w:pStyle w:val="1"/>
              <w:spacing w:before="0" w:after="0"/>
              <w:ind w:left="-57" w:right="-57"/>
            </w:pPr>
            <w:r w:rsidRPr="00FE178F">
              <w:t>Ф.И.О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311167" w:rsidRPr="00FE178F" w:rsidRDefault="00311167" w:rsidP="00362C88">
            <w:pPr>
              <w:pStyle w:val="1"/>
              <w:spacing w:before="0" w:after="0"/>
              <w:ind w:left="-57" w:right="-57"/>
            </w:pPr>
            <w:r w:rsidRPr="009F48A6">
              <w:t>№ УчЭ</w:t>
            </w:r>
          </w:p>
        </w:tc>
        <w:tc>
          <w:tcPr>
            <w:tcW w:w="989" w:type="dxa"/>
            <w:shd w:val="clear" w:color="auto" w:fill="auto"/>
            <w:vAlign w:val="center"/>
          </w:tcPr>
          <w:p w:rsidR="00311167" w:rsidRPr="00FE178F" w:rsidRDefault="00311167" w:rsidP="00362C88">
            <w:pPr>
              <w:ind w:left="-113" w:right="-113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Эл. вариант</w:t>
            </w:r>
          </w:p>
          <w:p w:rsidR="00311167" w:rsidRPr="00FE178F" w:rsidRDefault="00311167" w:rsidP="00362C88">
            <w:pPr>
              <w:ind w:left="-113" w:right="-113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да/нет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311167" w:rsidRPr="00FE178F" w:rsidRDefault="00311167" w:rsidP="00362C88">
            <w:pPr>
              <w:ind w:left="-57" w:right="-57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Дата</w:t>
            </w:r>
          </w:p>
        </w:tc>
        <w:tc>
          <w:tcPr>
            <w:tcW w:w="1208" w:type="dxa"/>
            <w:vAlign w:val="center"/>
          </w:tcPr>
          <w:p w:rsidR="00311167" w:rsidRPr="00FE178F" w:rsidRDefault="00311167" w:rsidP="00362C88">
            <w:pPr>
              <w:ind w:left="-57" w:right="-57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Подпись</w:t>
            </w:r>
          </w:p>
        </w:tc>
      </w:tr>
      <w:tr w:rsidR="007141D6" w:rsidRPr="00FE178F" w:rsidTr="002D7FD8">
        <w:trPr>
          <w:trHeight w:val="454"/>
        </w:trPr>
        <w:tc>
          <w:tcPr>
            <w:tcW w:w="2972" w:type="dxa"/>
            <w:vAlign w:val="center"/>
          </w:tcPr>
          <w:p w:rsidR="007141D6" w:rsidRDefault="002D7FD8" w:rsidP="00362C88">
            <w:pPr>
              <w:shd w:val="clear" w:color="auto" w:fill="FFFFFF"/>
              <w:tabs>
                <w:tab w:val="left" w:pos="288"/>
                <w:tab w:val="left" w:pos="9101"/>
              </w:tabs>
            </w:pPr>
            <w:r>
              <w:t>В электронном виде на сайте АГМУ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7141D6" w:rsidRPr="00DC0515" w:rsidRDefault="007141D6" w:rsidP="00362C88">
            <w:pPr>
              <w:shd w:val="clear" w:color="auto" w:fill="FFFFFF"/>
              <w:tabs>
                <w:tab w:val="left" w:pos="341"/>
                <w:tab w:val="left" w:pos="9101"/>
              </w:tabs>
            </w:pPr>
          </w:p>
        </w:tc>
        <w:tc>
          <w:tcPr>
            <w:tcW w:w="1200" w:type="dxa"/>
            <w:shd w:val="clear" w:color="auto" w:fill="auto"/>
            <w:vAlign w:val="center"/>
          </w:tcPr>
          <w:p w:rsidR="007141D6" w:rsidRPr="00C658D5" w:rsidRDefault="007141D6" w:rsidP="002E5537"/>
        </w:tc>
        <w:tc>
          <w:tcPr>
            <w:tcW w:w="989" w:type="dxa"/>
            <w:shd w:val="clear" w:color="auto" w:fill="auto"/>
            <w:vAlign w:val="center"/>
          </w:tcPr>
          <w:p w:rsidR="007141D6" w:rsidRPr="00C658D5" w:rsidRDefault="002E5537" w:rsidP="00362C88">
            <w:r>
              <w:t>Да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7141D6" w:rsidRPr="00C658D5" w:rsidRDefault="007141D6" w:rsidP="00362C88"/>
        </w:tc>
        <w:tc>
          <w:tcPr>
            <w:tcW w:w="1208" w:type="dxa"/>
            <w:vAlign w:val="center"/>
          </w:tcPr>
          <w:p w:rsidR="007141D6" w:rsidRPr="00C658D5" w:rsidRDefault="007141D6" w:rsidP="00362C88"/>
        </w:tc>
      </w:tr>
      <w:tr w:rsidR="007141D6" w:rsidRPr="00FE178F" w:rsidTr="002D7FD8">
        <w:trPr>
          <w:trHeight w:val="454"/>
        </w:trPr>
        <w:tc>
          <w:tcPr>
            <w:tcW w:w="2972" w:type="dxa"/>
            <w:vAlign w:val="center"/>
          </w:tcPr>
          <w:p w:rsidR="007141D6" w:rsidRDefault="007141D6" w:rsidP="00362C88">
            <w:pPr>
              <w:shd w:val="clear" w:color="auto" w:fill="FFFFFF"/>
              <w:tabs>
                <w:tab w:val="left" w:pos="288"/>
                <w:tab w:val="left" w:pos="9101"/>
              </w:tabs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7141D6" w:rsidRPr="00DC0515" w:rsidRDefault="007141D6" w:rsidP="00362C88">
            <w:pPr>
              <w:shd w:val="clear" w:color="auto" w:fill="FFFFFF"/>
              <w:tabs>
                <w:tab w:val="left" w:pos="341"/>
                <w:tab w:val="left" w:pos="9101"/>
              </w:tabs>
            </w:pPr>
          </w:p>
        </w:tc>
        <w:tc>
          <w:tcPr>
            <w:tcW w:w="1200" w:type="dxa"/>
            <w:shd w:val="clear" w:color="auto" w:fill="auto"/>
            <w:vAlign w:val="center"/>
          </w:tcPr>
          <w:p w:rsidR="007141D6" w:rsidRPr="00C658D5" w:rsidRDefault="007141D6" w:rsidP="002E5537">
            <w:pPr>
              <w:ind w:left="720"/>
            </w:pPr>
          </w:p>
        </w:tc>
        <w:tc>
          <w:tcPr>
            <w:tcW w:w="989" w:type="dxa"/>
            <w:shd w:val="clear" w:color="auto" w:fill="auto"/>
            <w:vAlign w:val="center"/>
          </w:tcPr>
          <w:p w:rsidR="007141D6" w:rsidRDefault="002E5537" w:rsidP="00362C88">
            <w:r>
              <w:t>Да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7141D6" w:rsidRPr="00C658D5" w:rsidRDefault="007141D6" w:rsidP="00362C88"/>
        </w:tc>
        <w:tc>
          <w:tcPr>
            <w:tcW w:w="1208" w:type="dxa"/>
            <w:vAlign w:val="center"/>
          </w:tcPr>
          <w:p w:rsidR="007141D6" w:rsidRPr="00C658D5" w:rsidRDefault="007141D6" w:rsidP="00362C88"/>
        </w:tc>
      </w:tr>
    </w:tbl>
    <w:p w:rsidR="00A26623" w:rsidRDefault="00A26623" w:rsidP="00FC624D"/>
    <w:p w:rsidR="00A26623" w:rsidRPr="00A71B61" w:rsidRDefault="00A26623" w:rsidP="00FC624D"/>
    <w:sectPr w:rsidR="00A26623" w:rsidRPr="00A71B61" w:rsidSect="002D7FD8">
      <w:headerReference w:type="default" r:id="rId20"/>
      <w:footerReference w:type="default" r:id="rId21"/>
      <w:pgSz w:w="11906" w:h="16838"/>
      <w:pgMar w:top="1134" w:right="567" w:bottom="1134" w:left="1418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133C" w:rsidRDefault="0013133C">
      <w:r>
        <w:separator/>
      </w:r>
    </w:p>
  </w:endnote>
  <w:endnote w:type="continuationSeparator" w:id="0">
    <w:p w:rsidR="0013133C" w:rsidRDefault="001313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fficina Sans C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2ADF" w:rsidRDefault="005C2ADF" w:rsidP="007D25E4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5C2ADF" w:rsidRDefault="005C2ADF" w:rsidP="007D25E4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5C2ADF" w:rsidRPr="00347736">
      <w:trPr>
        <w:trHeight w:val="313"/>
      </w:trPr>
      <w:tc>
        <w:tcPr>
          <w:tcW w:w="1452" w:type="dxa"/>
          <w:shd w:val="clear" w:color="auto" w:fill="E6E6E6"/>
        </w:tcPr>
        <w:p w:rsidR="005C2ADF" w:rsidRPr="00B37660" w:rsidRDefault="005C2ADF" w:rsidP="007D25E4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shd w:val="clear" w:color="auto" w:fill="E6E6E6"/>
          <w:vAlign w:val="center"/>
        </w:tcPr>
        <w:p w:rsidR="005C2ADF" w:rsidRPr="00B42632" w:rsidRDefault="005C2ADF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 w:rsidRPr="00B42632">
            <w:rPr>
              <w:b/>
              <w:bCs/>
              <w:i/>
              <w:sz w:val="16"/>
              <w:szCs w:val="16"/>
            </w:rPr>
            <w:fldChar w:fldCharType="begin"/>
          </w:r>
          <w:r w:rsidRPr="00B42632"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 w:rsidRPr="00B42632">
            <w:rPr>
              <w:b/>
              <w:bCs/>
              <w:i/>
              <w:sz w:val="16"/>
              <w:szCs w:val="16"/>
            </w:rPr>
            <w:fldChar w:fldCharType="separate"/>
          </w:r>
          <w:r w:rsidR="003873D1">
            <w:rPr>
              <w:b/>
              <w:bCs/>
              <w:i/>
              <w:noProof/>
              <w:sz w:val="16"/>
              <w:szCs w:val="16"/>
            </w:rPr>
            <w:t>05.05.2025</w:t>
          </w:r>
          <w:r w:rsidRPr="00B42632">
            <w:rPr>
              <w:b/>
              <w:bCs/>
              <w:i/>
              <w:sz w:val="16"/>
              <w:szCs w:val="16"/>
            </w:rPr>
            <w:fldChar w:fldCharType="end"/>
          </w:r>
          <w:r w:rsidRPr="00B42632">
            <w:rPr>
              <w:b/>
              <w:bCs/>
              <w:i/>
              <w:sz w:val="16"/>
              <w:szCs w:val="16"/>
            </w:rPr>
            <w:t xml:space="preserve">,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3873D1">
            <w:rPr>
              <w:b/>
              <w:bCs/>
              <w:i/>
              <w:noProof/>
              <w:sz w:val="16"/>
              <w:szCs w:val="16"/>
            </w:rPr>
            <w:t>10:47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shd w:val="clear" w:color="auto" w:fill="E6E6E6"/>
        </w:tcPr>
        <w:p w:rsidR="005C2ADF" w:rsidRPr="00B37660" w:rsidRDefault="005C2ADF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2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23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5C2ADF" w:rsidRDefault="005C2ADF" w:rsidP="007D25E4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373"/>
      <w:gridCol w:w="3438"/>
      <w:gridCol w:w="887"/>
      <w:gridCol w:w="923"/>
      <w:gridCol w:w="1912"/>
      <w:gridCol w:w="1395"/>
    </w:tblGrid>
    <w:tr w:rsidR="005C2ADF" w:rsidTr="005C2ADF">
      <w:trPr>
        <w:trHeight w:val="300"/>
      </w:trPr>
      <w:tc>
        <w:tcPr>
          <w:tcW w:w="1373" w:type="dxa"/>
        </w:tcPr>
        <w:p w:rsidR="005C2ADF" w:rsidRPr="00347736" w:rsidRDefault="005C2ADF" w:rsidP="00163F22">
          <w:pPr>
            <w:pStyle w:val="a5"/>
            <w:rPr>
              <w:sz w:val="18"/>
            </w:rPr>
          </w:pPr>
        </w:p>
      </w:tc>
      <w:tc>
        <w:tcPr>
          <w:tcW w:w="4325" w:type="dxa"/>
          <w:gridSpan w:val="2"/>
        </w:tcPr>
        <w:p w:rsidR="005C2ADF" w:rsidRDefault="005C2ADF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Должность</w:t>
          </w:r>
        </w:p>
      </w:tc>
      <w:tc>
        <w:tcPr>
          <w:tcW w:w="2835" w:type="dxa"/>
          <w:gridSpan w:val="2"/>
        </w:tcPr>
        <w:p w:rsidR="005C2ADF" w:rsidRDefault="005C2ADF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Фамилия/ Подпись</w:t>
          </w:r>
        </w:p>
      </w:tc>
      <w:tc>
        <w:tcPr>
          <w:tcW w:w="1395" w:type="dxa"/>
        </w:tcPr>
        <w:p w:rsidR="005C2ADF" w:rsidRDefault="005C2ADF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Дата</w:t>
          </w:r>
        </w:p>
      </w:tc>
    </w:tr>
    <w:tr w:rsidR="005C2ADF" w:rsidRPr="00347736" w:rsidTr="005C2ADF">
      <w:trPr>
        <w:trHeight w:val="137"/>
      </w:trPr>
      <w:tc>
        <w:tcPr>
          <w:tcW w:w="1373" w:type="dxa"/>
        </w:tcPr>
        <w:p w:rsidR="005C2ADF" w:rsidRPr="009B5B7A" w:rsidRDefault="005C2ADF" w:rsidP="00163F22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 w:rsidRPr="009B5B7A"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325" w:type="dxa"/>
          <w:gridSpan w:val="2"/>
        </w:tcPr>
        <w:p w:rsidR="005C2ADF" w:rsidRPr="00172489" w:rsidRDefault="005C2ADF" w:rsidP="00D9063A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Проректор по научной работе</w:t>
          </w:r>
        </w:p>
      </w:tc>
      <w:tc>
        <w:tcPr>
          <w:tcW w:w="2835" w:type="dxa"/>
          <w:gridSpan w:val="2"/>
        </w:tcPr>
        <w:p w:rsidR="005C2ADF" w:rsidRPr="00347736" w:rsidRDefault="005C2ADF" w:rsidP="00D9063A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 xml:space="preserve">А.Ю. </w:t>
          </w:r>
          <w:proofErr w:type="spellStart"/>
          <w:r>
            <w:rPr>
              <w:i/>
            </w:rPr>
            <w:t>Жариков</w:t>
          </w:r>
          <w:proofErr w:type="spellEnd"/>
          <w:r>
            <w:rPr>
              <w:i/>
            </w:rPr>
            <w:t>_________</w:t>
          </w:r>
        </w:p>
      </w:tc>
      <w:tc>
        <w:tcPr>
          <w:tcW w:w="1395" w:type="dxa"/>
        </w:tcPr>
        <w:p w:rsidR="005C2ADF" w:rsidRPr="00347736" w:rsidRDefault="005C2ADF" w:rsidP="00163F22">
          <w:pPr>
            <w:pStyle w:val="a5"/>
            <w:spacing w:before="20" w:after="20"/>
            <w:rPr>
              <w:i/>
            </w:rPr>
          </w:pPr>
        </w:p>
      </w:tc>
    </w:tr>
    <w:tr w:rsidR="005C2ADF" w:rsidRPr="00B01F4E" w:rsidTr="005C2ADF">
      <w:trPr>
        <w:trHeight w:val="313"/>
      </w:trPr>
      <w:tc>
        <w:tcPr>
          <w:tcW w:w="137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5C2ADF" w:rsidRPr="00B01F4E" w:rsidRDefault="005C2ADF" w:rsidP="006428A0">
          <w:pPr>
            <w:pStyle w:val="a5"/>
            <w:rPr>
              <w:b/>
              <w:bCs/>
              <w:i/>
              <w:sz w:val="20"/>
              <w:szCs w:val="20"/>
            </w:rPr>
          </w:pPr>
          <w:r w:rsidRPr="00B01F4E">
            <w:rPr>
              <w:b/>
              <w:bCs/>
              <w:i/>
              <w:sz w:val="20"/>
              <w:szCs w:val="20"/>
            </w:rPr>
            <w:t>Версия</w:t>
          </w:r>
          <w:r w:rsidRPr="00143BDA">
            <w:rPr>
              <w:b/>
              <w:bCs/>
              <w:i/>
              <w:sz w:val="20"/>
              <w:szCs w:val="20"/>
            </w:rPr>
            <w:t xml:space="preserve">: </w:t>
          </w:r>
          <w:r>
            <w:rPr>
              <w:b/>
              <w:bCs/>
              <w:i/>
              <w:sz w:val="20"/>
              <w:szCs w:val="20"/>
            </w:rPr>
            <w:t>1</w:t>
          </w:r>
          <w:r w:rsidRPr="00143BDA">
            <w:rPr>
              <w:b/>
              <w:i/>
              <w:sz w:val="18"/>
              <w:szCs w:val="18"/>
            </w:rPr>
            <w:t>.0</w:t>
          </w:r>
        </w:p>
      </w:tc>
      <w:tc>
        <w:tcPr>
          <w:tcW w:w="3438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:rsidR="005C2ADF" w:rsidRPr="00B42632" w:rsidRDefault="005C2ADF" w:rsidP="00525739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810" w:type="dxa"/>
          <w:gridSpan w:val="2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5C2ADF" w:rsidRPr="003015CC" w:rsidRDefault="005C2ADF" w:rsidP="00163F22">
          <w:pPr>
            <w:pStyle w:val="a5"/>
            <w:rPr>
              <w:bCs/>
            </w:rPr>
          </w:pPr>
          <w:r>
            <w:rPr>
              <w:bCs/>
            </w:rPr>
            <w:t>КЭ: _________</w:t>
          </w:r>
        </w:p>
      </w:tc>
      <w:tc>
        <w:tcPr>
          <w:tcW w:w="1912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5C2ADF" w:rsidRPr="00347736" w:rsidRDefault="005C2ADF" w:rsidP="00163F22">
          <w:pPr>
            <w:pStyle w:val="a5"/>
            <w:rPr>
              <w:b/>
              <w:bCs/>
              <w:i/>
              <w:sz w:val="12"/>
              <w:szCs w:val="12"/>
            </w:rPr>
          </w:pPr>
          <w:proofErr w:type="spellStart"/>
          <w:r>
            <w:rPr>
              <w:bCs/>
            </w:rPr>
            <w:t>УчЭ</w:t>
          </w:r>
          <w:proofErr w:type="spellEnd"/>
          <w:r>
            <w:rPr>
              <w:bCs/>
            </w:rPr>
            <w:t xml:space="preserve"> №_______</w:t>
          </w:r>
        </w:p>
      </w:tc>
      <w:tc>
        <w:tcPr>
          <w:tcW w:w="1395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5C2ADF" w:rsidRPr="00B01F4E" w:rsidRDefault="005C2ADF" w:rsidP="00163F22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01F4E">
            <w:rPr>
              <w:bCs/>
              <w:i/>
              <w:sz w:val="20"/>
              <w:szCs w:val="20"/>
            </w:rPr>
            <w:t xml:space="preserve">Стр. </w: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1</w:t>
          </w:r>
          <w:r w:rsidRPr="00B01F4E">
            <w:rPr>
              <w:rStyle w:val="a7"/>
              <w:i/>
              <w:sz w:val="20"/>
              <w:szCs w:val="20"/>
            </w:rPr>
            <w:fldChar w:fldCharType="end"/>
          </w:r>
          <w:r w:rsidRPr="00B01F4E">
            <w:rPr>
              <w:bCs/>
              <w:i/>
              <w:sz w:val="20"/>
              <w:szCs w:val="20"/>
            </w:rPr>
            <w:t xml:space="preserve"> из </w: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22</w:t>
          </w:r>
          <w:r w:rsidRPr="00B01F4E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5C2ADF" w:rsidRPr="001C3AE4" w:rsidRDefault="005C2ADF" w:rsidP="001C3AE4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5C2ADF" w:rsidRPr="00347736" w:rsidTr="005C2ADF">
      <w:trPr>
        <w:trHeight w:val="313"/>
      </w:trPr>
      <w:tc>
        <w:tcPr>
          <w:tcW w:w="1452" w:type="dxa"/>
          <w:shd w:val="clear" w:color="auto" w:fill="E6E6E6"/>
        </w:tcPr>
        <w:p w:rsidR="005C2ADF" w:rsidRPr="00B37660" w:rsidRDefault="005C2ADF" w:rsidP="005C2ADF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1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5C2ADF" w:rsidRPr="00B42632" w:rsidRDefault="005C2ADF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5C2ADF" w:rsidRPr="00B37660" w:rsidRDefault="005C2ADF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21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22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5C2ADF" w:rsidRPr="001C3AE4" w:rsidRDefault="005C2ADF" w:rsidP="001C3AE4">
    <w:pPr>
      <w:pStyle w:val="a5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80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628"/>
      <w:gridCol w:w="1800"/>
    </w:tblGrid>
    <w:tr w:rsidR="005C2ADF" w:rsidRPr="00347736" w:rsidTr="002D7FD8">
      <w:trPr>
        <w:trHeight w:val="313"/>
      </w:trPr>
      <w:tc>
        <w:tcPr>
          <w:tcW w:w="1452" w:type="dxa"/>
          <w:shd w:val="clear" w:color="auto" w:fill="E6E6E6"/>
        </w:tcPr>
        <w:p w:rsidR="005C2ADF" w:rsidRPr="00B37660" w:rsidRDefault="005C2ADF" w:rsidP="002D7FD8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 xml:space="preserve">Версия: </w:t>
          </w:r>
          <w:r w:rsidR="002D7FD8">
            <w:rPr>
              <w:b/>
              <w:bCs/>
              <w:i/>
              <w:sz w:val="20"/>
              <w:szCs w:val="20"/>
            </w:rPr>
            <w:t>1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628" w:type="dxa"/>
          <w:shd w:val="clear" w:color="auto" w:fill="E6E6E6"/>
          <w:vAlign w:val="center"/>
        </w:tcPr>
        <w:p w:rsidR="005C2ADF" w:rsidRPr="00B42632" w:rsidRDefault="005C2ADF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800" w:type="dxa"/>
          <w:shd w:val="clear" w:color="auto" w:fill="E6E6E6"/>
        </w:tcPr>
        <w:p w:rsidR="005C2ADF" w:rsidRPr="00B37660" w:rsidRDefault="005C2ADF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22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3873D1">
            <w:rPr>
              <w:rStyle w:val="a7"/>
              <w:bCs/>
              <w:i/>
              <w:noProof/>
              <w:sz w:val="20"/>
              <w:szCs w:val="20"/>
            </w:rPr>
            <w:t>22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5C2ADF" w:rsidRPr="001C3AE4" w:rsidRDefault="005C2ADF" w:rsidP="001C3AE4">
    <w:pPr>
      <w:pStyle w:val="a5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133C" w:rsidRDefault="0013133C">
      <w:r>
        <w:separator/>
      </w:r>
    </w:p>
  </w:footnote>
  <w:footnote w:type="continuationSeparator" w:id="0">
    <w:p w:rsidR="0013133C" w:rsidRDefault="001313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7FD8" w:rsidRDefault="002D7FD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5C2ADF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5C2ADF" w:rsidRPr="00DD4ABD" w:rsidRDefault="005C2ADF" w:rsidP="007D25E4">
          <w:pPr>
            <w:jc w:val="center"/>
          </w:pPr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704850" cy="704850"/>
                <wp:effectExtent l="0" t="0" r="0" b="0"/>
                <wp:docPr id="3" name="Рисунок 3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5C2ADF" w:rsidRPr="00991CCF" w:rsidRDefault="005C2ADF" w:rsidP="007D25E4">
          <w:pPr>
            <w:jc w:val="center"/>
            <w:rPr>
              <w:i/>
              <w:sz w:val="20"/>
            </w:rPr>
          </w:pPr>
          <w:r>
            <w:t xml:space="preserve">«ГОУ ВПО АГМУ </w:t>
          </w:r>
          <w:proofErr w:type="spellStart"/>
          <w:r>
            <w:t>Росздрава</w:t>
          </w:r>
          <w:proofErr w:type="spellEnd"/>
          <w:r>
            <w:t>»</w:t>
          </w:r>
        </w:p>
      </w:tc>
    </w:tr>
    <w:tr w:rsidR="005C2ADF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5C2ADF" w:rsidRPr="00B64CFA" w:rsidRDefault="005C2ADF" w:rsidP="007D25E4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5C2ADF" w:rsidRPr="0026201C" w:rsidRDefault="005C2ADF" w:rsidP="007D25E4">
          <w:pPr>
            <w:jc w:val="center"/>
            <w:rPr>
              <w:lang w:val="en-US"/>
            </w:rPr>
          </w:pPr>
          <w:r>
            <w:t>ДП «У</w:t>
          </w:r>
          <w:r w:rsidRPr="0006380A">
            <w:t>правлени</w:t>
          </w:r>
          <w:r>
            <w:t>е</w:t>
          </w:r>
          <w:r w:rsidRPr="0006380A">
            <w:t xml:space="preserve"> документацией</w:t>
          </w:r>
          <w:r>
            <w:t>»</w:t>
          </w:r>
        </w:p>
      </w:tc>
    </w:tr>
    <w:tr w:rsidR="005C2ADF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5C2ADF" w:rsidRPr="00F930CA" w:rsidRDefault="005C2ADF" w:rsidP="007D25E4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5C2ADF" w:rsidRPr="00B521D8" w:rsidRDefault="005C2ADF" w:rsidP="007D25E4">
          <w:pPr>
            <w:pStyle w:val="a3"/>
            <w:jc w:val="center"/>
          </w:pPr>
          <w:r>
            <w:rPr>
              <w:b/>
            </w:rPr>
            <w:t>СК-ДП</w:t>
          </w:r>
          <w:r w:rsidRPr="0006380A">
            <w:rPr>
              <w:b/>
            </w:rPr>
            <w:t>-</w:t>
          </w:r>
          <w:r w:rsidRPr="00292652">
            <w:rPr>
              <w:b/>
            </w:rPr>
            <w:t>4.2</w:t>
          </w:r>
          <w:r>
            <w:rPr>
              <w:b/>
            </w:rPr>
            <w:t>.3-1.1-09</w:t>
          </w:r>
        </w:p>
      </w:tc>
    </w:tr>
  </w:tbl>
  <w:p w:rsidR="005C2ADF" w:rsidRPr="00DD4ABD" w:rsidRDefault="005C2ADF" w:rsidP="007D25E4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11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1E0" w:firstRow="1" w:lastRow="1" w:firstColumn="1" w:lastColumn="1" w:noHBand="0" w:noVBand="0"/>
    </w:tblPr>
    <w:tblGrid>
      <w:gridCol w:w="2520"/>
      <w:gridCol w:w="7391"/>
    </w:tblGrid>
    <w:tr w:rsidR="005C2ADF" w:rsidTr="005C2ADF">
      <w:trPr>
        <w:trHeight w:val="241"/>
      </w:trPr>
      <w:tc>
        <w:tcPr>
          <w:tcW w:w="2520" w:type="dxa"/>
          <w:vMerge w:val="restart"/>
          <w:vAlign w:val="center"/>
        </w:tcPr>
        <w:p w:rsidR="005C2ADF" w:rsidRPr="00B64CFA" w:rsidRDefault="005C2ADF" w:rsidP="007D25E4">
          <w:pPr>
            <w:pStyle w:val="a3"/>
            <w:jc w:val="center"/>
            <w:rPr>
              <w:i/>
            </w:rPr>
          </w:pPr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1038225" cy="1028700"/>
                <wp:effectExtent l="0" t="0" r="9525" b="0"/>
                <wp:docPr id="1" name="Рисунок 1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22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91" w:type="dxa"/>
          <w:tcBorders>
            <w:bottom w:val="single" w:sz="4" w:space="0" w:color="auto"/>
          </w:tcBorders>
          <w:vAlign w:val="center"/>
        </w:tcPr>
        <w:p w:rsidR="005C2ADF" w:rsidRPr="00B92DA8" w:rsidRDefault="005C2ADF" w:rsidP="007D25E4">
          <w:pPr>
            <w:pStyle w:val="a3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5C2ADF" w:rsidTr="005C2ADF">
      <w:trPr>
        <w:trHeight w:val="264"/>
      </w:trPr>
      <w:tc>
        <w:tcPr>
          <w:tcW w:w="2520" w:type="dxa"/>
          <w:vMerge/>
        </w:tcPr>
        <w:p w:rsidR="005C2ADF" w:rsidRPr="00B92DA8" w:rsidRDefault="005C2ADF" w:rsidP="007D25E4">
          <w:pPr>
            <w:pStyle w:val="a3"/>
            <w:jc w:val="center"/>
            <w:rPr>
              <w:i/>
            </w:rPr>
          </w:pPr>
        </w:p>
      </w:tc>
      <w:tc>
        <w:tcPr>
          <w:tcW w:w="7391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5C2ADF" w:rsidRPr="00B92DA8" w:rsidRDefault="005C2ADF" w:rsidP="007D25E4">
          <w:pPr>
            <w:pStyle w:val="a3"/>
            <w:jc w:val="center"/>
          </w:pPr>
          <w:r>
            <w:t>Алтайский государственный медицинский университет</w:t>
          </w:r>
        </w:p>
      </w:tc>
    </w:tr>
    <w:tr w:rsidR="005C2ADF" w:rsidTr="005C2ADF">
      <w:trPr>
        <w:trHeight w:val="490"/>
      </w:trPr>
      <w:tc>
        <w:tcPr>
          <w:tcW w:w="2520" w:type="dxa"/>
          <w:vMerge/>
        </w:tcPr>
        <w:p w:rsidR="005C2ADF" w:rsidRPr="00B92DA8" w:rsidRDefault="005C2ADF" w:rsidP="007D25E4">
          <w:pPr>
            <w:pStyle w:val="a3"/>
            <w:jc w:val="center"/>
            <w:rPr>
              <w:i/>
            </w:rPr>
          </w:pPr>
        </w:p>
      </w:tc>
      <w:tc>
        <w:tcPr>
          <w:tcW w:w="7391" w:type="dxa"/>
          <w:tcBorders>
            <w:top w:val="single" w:sz="4" w:space="0" w:color="auto"/>
          </w:tcBorders>
          <w:vAlign w:val="center"/>
        </w:tcPr>
        <w:p w:rsidR="005C2ADF" w:rsidRPr="00242DC3" w:rsidRDefault="005C2ADF" w:rsidP="007D25E4">
          <w:pPr>
            <w:pStyle w:val="a3"/>
            <w:jc w:val="center"/>
            <w:rPr>
              <w:b/>
            </w:rPr>
          </w:pPr>
          <w:r>
            <w:rPr>
              <w:b/>
            </w:rPr>
            <w:t>Положение о виде деятельности</w:t>
          </w:r>
        </w:p>
      </w:tc>
    </w:tr>
    <w:tr w:rsidR="005C2ADF" w:rsidTr="005C2ADF">
      <w:trPr>
        <w:trHeight w:val="315"/>
      </w:trPr>
      <w:tc>
        <w:tcPr>
          <w:tcW w:w="2520" w:type="dxa"/>
          <w:vMerge/>
          <w:shd w:val="clear" w:color="auto" w:fill="E6E6E6"/>
        </w:tcPr>
        <w:p w:rsidR="005C2ADF" w:rsidRDefault="005C2ADF" w:rsidP="007D25E4">
          <w:pPr>
            <w:pStyle w:val="a3"/>
          </w:pPr>
        </w:p>
      </w:tc>
      <w:tc>
        <w:tcPr>
          <w:tcW w:w="7391" w:type="dxa"/>
          <w:shd w:val="clear" w:color="auto" w:fill="auto"/>
          <w:vAlign w:val="center"/>
        </w:tcPr>
        <w:p w:rsidR="005C2ADF" w:rsidRPr="00A619B7" w:rsidRDefault="005C2ADF" w:rsidP="00A619B7">
          <w:pPr>
            <w:pStyle w:val="a3"/>
            <w:jc w:val="center"/>
          </w:pPr>
          <w:r>
            <w:rPr>
              <w:b/>
            </w:rPr>
            <w:t>2.10 Научные исследования и разработки</w:t>
          </w:r>
        </w:p>
      </w:tc>
    </w:tr>
    <w:tr w:rsidR="005C2ADF" w:rsidTr="005C2ADF">
      <w:trPr>
        <w:trHeight w:val="225"/>
      </w:trPr>
      <w:tc>
        <w:tcPr>
          <w:tcW w:w="2520" w:type="dxa"/>
        </w:tcPr>
        <w:p w:rsidR="005C2ADF" w:rsidRPr="009C7DFE" w:rsidRDefault="005C2ADF" w:rsidP="005C2ADF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СК-ПВД-2.10-7.1-25</w:t>
          </w:r>
        </w:p>
      </w:tc>
      <w:tc>
        <w:tcPr>
          <w:tcW w:w="7391" w:type="dxa"/>
          <w:vAlign w:val="center"/>
        </w:tcPr>
        <w:p w:rsidR="005C2ADF" w:rsidRDefault="005C2ADF" w:rsidP="006428A0">
          <w:pPr>
            <w:pStyle w:val="a3"/>
            <w:jc w:val="center"/>
            <w:rPr>
              <w:b/>
            </w:rPr>
          </w:pPr>
          <w:r>
            <w:rPr>
              <w:b/>
            </w:rPr>
            <w:t xml:space="preserve">«Положение о научных грантах ректора ФГБОУ ВО АГМУ </w:t>
          </w:r>
        </w:p>
        <w:p w:rsidR="005C2ADF" w:rsidRPr="00242DC3" w:rsidRDefault="005C2ADF" w:rsidP="006428A0">
          <w:pPr>
            <w:pStyle w:val="a3"/>
            <w:jc w:val="center"/>
            <w:rPr>
              <w:b/>
            </w:rPr>
          </w:pPr>
          <w:r>
            <w:rPr>
              <w:b/>
            </w:rPr>
            <w:t>Минздрава России для научно-педагогических работников»</w:t>
          </w:r>
        </w:p>
      </w:tc>
    </w:tr>
  </w:tbl>
  <w:p w:rsidR="005C2ADF" w:rsidRPr="00DD4ABD" w:rsidRDefault="005C2ADF">
    <w:pPr>
      <w:pStyle w:val="a3"/>
      <w:rPr>
        <w:sz w:val="16"/>
        <w:szCs w:val="16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5C2ADF" w:rsidRPr="00991CCF" w:rsidTr="005C2ADF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5C2ADF" w:rsidRPr="00DD4ABD" w:rsidRDefault="005C2ADF" w:rsidP="001C3AE4"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704850" cy="704850"/>
                <wp:effectExtent l="0" t="0" r="0" b="0"/>
                <wp:docPr id="2" name="Рисунок 2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5C2ADF" w:rsidRPr="00991CCF" w:rsidRDefault="005C2ADF" w:rsidP="007D25E4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5C2ADF" w:rsidRPr="00A619B7" w:rsidTr="005C2ADF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5C2ADF" w:rsidRPr="00B64CFA" w:rsidRDefault="005C2ADF" w:rsidP="007D25E4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5C2ADF" w:rsidRPr="005C2ADF" w:rsidRDefault="005C2ADF" w:rsidP="005C2ADF">
          <w:pPr>
            <w:jc w:val="center"/>
          </w:pPr>
          <w:r w:rsidRPr="00600EB9">
            <w:t>«</w:t>
          </w:r>
          <w:r w:rsidRPr="006428A0">
            <w:t xml:space="preserve">Положение о научных грантах ректора </w:t>
          </w:r>
          <w:r w:rsidRPr="005C2ADF">
            <w:t>ФГБОУ ВО АГМУ</w:t>
          </w:r>
        </w:p>
        <w:p w:rsidR="005C2ADF" w:rsidRPr="00600EB9" w:rsidRDefault="005C2ADF" w:rsidP="005C2ADF">
          <w:pPr>
            <w:jc w:val="center"/>
          </w:pPr>
          <w:r w:rsidRPr="005C2ADF">
            <w:t>Минздрава России</w:t>
          </w:r>
          <w:r w:rsidRPr="006428A0">
            <w:t xml:space="preserve"> для научно-педагогических работников</w:t>
          </w:r>
          <w:r>
            <w:t>»</w:t>
          </w:r>
        </w:p>
      </w:tc>
    </w:tr>
    <w:tr w:rsidR="005C2ADF" w:rsidRPr="00B521D8" w:rsidTr="005C2ADF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5C2ADF" w:rsidRPr="00F930CA" w:rsidRDefault="005C2ADF" w:rsidP="007D25E4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5C2ADF" w:rsidRPr="00600EB9" w:rsidRDefault="005C2ADF" w:rsidP="00AF1DFB">
          <w:pPr>
            <w:pStyle w:val="a3"/>
            <w:jc w:val="center"/>
          </w:pPr>
          <w:r w:rsidRPr="00600EB9">
            <w:t>СК-П</w:t>
          </w:r>
          <w:r>
            <w:t>ВД</w:t>
          </w:r>
          <w:r w:rsidRPr="005C2ADF">
            <w:t>-2.10-7.1-25</w:t>
          </w:r>
        </w:p>
      </w:tc>
    </w:tr>
  </w:tbl>
  <w:p w:rsidR="005C2ADF" w:rsidRPr="001C3AE4" w:rsidRDefault="005C2ADF" w:rsidP="001C3AE4">
    <w:pPr>
      <w:pStyle w:val="a3"/>
      <w:rPr>
        <w:sz w:val="2"/>
        <w:szCs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43"/>
    </w:tblGrid>
    <w:tr w:rsidR="005C2ADF" w:rsidRPr="00991CCF" w:rsidTr="002D7FD8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5C2ADF" w:rsidRPr="00DD4ABD" w:rsidRDefault="005C2ADF" w:rsidP="001C3AE4"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704850" cy="704850"/>
                <wp:effectExtent l="0" t="0" r="0" b="0"/>
                <wp:docPr id="4" name="Рисунок 4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43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5C2ADF" w:rsidRPr="00991CCF" w:rsidRDefault="005C2ADF" w:rsidP="007D25E4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2D7FD8" w:rsidRPr="00A619B7" w:rsidTr="002D7FD8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2D7FD8" w:rsidRPr="00B64CFA" w:rsidRDefault="002D7FD8" w:rsidP="002D7FD8">
          <w:pPr>
            <w:jc w:val="center"/>
            <w:rPr>
              <w:i/>
            </w:rPr>
          </w:pPr>
        </w:p>
      </w:tc>
      <w:tc>
        <w:tcPr>
          <w:tcW w:w="844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2D7FD8" w:rsidRPr="005C2ADF" w:rsidRDefault="002D7FD8" w:rsidP="002D7FD8">
          <w:pPr>
            <w:jc w:val="center"/>
          </w:pPr>
          <w:r w:rsidRPr="00600EB9">
            <w:t>«</w:t>
          </w:r>
          <w:r w:rsidRPr="006428A0">
            <w:t xml:space="preserve">Положение о научных грантах ректора </w:t>
          </w:r>
          <w:r w:rsidRPr="005C2ADF">
            <w:t>ФГБОУ ВО АГМУ</w:t>
          </w:r>
        </w:p>
        <w:p w:rsidR="002D7FD8" w:rsidRPr="00600EB9" w:rsidRDefault="002D7FD8" w:rsidP="002D7FD8">
          <w:pPr>
            <w:jc w:val="center"/>
          </w:pPr>
          <w:r w:rsidRPr="005C2ADF">
            <w:t>Минздрава России</w:t>
          </w:r>
          <w:r w:rsidRPr="006428A0">
            <w:t xml:space="preserve"> для научно-педагогических работников</w:t>
          </w:r>
          <w:r>
            <w:t>»</w:t>
          </w:r>
        </w:p>
      </w:tc>
    </w:tr>
    <w:tr w:rsidR="002D7FD8" w:rsidRPr="00B521D8" w:rsidTr="002D7FD8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2D7FD8" w:rsidRPr="00F930CA" w:rsidRDefault="002D7FD8" w:rsidP="002D7FD8">
          <w:pPr>
            <w:pStyle w:val="a3"/>
          </w:pPr>
        </w:p>
      </w:tc>
      <w:tc>
        <w:tcPr>
          <w:tcW w:w="8443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2D7FD8" w:rsidRPr="00600EB9" w:rsidRDefault="002D7FD8" w:rsidP="002D7FD8">
          <w:pPr>
            <w:pStyle w:val="a3"/>
            <w:jc w:val="center"/>
          </w:pPr>
          <w:r w:rsidRPr="00600EB9">
            <w:t>СК-П</w:t>
          </w:r>
          <w:r>
            <w:t>ВД</w:t>
          </w:r>
          <w:r w:rsidRPr="005C2ADF">
            <w:t>-2.10-7.1-25</w:t>
          </w:r>
        </w:p>
      </w:tc>
    </w:tr>
  </w:tbl>
  <w:p w:rsidR="005C2ADF" w:rsidRPr="001C3AE4" w:rsidRDefault="005C2ADF" w:rsidP="001C3AE4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7A59535"/>
    <w:multiLevelType w:val="hybridMultilevel"/>
    <w:tmpl w:val="3CEF607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A679C63"/>
    <w:multiLevelType w:val="hybridMultilevel"/>
    <w:tmpl w:val="F12469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FFFFF7C"/>
    <w:multiLevelType w:val="singleLevel"/>
    <w:tmpl w:val="1310CF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3" w15:restartNumberingAfterBreak="0">
    <w:nsid w:val="FFFFFF7D"/>
    <w:multiLevelType w:val="singleLevel"/>
    <w:tmpl w:val="00D0949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4" w15:restartNumberingAfterBreak="0">
    <w:nsid w:val="FFFFFF7E"/>
    <w:multiLevelType w:val="singleLevel"/>
    <w:tmpl w:val="816A50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5" w15:restartNumberingAfterBreak="0">
    <w:nsid w:val="FFFFFF7F"/>
    <w:multiLevelType w:val="singleLevel"/>
    <w:tmpl w:val="9EF00DE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 w15:restartNumberingAfterBreak="0">
    <w:nsid w:val="FFFFFF80"/>
    <w:multiLevelType w:val="singleLevel"/>
    <w:tmpl w:val="8D3822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7" w15:restartNumberingAfterBreak="0">
    <w:nsid w:val="FFFFFF81"/>
    <w:multiLevelType w:val="singleLevel"/>
    <w:tmpl w:val="782811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8" w15:restartNumberingAfterBreak="0">
    <w:nsid w:val="FFFFFF82"/>
    <w:multiLevelType w:val="singleLevel"/>
    <w:tmpl w:val="D7705DB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9" w15:restartNumberingAfterBreak="0">
    <w:nsid w:val="FFFFFF83"/>
    <w:multiLevelType w:val="singleLevel"/>
    <w:tmpl w:val="F496C48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0" w15:restartNumberingAfterBreak="0">
    <w:nsid w:val="FFFFFF88"/>
    <w:multiLevelType w:val="singleLevel"/>
    <w:tmpl w:val="083C4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FFFFFF89"/>
    <w:multiLevelType w:val="singleLevel"/>
    <w:tmpl w:val="8BE688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02774589"/>
    <w:multiLevelType w:val="hybridMultilevel"/>
    <w:tmpl w:val="A9D60192"/>
    <w:lvl w:ilvl="0" w:tplc="8C2E58D6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/>
      </w:rPr>
    </w:lvl>
    <w:lvl w:ilvl="1" w:tplc="A148B8E6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D4DED1CE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4EE07002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81CAC59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004EFDF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10C012E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A5B468F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20ACD416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3" w15:restartNumberingAfterBreak="0">
    <w:nsid w:val="04491DCF"/>
    <w:multiLevelType w:val="multilevel"/>
    <w:tmpl w:val="74FEC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0BCC3FC7"/>
    <w:multiLevelType w:val="hybridMultilevel"/>
    <w:tmpl w:val="EDF2F6D8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BE3420E"/>
    <w:multiLevelType w:val="hybridMultilevel"/>
    <w:tmpl w:val="98AA5CC4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0CD910BC"/>
    <w:multiLevelType w:val="hybridMultilevel"/>
    <w:tmpl w:val="2CBA5CF6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0D8152D1"/>
    <w:multiLevelType w:val="hybridMultilevel"/>
    <w:tmpl w:val="CFE41CB4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125E58F3"/>
    <w:multiLevelType w:val="hybridMultilevel"/>
    <w:tmpl w:val="601810A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14374484"/>
    <w:multiLevelType w:val="hybridMultilevel"/>
    <w:tmpl w:val="5BD207EE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58410B3"/>
    <w:multiLevelType w:val="hybridMultilevel"/>
    <w:tmpl w:val="895E4766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9CC5D20"/>
    <w:multiLevelType w:val="hybridMultilevel"/>
    <w:tmpl w:val="E6F5382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1EBE18BD"/>
    <w:multiLevelType w:val="hybridMultilevel"/>
    <w:tmpl w:val="7852402A"/>
    <w:lvl w:ilvl="0" w:tplc="1E2AAB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13D13A"/>
    <w:multiLevelType w:val="hybridMultilevel"/>
    <w:tmpl w:val="3EDE1F9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51528D4"/>
    <w:multiLevelType w:val="multilevel"/>
    <w:tmpl w:val="FF367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FD1B5C"/>
    <w:multiLevelType w:val="hybridMultilevel"/>
    <w:tmpl w:val="A1AE1F56"/>
    <w:lvl w:ilvl="0" w:tplc="6BDEBD3E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/>
      </w:rPr>
    </w:lvl>
    <w:lvl w:ilvl="1" w:tplc="85720F5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4E94E34E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EC2041F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31C0163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BA1EC9FE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880A5FA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2E2EF03E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2C52CA9A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26" w15:restartNumberingAfterBreak="0">
    <w:nsid w:val="3AD545D3"/>
    <w:multiLevelType w:val="hybridMultilevel"/>
    <w:tmpl w:val="C3460A38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348B6AC"/>
    <w:multiLevelType w:val="hybridMultilevel"/>
    <w:tmpl w:val="D111B49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8145F53"/>
    <w:multiLevelType w:val="hybridMultilevel"/>
    <w:tmpl w:val="88EC43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0A578E"/>
    <w:multiLevelType w:val="hybridMultilevel"/>
    <w:tmpl w:val="7F9866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7650D39"/>
    <w:multiLevelType w:val="multilevel"/>
    <w:tmpl w:val="F230C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8C92B99"/>
    <w:multiLevelType w:val="hybridMultilevel"/>
    <w:tmpl w:val="30AB596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5A398FD3"/>
    <w:multiLevelType w:val="hybridMultilevel"/>
    <w:tmpl w:val="940CB4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611954D4"/>
    <w:multiLevelType w:val="hybridMultilevel"/>
    <w:tmpl w:val="FC8891E6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3B5415"/>
    <w:multiLevelType w:val="hybridMultilevel"/>
    <w:tmpl w:val="E110A818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0CFBA2"/>
    <w:multiLevelType w:val="hybridMultilevel"/>
    <w:tmpl w:val="390CC6D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79439BD"/>
    <w:multiLevelType w:val="hybridMultilevel"/>
    <w:tmpl w:val="A82043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10"/>
  </w:num>
  <w:num w:numId="7">
    <w:abstractNumId w:val="5"/>
  </w:num>
  <w:num w:numId="8">
    <w:abstractNumId w:val="4"/>
  </w:num>
  <w:num w:numId="9">
    <w:abstractNumId w:val="3"/>
  </w:num>
  <w:num w:numId="10">
    <w:abstractNumId w:val="2"/>
  </w:num>
  <w:num w:numId="11">
    <w:abstractNumId w:val="13"/>
  </w:num>
  <w:num w:numId="12">
    <w:abstractNumId w:val="30"/>
  </w:num>
  <w:num w:numId="13">
    <w:abstractNumId w:val="24"/>
  </w:num>
  <w:num w:numId="14">
    <w:abstractNumId w:val="29"/>
  </w:num>
  <w:num w:numId="15">
    <w:abstractNumId w:val="0"/>
  </w:num>
  <w:num w:numId="16">
    <w:abstractNumId w:val="27"/>
  </w:num>
  <w:num w:numId="17">
    <w:abstractNumId w:val="31"/>
  </w:num>
  <w:num w:numId="18">
    <w:abstractNumId w:val="32"/>
  </w:num>
  <w:num w:numId="19">
    <w:abstractNumId w:val="35"/>
  </w:num>
  <w:num w:numId="20">
    <w:abstractNumId w:val="21"/>
  </w:num>
  <w:num w:numId="21">
    <w:abstractNumId w:val="23"/>
  </w:num>
  <w:num w:numId="22">
    <w:abstractNumId w:val="1"/>
  </w:num>
  <w:num w:numId="23">
    <w:abstractNumId w:val="16"/>
  </w:num>
  <w:num w:numId="24">
    <w:abstractNumId w:val="17"/>
  </w:num>
  <w:num w:numId="25">
    <w:abstractNumId w:val="26"/>
  </w:num>
  <w:num w:numId="26">
    <w:abstractNumId w:val="15"/>
  </w:num>
  <w:num w:numId="27">
    <w:abstractNumId w:val="14"/>
  </w:num>
  <w:num w:numId="28">
    <w:abstractNumId w:val="18"/>
  </w:num>
  <w:num w:numId="29">
    <w:abstractNumId w:val="28"/>
  </w:num>
  <w:num w:numId="30">
    <w:abstractNumId w:val="34"/>
  </w:num>
  <w:num w:numId="31">
    <w:abstractNumId w:val="20"/>
  </w:num>
  <w:num w:numId="32">
    <w:abstractNumId w:val="33"/>
  </w:num>
  <w:num w:numId="33">
    <w:abstractNumId w:val="19"/>
  </w:num>
  <w:num w:numId="34">
    <w:abstractNumId w:val="22"/>
  </w:num>
  <w:num w:numId="35">
    <w:abstractNumId w:val="36"/>
  </w:num>
  <w:num w:numId="36">
    <w:abstractNumId w:val="25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1"/>
  <w:activeWritingStyle w:appName="MSWord" w:lang="ru-RU" w:vendorID="64" w:dllVersion="131078" w:nlCheck="1" w:checkStyle="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E7F"/>
    <w:rsid w:val="00000118"/>
    <w:rsid w:val="00004ED2"/>
    <w:rsid w:val="0000796C"/>
    <w:rsid w:val="00007A64"/>
    <w:rsid w:val="00010565"/>
    <w:rsid w:val="00014873"/>
    <w:rsid w:val="00015EB9"/>
    <w:rsid w:val="0002044B"/>
    <w:rsid w:val="00021A7E"/>
    <w:rsid w:val="00023DC6"/>
    <w:rsid w:val="000240E8"/>
    <w:rsid w:val="00031132"/>
    <w:rsid w:val="00033A7A"/>
    <w:rsid w:val="00035B07"/>
    <w:rsid w:val="00041568"/>
    <w:rsid w:val="000415D2"/>
    <w:rsid w:val="00043005"/>
    <w:rsid w:val="00043C59"/>
    <w:rsid w:val="0004532F"/>
    <w:rsid w:val="000478D9"/>
    <w:rsid w:val="0005365D"/>
    <w:rsid w:val="0005434F"/>
    <w:rsid w:val="000620B1"/>
    <w:rsid w:val="0006585E"/>
    <w:rsid w:val="00067E4C"/>
    <w:rsid w:val="000700F0"/>
    <w:rsid w:val="0007069D"/>
    <w:rsid w:val="00072DFD"/>
    <w:rsid w:val="00081923"/>
    <w:rsid w:val="000875AB"/>
    <w:rsid w:val="000966F8"/>
    <w:rsid w:val="000A0268"/>
    <w:rsid w:val="000A151C"/>
    <w:rsid w:val="000B0A30"/>
    <w:rsid w:val="000B1BBB"/>
    <w:rsid w:val="000B32D5"/>
    <w:rsid w:val="000C017C"/>
    <w:rsid w:val="000C1313"/>
    <w:rsid w:val="000D17DA"/>
    <w:rsid w:val="000D3B99"/>
    <w:rsid w:val="000D6BA3"/>
    <w:rsid w:val="000E042B"/>
    <w:rsid w:val="000E5017"/>
    <w:rsid w:val="000F17CA"/>
    <w:rsid w:val="000F184B"/>
    <w:rsid w:val="000F451A"/>
    <w:rsid w:val="000F5F0D"/>
    <w:rsid w:val="000F7FC7"/>
    <w:rsid w:val="001004C0"/>
    <w:rsid w:val="0010233D"/>
    <w:rsid w:val="00102743"/>
    <w:rsid w:val="00104345"/>
    <w:rsid w:val="00106F18"/>
    <w:rsid w:val="00113A5D"/>
    <w:rsid w:val="00114C18"/>
    <w:rsid w:val="00116411"/>
    <w:rsid w:val="00116E18"/>
    <w:rsid w:val="001204E7"/>
    <w:rsid w:val="001236C5"/>
    <w:rsid w:val="00124B0B"/>
    <w:rsid w:val="0013133C"/>
    <w:rsid w:val="00132F29"/>
    <w:rsid w:val="00133608"/>
    <w:rsid w:val="001344EC"/>
    <w:rsid w:val="0013453C"/>
    <w:rsid w:val="00140E6C"/>
    <w:rsid w:val="0014213A"/>
    <w:rsid w:val="00142E8B"/>
    <w:rsid w:val="00143BDA"/>
    <w:rsid w:val="00144337"/>
    <w:rsid w:val="001448FC"/>
    <w:rsid w:val="001509AD"/>
    <w:rsid w:val="00151DAF"/>
    <w:rsid w:val="001552D6"/>
    <w:rsid w:val="00157071"/>
    <w:rsid w:val="001572E3"/>
    <w:rsid w:val="00157335"/>
    <w:rsid w:val="00157E7F"/>
    <w:rsid w:val="001601FA"/>
    <w:rsid w:val="00160280"/>
    <w:rsid w:val="00163F22"/>
    <w:rsid w:val="00165A1D"/>
    <w:rsid w:val="00166ACB"/>
    <w:rsid w:val="0016700C"/>
    <w:rsid w:val="00170552"/>
    <w:rsid w:val="00172489"/>
    <w:rsid w:val="00175ABF"/>
    <w:rsid w:val="001763CC"/>
    <w:rsid w:val="00182E12"/>
    <w:rsid w:val="00182EFA"/>
    <w:rsid w:val="00191DA0"/>
    <w:rsid w:val="00191F27"/>
    <w:rsid w:val="0019254D"/>
    <w:rsid w:val="00194E8B"/>
    <w:rsid w:val="001951A0"/>
    <w:rsid w:val="0019673B"/>
    <w:rsid w:val="001A1121"/>
    <w:rsid w:val="001A1A95"/>
    <w:rsid w:val="001A2F2A"/>
    <w:rsid w:val="001A35D9"/>
    <w:rsid w:val="001A3772"/>
    <w:rsid w:val="001B1902"/>
    <w:rsid w:val="001B2ADB"/>
    <w:rsid w:val="001B5A8C"/>
    <w:rsid w:val="001B61FB"/>
    <w:rsid w:val="001B6D61"/>
    <w:rsid w:val="001C131D"/>
    <w:rsid w:val="001C161E"/>
    <w:rsid w:val="001C3AE4"/>
    <w:rsid w:val="001C5885"/>
    <w:rsid w:val="001C5F58"/>
    <w:rsid w:val="001D0686"/>
    <w:rsid w:val="001D2B91"/>
    <w:rsid w:val="001D2E94"/>
    <w:rsid w:val="001D3C93"/>
    <w:rsid w:val="001F03F3"/>
    <w:rsid w:val="001F151B"/>
    <w:rsid w:val="001F1564"/>
    <w:rsid w:val="001F6E53"/>
    <w:rsid w:val="00201593"/>
    <w:rsid w:val="0020320A"/>
    <w:rsid w:val="00203B3A"/>
    <w:rsid w:val="00204412"/>
    <w:rsid w:val="00206960"/>
    <w:rsid w:val="002211A4"/>
    <w:rsid w:val="00222857"/>
    <w:rsid w:val="002325FE"/>
    <w:rsid w:val="002406BC"/>
    <w:rsid w:val="00242B17"/>
    <w:rsid w:val="00242DC3"/>
    <w:rsid w:val="00243443"/>
    <w:rsid w:val="00246459"/>
    <w:rsid w:val="002524A2"/>
    <w:rsid w:val="00252D05"/>
    <w:rsid w:val="00254180"/>
    <w:rsid w:val="002665EE"/>
    <w:rsid w:val="00272018"/>
    <w:rsid w:val="002732C7"/>
    <w:rsid w:val="00274533"/>
    <w:rsid w:val="00277628"/>
    <w:rsid w:val="002832AB"/>
    <w:rsid w:val="0028341E"/>
    <w:rsid w:val="00283D79"/>
    <w:rsid w:val="0028543A"/>
    <w:rsid w:val="0029132D"/>
    <w:rsid w:val="002A07CC"/>
    <w:rsid w:val="002A6C20"/>
    <w:rsid w:val="002B2D46"/>
    <w:rsid w:val="002B6B3F"/>
    <w:rsid w:val="002C3F2F"/>
    <w:rsid w:val="002C79AC"/>
    <w:rsid w:val="002D112D"/>
    <w:rsid w:val="002D25A2"/>
    <w:rsid w:val="002D511D"/>
    <w:rsid w:val="002D5472"/>
    <w:rsid w:val="002D7FD8"/>
    <w:rsid w:val="002E5537"/>
    <w:rsid w:val="002E6DCF"/>
    <w:rsid w:val="002E73D1"/>
    <w:rsid w:val="002F30B9"/>
    <w:rsid w:val="002F4008"/>
    <w:rsid w:val="00302849"/>
    <w:rsid w:val="0031102E"/>
    <w:rsid w:val="00311167"/>
    <w:rsid w:val="0032356A"/>
    <w:rsid w:val="00330D75"/>
    <w:rsid w:val="00331E12"/>
    <w:rsid w:val="00331FB1"/>
    <w:rsid w:val="00337492"/>
    <w:rsid w:val="00356B75"/>
    <w:rsid w:val="003579A1"/>
    <w:rsid w:val="00362C88"/>
    <w:rsid w:val="00363B86"/>
    <w:rsid w:val="00366127"/>
    <w:rsid w:val="003713FC"/>
    <w:rsid w:val="00372D31"/>
    <w:rsid w:val="003742B8"/>
    <w:rsid w:val="00376651"/>
    <w:rsid w:val="00376EA8"/>
    <w:rsid w:val="00383963"/>
    <w:rsid w:val="003873D1"/>
    <w:rsid w:val="00395443"/>
    <w:rsid w:val="0039703C"/>
    <w:rsid w:val="0039708F"/>
    <w:rsid w:val="003A01BC"/>
    <w:rsid w:val="003A67FF"/>
    <w:rsid w:val="003A7C95"/>
    <w:rsid w:val="003B14DD"/>
    <w:rsid w:val="003B25CF"/>
    <w:rsid w:val="003B323D"/>
    <w:rsid w:val="003B34D9"/>
    <w:rsid w:val="003B36DB"/>
    <w:rsid w:val="003B4415"/>
    <w:rsid w:val="003B6400"/>
    <w:rsid w:val="003B6C14"/>
    <w:rsid w:val="003D3936"/>
    <w:rsid w:val="003D51FC"/>
    <w:rsid w:val="003E60B9"/>
    <w:rsid w:val="003E77DF"/>
    <w:rsid w:val="003F2612"/>
    <w:rsid w:val="004010D3"/>
    <w:rsid w:val="004063C0"/>
    <w:rsid w:val="004117D6"/>
    <w:rsid w:val="004153CF"/>
    <w:rsid w:val="00432DA7"/>
    <w:rsid w:val="00446BBC"/>
    <w:rsid w:val="004501BE"/>
    <w:rsid w:val="00453BE0"/>
    <w:rsid w:val="004547E9"/>
    <w:rsid w:val="00454F56"/>
    <w:rsid w:val="004568EE"/>
    <w:rsid w:val="0045739C"/>
    <w:rsid w:val="00460924"/>
    <w:rsid w:val="00480114"/>
    <w:rsid w:val="0048134A"/>
    <w:rsid w:val="004840D1"/>
    <w:rsid w:val="0048513B"/>
    <w:rsid w:val="00491EFB"/>
    <w:rsid w:val="00495ABB"/>
    <w:rsid w:val="004A2F97"/>
    <w:rsid w:val="004A447A"/>
    <w:rsid w:val="004A6EB5"/>
    <w:rsid w:val="004B2B73"/>
    <w:rsid w:val="004B5C83"/>
    <w:rsid w:val="004C50CB"/>
    <w:rsid w:val="004E1D33"/>
    <w:rsid w:val="004E5DC2"/>
    <w:rsid w:val="004E7E4E"/>
    <w:rsid w:val="004F0AE8"/>
    <w:rsid w:val="00502E5F"/>
    <w:rsid w:val="00503A99"/>
    <w:rsid w:val="00511C64"/>
    <w:rsid w:val="005123FF"/>
    <w:rsid w:val="0051297A"/>
    <w:rsid w:val="005131B7"/>
    <w:rsid w:val="00514855"/>
    <w:rsid w:val="0052293B"/>
    <w:rsid w:val="00525739"/>
    <w:rsid w:val="00530AD8"/>
    <w:rsid w:val="00530BB0"/>
    <w:rsid w:val="005323EB"/>
    <w:rsid w:val="005458DF"/>
    <w:rsid w:val="00551701"/>
    <w:rsid w:val="0055334E"/>
    <w:rsid w:val="00571AC5"/>
    <w:rsid w:val="00576F10"/>
    <w:rsid w:val="0058130F"/>
    <w:rsid w:val="0058561E"/>
    <w:rsid w:val="005A0449"/>
    <w:rsid w:val="005A4678"/>
    <w:rsid w:val="005A5EC0"/>
    <w:rsid w:val="005B0F89"/>
    <w:rsid w:val="005B6E86"/>
    <w:rsid w:val="005C1EB5"/>
    <w:rsid w:val="005C2ADF"/>
    <w:rsid w:val="005C3649"/>
    <w:rsid w:val="005C6D1E"/>
    <w:rsid w:val="005D63CE"/>
    <w:rsid w:val="005E2E11"/>
    <w:rsid w:val="005E3839"/>
    <w:rsid w:val="005E5C02"/>
    <w:rsid w:val="005F4884"/>
    <w:rsid w:val="00600EB9"/>
    <w:rsid w:val="00601B7D"/>
    <w:rsid w:val="006210CF"/>
    <w:rsid w:val="006250F7"/>
    <w:rsid w:val="006273C5"/>
    <w:rsid w:val="0062745C"/>
    <w:rsid w:val="00627BA8"/>
    <w:rsid w:val="006305E3"/>
    <w:rsid w:val="0063669F"/>
    <w:rsid w:val="006428A0"/>
    <w:rsid w:val="0064611D"/>
    <w:rsid w:val="0065017A"/>
    <w:rsid w:val="006522CB"/>
    <w:rsid w:val="00654E53"/>
    <w:rsid w:val="00663F3C"/>
    <w:rsid w:val="00666EFA"/>
    <w:rsid w:val="0067190E"/>
    <w:rsid w:val="006739F8"/>
    <w:rsid w:val="0067452E"/>
    <w:rsid w:val="006810C0"/>
    <w:rsid w:val="00681D62"/>
    <w:rsid w:val="006828A8"/>
    <w:rsid w:val="00692468"/>
    <w:rsid w:val="0069554A"/>
    <w:rsid w:val="0069574B"/>
    <w:rsid w:val="006A2637"/>
    <w:rsid w:val="006B1E02"/>
    <w:rsid w:val="006B430A"/>
    <w:rsid w:val="006D0C8E"/>
    <w:rsid w:val="006D4E81"/>
    <w:rsid w:val="006D6A37"/>
    <w:rsid w:val="006D75D8"/>
    <w:rsid w:val="006E1367"/>
    <w:rsid w:val="006E25E0"/>
    <w:rsid w:val="006E2940"/>
    <w:rsid w:val="006E381A"/>
    <w:rsid w:val="006E5994"/>
    <w:rsid w:val="006E6EA2"/>
    <w:rsid w:val="006F03EF"/>
    <w:rsid w:val="006F06C0"/>
    <w:rsid w:val="006F21AC"/>
    <w:rsid w:val="006F3D30"/>
    <w:rsid w:val="006F5286"/>
    <w:rsid w:val="00702341"/>
    <w:rsid w:val="00702AF3"/>
    <w:rsid w:val="007060CF"/>
    <w:rsid w:val="0071158F"/>
    <w:rsid w:val="00713E58"/>
    <w:rsid w:val="007141D6"/>
    <w:rsid w:val="007158D0"/>
    <w:rsid w:val="007208EA"/>
    <w:rsid w:val="00727155"/>
    <w:rsid w:val="007312B5"/>
    <w:rsid w:val="007319CE"/>
    <w:rsid w:val="00733AEF"/>
    <w:rsid w:val="00734EB5"/>
    <w:rsid w:val="00735473"/>
    <w:rsid w:val="00741184"/>
    <w:rsid w:val="00752F02"/>
    <w:rsid w:val="0075339E"/>
    <w:rsid w:val="00757273"/>
    <w:rsid w:val="00757D5C"/>
    <w:rsid w:val="007632A9"/>
    <w:rsid w:val="007735DB"/>
    <w:rsid w:val="0077522F"/>
    <w:rsid w:val="00775334"/>
    <w:rsid w:val="00780583"/>
    <w:rsid w:val="00792060"/>
    <w:rsid w:val="007921B0"/>
    <w:rsid w:val="00792493"/>
    <w:rsid w:val="0079753B"/>
    <w:rsid w:val="007978CA"/>
    <w:rsid w:val="007C005B"/>
    <w:rsid w:val="007C116C"/>
    <w:rsid w:val="007C225D"/>
    <w:rsid w:val="007C3B65"/>
    <w:rsid w:val="007C496D"/>
    <w:rsid w:val="007C6A30"/>
    <w:rsid w:val="007C750C"/>
    <w:rsid w:val="007D0B80"/>
    <w:rsid w:val="007D25E4"/>
    <w:rsid w:val="007D53A9"/>
    <w:rsid w:val="007D5630"/>
    <w:rsid w:val="007D63C3"/>
    <w:rsid w:val="007D6A8A"/>
    <w:rsid w:val="007D6CE0"/>
    <w:rsid w:val="007D735A"/>
    <w:rsid w:val="007E5047"/>
    <w:rsid w:val="007F133D"/>
    <w:rsid w:val="007F7911"/>
    <w:rsid w:val="00800240"/>
    <w:rsid w:val="0080285B"/>
    <w:rsid w:val="00803C28"/>
    <w:rsid w:val="00805E64"/>
    <w:rsid w:val="008156C8"/>
    <w:rsid w:val="008223AB"/>
    <w:rsid w:val="00825139"/>
    <w:rsid w:val="008258E2"/>
    <w:rsid w:val="008401A6"/>
    <w:rsid w:val="00844B07"/>
    <w:rsid w:val="008454EF"/>
    <w:rsid w:val="00851352"/>
    <w:rsid w:val="00855903"/>
    <w:rsid w:val="00880C86"/>
    <w:rsid w:val="00887E21"/>
    <w:rsid w:val="00895411"/>
    <w:rsid w:val="00895C9F"/>
    <w:rsid w:val="00897F19"/>
    <w:rsid w:val="008A2119"/>
    <w:rsid w:val="008B13E5"/>
    <w:rsid w:val="008B2F9D"/>
    <w:rsid w:val="008B41C0"/>
    <w:rsid w:val="008B4B98"/>
    <w:rsid w:val="008B6295"/>
    <w:rsid w:val="008B7D7F"/>
    <w:rsid w:val="008C4E66"/>
    <w:rsid w:val="008C5E9C"/>
    <w:rsid w:val="008D218B"/>
    <w:rsid w:val="008D243D"/>
    <w:rsid w:val="008D659F"/>
    <w:rsid w:val="008E063D"/>
    <w:rsid w:val="008E0F63"/>
    <w:rsid w:val="008E6247"/>
    <w:rsid w:val="008E71B1"/>
    <w:rsid w:val="008F3454"/>
    <w:rsid w:val="00901CC1"/>
    <w:rsid w:val="00902336"/>
    <w:rsid w:val="00903B97"/>
    <w:rsid w:val="009057DC"/>
    <w:rsid w:val="009068AC"/>
    <w:rsid w:val="009104E1"/>
    <w:rsid w:val="00912993"/>
    <w:rsid w:val="00920722"/>
    <w:rsid w:val="009207B2"/>
    <w:rsid w:val="009268BB"/>
    <w:rsid w:val="00935DF1"/>
    <w:rsid w:val="00943E12"/>
    <w:rsid w:val="00945765"/>
    <w:rsid w:val="0094662A"/>
    <w:rsid w:val="00947611"/>
    <w:rsid w:val="009557AF"/>
    <w:rsid w:val="0095733A"/>
    <w:rsid w:val="00960508"/>
    <w:rsid w:val="00960913"/>
    <w:rsid w:val="00966F5C"/>
    <w:rsid w:val="00970685"/>
    <w:rsid w:val="00970FF2"/>
    <w:rsid w:val="00981E11"/>
    <w:rsid w:val="009927A4"/>
    <w:rsid w:val="00993360"/>
    <w:rsid w:val="009948B7"/>
    <w:rsid w:val="00996F9F"/>
    <w:rsid w:val="009A3B7E"/>
    <w:rsid w:val="009A7021"/>
    <w:rsid w:val="009A70CA"/>
    <w:rsid w:val="009B0DBE"/>
    <w:rsid w:val="009C17C8"/>
    <w:rsid w:val="009C2851"/>
    <w:rsid w:val="009C2BE7"/>
    <w:rsid w:val="009C2C9E"/>
    <w:rsid w:val="009C3DB8"/>
    <w:rsid w:val="009C4902"/>
    <w:rsid w:val="009C4FFD"/>
    <w:rsid w:val="009C640B"/>
    <w:rsid w:val="009C7EB9"/>
    <w:rsid w:val="009D1A17"/>
    <w:rsid w:val="009D3C50"/>
    <w:rsid w:val="009D4692"/>
    <w:rsid w:val="009D5203"/>
    <w:rsid w:val="009D7054"/>
    <w:rsid w:val="009D732D"/>
    <w:rsid w:val="009E2469"/>
    <w:rsid w:val="009E279F"/>
    <w:rsid w:val="009E6CF5"/>
    <w:rsid w:val="009F3034"/>
    <w:rsid w:val="009F48A6"/>
    <w:rsid w:val="009F5CA2"/>
    <w:rsid w:val="009F5CB5"/>
    <w:rsid w:val="009F79DA"/>
    <w:rsid w:val="00A0210C"/>
    <w:rsid w:val="00A06D8A"/>
    <w:rsid w:val="00A1292A"/>
    <w:rsid w:val="00A15495"/>
    <w:rsid w:val="00A211AE"/>
    <w:rsid w:val="00A26623"/>
    <w:rsid w:val="00A3091B"/>
    <w:rsid w:val="00A318DF"/>
    <w:rsid w:val="00A35BD4"/>
    <w:rsid w:val="00A42ECD"/>
    <w:rsid w:val="00A4568D"/>
    <w:rsid w:val="00A45D95"/>
    <w:rsid w:val="00A52698"/>
    <w:rsid w:val="00A619B7"/>
    <w:rsid w:val="00A62DC9"/>
    <w:rsid w:val="00A66848"/>
    <w:rsid w:val="00A71B61"/>
    <w:rsid w:val="00A774BE"/>
    <w:rsid w:val="00A776CB"/>
    <w:rsid w:val="00A90FAC"/>
    <w:rsid w:val="00A9442B"/>
    <w:rsid w:val="00A94FA3"/>
    <w:rsid w:val="00A97B3B"/>
    <w:rsid w:val="00AA4F87"/>
    <w:rsid w:val="00AB381C"/>
    <w:rsid w:val="00AB5675"/>
    <w:rsid w:val="00AD1AC3"/>
    <w:rsid w:val="00AD6E93"/>
    <w:rsid w:val="00AE5CE3"/>
    <w:rsid w:val="00AE6453"/>
    <w:rsid w:val="00AE795C"/>
    <w:rsid w:val="00AE7C74"/>
    <w:rsid w:val="00AF1DFB"/>
    <w:rsid w:val="00AF2851"/>
    <w:rsid w:val="00AF5785"/>
    <w:rsid w:val="00B00FA0"/>
    <w:rsid w:val="00B058D6"/>
    <w:rsid w:val="00B06DF9"/>
    <w:rsid w:val="00B07DBD"/>
    <w:rsid w:val="00B12C01"/>
    <w:rsid w:val="00B130FB"/>
    <w:rsid w:val="00B17323"/>
    <w:rsid w:val="00B24BAB"/>
    <w:rsid w:val="00B2686F"/>
    <w:rsid w:val="00B27BD9"/>
    <w:rsid w:val="00B31667"/>
    <w:rsid w:val="00B3351A"/>
    <w:rsid w:val="00B41E39"/>
    <w:rsid w:val="00B43420"/>
    <w:rsid w:val="00B434FB"/>
    <w:rsid w:val="00B45CA5"/>
    <w:rsid w:val="00B47AC3"/>
    <w:rsid w:val="00B50A3F"/>
    <w:rsid w:val="00B52F07"/>
    <w:rsid w:val="00B566D2"/>
    <w:rsid w:val="00B60B38"/>
    <w:rsid w:val="00B6237F"/>
    <w:rsid w:val="00B82865"/>
    <w:rsid w:val="00B858A2"/>
    <w:rsid w:val="00B85993"/>
    <w:rsid w:val="00B85CBC"/>
    <w:rsid w:val="00B92E3D"/>
    <w:rsid w:val="00B93E09"/>
    <w:rsid w:val="00BA39FA"/>
    <w:rsid w:val="00BA7884"/>
    <w:rsid w:val="00BB1B35"/>
    <w:rsid w:val="00BB7A07"/>
    <w:rsid w:val="00BD098B"/>
    <w:rsid w:val="00BD58E9"/>
    <w:rsid w:val="00BD7F6E"/>
    <w:rsid w:val="00BF3625"/>
    <w:rsid w:val="00BF4D3E"/>
    <w:rsid w:val="00BF528F"/>
    <w:rsid w:val="00BF73AE"/>
    <w:rsid w:val="00C007EE"/>
    <w:rsid w:val="00C0106A"/>
    <w:rsid w:val="00C04832"/>
    <w:rsid w:val="00C068E9"/>
    <w:rsid w:val="00C11079"/>
    <w:rsid w:val="00C16A3A"/>
    <w:rsid w:val="00C16AA2"/>
    <w:rsid w:val="00C20901"/>
    <w:rsid w:val="00C20E05"/>
    <w:rsid w:val="00C26C7E"/>
    <w:rsid w:val="00C316AD"/>
    <w:rsid w:val="00C32F0B"/>
    <w:rsid w:val="00C34242"/>
    <w:rsid w:val="00C34F67"/>
    <w:rsid w:val="00C35E5F"/>
    <w:rsid w:val="00C370EE"/>
    <w:rsid w:val="00C37A0C"/>
    <w:rsid w:val="00C4701E"/>
    <w:rsid w:val="00C51237"/>
    <w:rsid w:val="00C5702E"/>
    <w:rsid w:val="00C57A9F"/>
    <w:rsid w:val="00C6360C"/>
    <w:rsid w:val="00C67871"/>
    <w:rsid w:val="00C74382"/>
    <w:rsid w:val="00C77406"/>
    <w:rsid w:val="00C77C5C"/>
    <w:rsid w:val="00C80C73"/>
    <w:rsid w:val="00C8124D"/>
    <w:rsid w:val="00C8149B"/>
    <w:rsid w:val="00C82052"/>
    <w:rsid w:val="00C851CE"/>
    <w:rsid w:val="00C86175"/>
    <w:rsid w:val="00C93126"/>
    <w:rsid w:val="00C941CF"/>
    <w:rsid w:val="00C97B7D"/>
    <w:rsid w:val="00CA5843"/>
    <w:rsid w:val="00CA5EC5"/>
    <w:rsid w:val="00CB3731"/>
    <w:rsid w:val="00CB3DA3"/>
    <w:rsid w:val="00CB6CA0"/>
    <w:rsid w:val="00CC4E1B"/>
    <w:rsid w:val="00CC55E6"/>
    <w:rsid w:val="00CC725B"/>
    <w:rsid w:val="00CD3300"/>
    <w:rsid w:val="00CD5AF6"/>
    <w:rsid w:val="00CD7908"/>
    <w:rsid w:val="00CE0BB3"/>
    <w:rsid w:val="00CE303A"/>
    <w:rsid w:val="00CE3788"/>
    <w:rsid w:val="00CE64F5"/>
    <w:rsid w:val="00CE7CD9"/>
    <w:rsid w:val="00CF5FD8"/>
    <w:rsid w:val="00CF6707"/>
    <w:rsid w:val="00CF6B51"/>
    <w:rsid w:val="00D00617"/>
    <w:rsid w:val="00D02CC6"/>
    <w:rsid w:val="00D05760"/>
    <w:rsid w:val="00D06F6A"/>
    <w:rsid w:val="00D10417"/>
    <w:rsid w:val="00D10D23"/>
    <w:rsid w:val="00D1187F"/>
    <w:rsid w:val="00D1261D"/>
    <w:rsid w:val="00D14ECC"/>
    <w:rsid w:val="00D31860"/>
    <w:rsid w:val="00D41E8F"/>
    <w:rsid w:val="00D44563"/>
    <w:rsid w:val="00D45A8A"/>
    <w:rsid w:val="00D51C1E"/>
    <w:rsid w:val="00D52422"/>
    <w:rsid w:val="00D526CD"/>
    <w:rsid w:val="00D56B64"/>
    <w:rsid w:val="00D64CF0"/>
    <w:rsid w:val="00D7079B"/>
    <w:rsid w:val="00D761D6"/>
    <w:rsid w:val="00D77233"/>
    <w:rsid w:val="00D772D5"/>
    <w:rsid w:val="00D82463"/>
    <w:rsid w:val="00D847C2"/>
    <w:rsid w:val="00D84C93"/>
    <w:rsid w:val="00D84CED"/>
    <w:rsid w:val="00D8772C"/>
    <w:rsid w:val="00D9063A"/>
    <w:rsid w:val="00D9100A"/>
    <w:rsid w:val="00DA03D9"/>
    <w:rsid w:val="00DA4484"/>
    <w:rsid w:val="00DA6B34"/>
    <w:rsid w:val="00DB4972"/>
    <w:rsid w:val="00DC08C0"/>
    <w:rsid w:val="00DC0CE8"/>
    <w:rsid w:val="00DC1A6C"/>
    <w:rsid w:val="00DC346F"/>
    <w:rsid w:val="00DD0C32"/>
    <w:rsid w:val="00DE71FE"/>
    <w:rsid w:val="00DF631D"/>
    <w:rsid w:val="00DF7CAF"/>
    <w:rsid w:val="00E02C21"/>
    <w:rsid w:val="00E05DA5"/>
    <w:rsid w:val="00E06199"/>
    <w:rsid w:val="00E075C9"/>
    <w:rsid w:val="00E108BE"/>
    <w:rsid w:val="00E11095"/>
    <w:rsid w:val="00E15773"/>
    <w:rsid w:val="00E16C5E"/>
    <w:rsid w:val="00E24416"/>
    <w:rsid w:val="00E25A04"/>
    <w:rsid w:val="00E3472D"/>
    <w:rsid w:val="00E51852"/>
    <w:rsid w:val="00E53464"/>
    <w:rsid w:val="00E568C9"/>
    <w:rsid w:val="00E605C8"/>
    <w:rsid w:val="00E636C4"/>
    <w:rsid w:val="00E64731"/>
    <w:rsid w:val="00E6578E"/>
    <w:rsid w:val="00E70A3F"/>
    <w:rsid w:val="00E7100E"/>
    <w:rsid w:val="00E727C5"/>
    <w:rsid w:val="00E82A35"/>
    <w:rsid w:val="00E91545"/>
    <w:rsid w:val="00E95D74"/>
    <w:rsid w:val="00E97DA1"/>
    <w:rsid w:val="00EA3733"/>
    <w:rsid w:val="00EA7FB4"/>
    <w:rsid w:val="00EB12BC"/>
    <w:rsid w:val="00EB3632"/>
    <w:rsid w:val="00EB728D"/>
    <w:rsid w:val="00EC5AE4"/>
    <w:rsid w:val="00EC6527"/>
    <w:rsid w:val="00ED1CC9"/>
    <w:rsid w:val="00ED2BE0"/>
    <w:rsid w:val="00ED31DA"/>
    <w:rsid w:val="00ED3455"/>
    <w:rsid w:val="00ED5DC3"/>
    <w:rsid w:val="00ED7037"/>
    <w:rsid w:val="00ED79E8"/>
    <w:rsid w:val="00EE6B47"/>
    <w:rsid w:val="00EF6F91"/>
    <w:rsid w:val="00F02D77"/>
    <w:rsid w:val="00F06E48"/>
    <w:rsid w:val="00F10FC7"/>
    <w:rsid w:val="00F12933"/>
    <w:rsid w:val="00F1574C"/>
    <w:rsid w:val="00F1587C"/>
    <w:rsid w:val="00F15A99"/>
    <w:rsid w:val="00F2374E"/>
    <w:rsid w:val="00F243EC"/>
    <w:rsid w:val="00F349C7"/>
    <w:rsid w:val="00F34B67"/>
    <w:rsid w:val="00F445E8"/>
    <w:rsid w:val="00F47636"/>
    <w:rsid w:val="00F50C5F"/>
    <w:rsid w:val="00F5441F"/>
    <w:rsid w:val="00F7022A"/>
    <w:rsid w:val="00F7230A"/>
    <w:rsid w:val="00F74FEF"/>
    <w:rsid w:val="00F760F7"/>
    <w:rsid w:val="00F761B0"/>
    <w:rsid w:val="00F77714"/>
    <w:rsid w:val="00F85B1F"/>
    <w:rsid w:val="00F85D44"/>
    <w:rsid w:val="00F94DB5"/>
    <w:rsid w:val="00F9624A"/>
    <w:rsid w:val="00F9778F"/>
    <w:rsid w:val="00FA3184"/>
    <w:rsid w:val="00FA4DF1"/>
    <w:rsid w:val="00FB70C6"/>
    <w:rsid w:val="00FC0126"/>
    <w:rsid w:val="00FC2C9E"/>
    <w:rsid w:val="00FC624D"/>
    <w:rsid w:val="00FD4861"/>
    <w:rsid w:val="00FD4FD9"/>
    <w:rsid w:val="00FD5C42"/>
    <w:rsid w:val="00FE17AB"/>
    <w:rsid w:val="00FE23C3"/>
    <w:rsid w:val="00FE36E1"/>
    <w:rsid w:val="00FE6343"/>
    <w:rsid w:val="00FE65F3"/>
    <w:rsid w:val="00FE6790"/>
    <w:rsid w:val="00FE7A28"/>
    <w:rsid w:val="00FF186A"/>
    <w:rsid w:val="00FF1D13"/>
    <w:rsid w:val="00FF2A90"/>
    <w:rsid w:val="00FF32A5"/>
    <w:rsid w:val="00FF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1E3F6F0-C017-4ED5-AA3F-E15A38D25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624D"/>
    <w:rPr>
      <w:sz w:val="24"/>
      <w:szCs w:val="24"/>
    </w:rPr>
  </w:style>
  <w:style w:type="paragraph" w:styleId="1">
    <w:name w:val="heading 1"/>
    <w:basedOn w:val="a"/>
    <w:next w:val="a"/>
    <w:qFormat/>
    <w:rsid w:val="00067E4C"/>
    <w:pPr>
      <w:keepNext/>
      <w:spacing w:before="240" w:after="240"/>
      <w:jc w:val="center"/>
      <w:outlineLvl w:val="0"/>
    </w:pPr>
    <w:rPr>
      <w:rFonts w:cs="Arial"/>
      <w:b/>
      <w:bCs/>
      <w:caps/>
      <w:kern w:val="32"/>
      <w:szCs w:val="32"/>
    </w:rPr>
  </w:style>
  <w:style w:type="paragraph" w:styleId="2">
    <w:name w:val="heading 2"/>
    <w:basedOn w:val="a"/>
    <w:next w:val="a"/>
    <w:qFormat/>
    <w:rsid w:val="003742B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6D6A3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E7100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7">
    <w:name w:val="heading 7"/>
    <w:basedOn w:val="a"/>
    <w:next w:val="a"/>
    <w:qFormat/>
    <w:rsid w:val="00E7100E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24B0B"/>
    <w:pPr>
      <w:tabs>
        <w:tab w:val="center" w:pos="4677"/>
        <w:tab w:val="right" w:pos="9355"/>
      </w:tabs>
    </w:pPr>
  </w:style>
  <w:style w:type="paragraph" w:styleId="a5">
    <w:name w:val="footer"/>
    <w:basedOn w:val="a"/>
    <w:rsid w:val="00124B0B"/>
    <w:pPr>
      <w:tabs>
        <w:tab w:val="center" w:pos="4677"/>
        <w:tab w:val="right" w:pos="9355"/>
      </w:tabs>
    </w:pPr>
  </w:style>
  <w:style w:type="paragraph" w:customStyle="1" w:styleId="a6">
    <w:name w:val="Утверждаю"/>
    <w:basedOn w:val="a"/>
    <w:rsid w:val="002C79AC"/>
    <w:pPr>
      <w:ind w:left="5670"/>
      <w:jc w:val="center"/>
    </w:pPr>
    <w:rPr>
      <w:b/>
      <w:bCs/>
      <w:sz w:val="28"/>
      <w:szCs w:val="20"/>
    </w:rPr>
  </w:style>
  <w:style w:type="character" w:styleId="a7">
    <w:name w:val="page number"/>
    <w:basedOn w:val="a0"/>
    <w:rsid w:val="00124B0B"/>
  </w:style>
  <w:style w:type="paragraph" w:customStyle="1" w:styleId="a8">
    <w:name w:val="Вид документа"/>
    <w:basedOn w:val="a"/>
    <w:rsid w:val="009D3C50"/>
    <w:pPr>
      <w:jc w:val="center"/>
    </w:pPr>
    <w:rPr>
      <w:b/>
      <w:bCs/>
      <w:sz w:val="32"/>
      <w:szCs w:val="20"/>
    </w:rPr>
  </w:style>
  <w:style w:type="paragraph" w:customStyle="1" w:styleId="a9">
    <w:name w:val="Система качества"/>
    <w:basedOn w:val="a"/>
    <w:rsid w:val="009D3C50"/>
    <w:pPr>
      <w:jc w:val="center"/>
    </w:pPr>
    <w:rPr>
      <w:b/>
      <w:bCs/>
      <w:i/>
      <w:iCs/>
      <w:caps/>
      <w:sz w:val="28"/>
      <w:szCs w:val="20"/>
    </w:rPr>
  </w:style>
  <w:style w:type="paragraph" w:customStyle="1" w:styleId="aa">
    <w:name w:val="Методическая инструкция"/>
    <w:basedOn w:val="a"/>
    <w:rsid w:val="009D3C50"/>
    <w:pPr>
      <w:jc w:val="center"/>
    </w:pPr>
    <w:rPr>
      <w:b/>
      <w:bCs/>
      <w:caps/>
      <w:sz w:val="28"/>
      <w:szCs w:val="20"/>
    </w:rPr>
  </w:style>
  <w:style w:type="paragraph" w:customStyle="1" w:styleId="ab">
    <w:name w:val="Дата подписи"/>
    <w:basedOn w:val="a"/>
    <w:rsid w:val="009D3C50"/>
    <w:pPr>
      <w:spacing w:before="120"/>
      <w:ind w:left="5670"/>
    </w:pPr>
    <w:rPr>
      <w:b/>
      <w:bCs/>
      <w:sz w:val="28"/>
      <w:szCs w:val="20"/>
    </w:rPr>
  </w:style>
  <w:style w:type="paragraph" w:customStyle="1" w:styleId="ac">
    <w:name w:val="Ректор и проректор"/>
    <w:basedOn w:val="a"/>
    <w:rsid w:val="009D3C50"/>
    <w:pPr>
      <w:ind w:left="5670"/>
    </w:pPr>
    <w:rPr>
      <w:b/>
      <w:bCs/>
      <w:sz w:val="28"/>
      <w:szCs w:val="20"/>
    </w:rPr>
  </w:style>
  <w:style w:type="paragraph" w:customStyle="1" w:styleId="ad">
    <w:name w:val="Утверждаю Согласовано"/>
    <w:basedOn w:val="a"/>
    <w:rsid w:val="009D3C50"/>
    <w:pPr>
      <w:ind w:left="5670" w:firstLine="702"/>
    </w:pPr>
    <w:rPr>
      <w:b/>
      <w:bCs/>
      <w:sz w:val="28"/>
      <w:szCs w:val="20"/>
    </w:rPr>
  </w:style>
  <w:style w:type="paragraph" w:customStyle="1" w:styleId="ae">
    <w:name w:val="Дата введения и Барнаул"/>
    <w:basedOn w:val="a"/>
    <w:rsid w:val="00B07DBD"/>
    <w:pPr>
      <w:jc w:val="center"/>
    </w:pPr>
    <w:rPr>
      <w:b/>
      <w:bCs/>
      <w:sz w:val="28"/>
      <w:szCs w:val="20"/>
    </w:rPr>
  </w:style>
  <w:style w:type="paragraph" w:styleId="af">
    <w:name w:val="Body Text"/>
    <w:basedOn w:val="a"/>
    <w:rsid w:val="00E91545"/>
    <w:pPr>
      <w:ind w:firstLine="709"/>
      <w:jc w:val="both"/>
    </w:pPr>
  </w:style>
  <w:style w:type="paragraph" w:customStyle="1" w:styleId="af0">
    <w:name w:val="Ректор"/>
    <w:basedOn w:val="ac"/>
    <w:rsid w:val="00B93E09"/>
    <w:pPr>
      <w:ind w:hanging="90"/>
      <w:jc w:val="center"/>
    </w:pPr>
  </w:style>
  <w:style w:type="paragraph" w:customStyle="1" w:styleId="af1">
    <w:name w:val="Проректор"/>
    <w:basedOn w:val="ac"/>
    <w:rsid w:val="00B93E09"/>
    <w:pPr>
      <w:ind w:hanging="90"/>
    </w:pPr>
  </w:style>
  <w:style w:type="table" w:styleId="af2">
    <w:name w:val="Table Grid"/>
    <w:basedOn w:val="a1"/>
    <w:rsid w:val="00CD7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Стиль1"/>
    <w:rsid w:val="00CD7908"/>
    <w:pPr>
      <w:jc w:val="center"/>
    </w:pPr>
    <w:rPr>
      <w:b/>
      <w:sz w:val="24"/>
      <w:szCs w:val="24"/>
    </w:rPr>
  </w:style>
  <w:style w:type="paragraph" w:customStyle="1" w:styleId="af3">
    <w:name w:val="Заголовок таблицы"/>
    <w:basedOn w:val="af"/>
    <w:rsid w:val="00CD7908"/>
    <w:pPr>
      <w:ind w:firstLine="0"/>
      <w:jc w:val="center"/>
    </w:pPr>
    <w:rPr>
      <w:b/>
      <w:szCs w:val="20"/>
    </w:rPr>
  </w:style>
  <w:style w:type="paragraph" w:customStyle="1" w:styleId="af4">
    <w:name w:val="Содержание в таблице"/>
    <w:basedOn w:val="af"/>
    <w:rsid w:val="008401A6"/>
    <w:pPr>
      <w:ind w:firstLine="0"/>
    </w:pPr>
    <w:rPr>
      <w:szCs w:val="20"/>
    </w:rPr>
  </w:style>
  <w:style w:type="paragraph" w:customStyle="1" w:styleId="af5">
    <w:name w:val="Содержание в табл. жирно"/>
    <w:basedOn w:val="af4"/>
    <w:rsid w:val="008401A6"/>
    <w:rPr>
      <w:b/>
    </w:rPr>
  </w:style>
  <w:style w:type="paragraph" w:styleId="af6">
    <w:name w:val="Normal (Web)"/>
    <w:basedOn w:val="a"/>
    <w:uiPriority w:val="99"/>
    <w:rsid w:val="004C50CB"/>
    <w:pPr>
      <w:spacing w:before="100" w:beforeAutospacing="1" w:after="100" w:afterAutospacing="1"/>
    </w:pPr>
  </w:style>
  <w:style w:type="character" w:customStyle="1" w:styleId="a4">
    <w:name w:val="Верхний колонтитул Знак"/>
    <w:link w:val="a3"/>
    <w:rsid w:val="00A619B7"/>
    <w:rPr>
      <w:sz w:val="24"/>
      <w:szCs w:val="24"/>
      <w:lang w:val="ru-RU" w:eastAsia="ru-RU" w:bidi="ar-SA"/>
    </w:rPr>
  </w:style>
  <w:style w:type="paragraph" w:styleId="40">
    <w:name w:val="List Bullet 4"/>
    <w:basedOn w:val="a"/>
    <w:autoRedefine/>
    <w:rsid w:val="00A0210C"/>
    <w:pPr>
      <w:ind w:firstLine="567"/>
      <w:jc w:val="both"/>
    </w:pPr>
    <w:rPr>
      <w:szCs w:val="20"/>
    </w:rPr>
  </w:style>
  <w:style w:type="paragraph" w:styleId="30">
    <w:name w:val="List Bullet 3"/>
    <w:basedOn w:val="a"/>
    <w:autoRedefine/>
    <w:rsid w:val="00A0210C"/>
    <w:pPr>
      <w:ind w:firstLine="567"/>
      <w:jc w:val="both"/>
    </w:pPr>
    <w:rPr>
      <w:sz w:val="28"/>
      <w:szCs w:val="28"/>
    </w:rPr>
  </w:style>
  <w:style w:type="paragraph" w:styleId="20">
    <w:name w:val="Body Text Indent 2"/>
    <w:basedOn w:val="a"/>
    <w:rsid w:val="00A0210C"/>
    <w:pPr>
      <w:spacing w:after="120" w:line="480" w:lineRule="auto"/>
      <w:ind w:left="283"/>
    </w:pPr>
  </w:style>
  <w:style w:type="paragraph" w:customStyle="1" w:styleId="21">
    <w:name w:val="Основной текст 21"/>
    <w:basedOn w:val="a"/>
    <w:rsid w:val="00A0210C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customStyle="1" w:styleId="CM33">
    <w:name w:val="CM33"/>
    <w:basedOn w:val="a"/>
    <w:next w:val="a"/>
    <w:rsid w:val="00A0210C"/>
    <w:pPr>
      <w:widowControl w:val="0"/>
      <w:autoSpaceDE w:val="0"/>
      <w:autoSpaceDN w:val="0"/>
      <w:adjustRightInd w:val="0"/>
      <w:spacing w:after="83"/>
    </w:pPr>
    <w:rPr>
      <w:rFonts w:ascii="Officina Sans C" w:hAnsi="Officina Sans C"/>
    </w:rPr>
  </w:style>
  <w:style w:type="paragraph" w:styleId="af7">
    <w:name w:val="Body Text Indent"/>
    <w:basedOn w:val="a"/>
    <w:rsid w:val="003742B8"/>
    <w:pPr>
      <w:spacing w:after="120"/>
      <w:ind w:left="283"/>
    </w:pPr>
  </w:style>
  <w:style w:type="paragraph" w:customStyle="1" w:styleId="Iauiue">
    <w:name w:val="Iau?iue"/>
    <w:rsid w:val="003742B8"/>
    <w:rPr>
      <w:lang w:val="en-US"/>
    </w:rPr>
  </w:style>
  <w:style w:type="paragraph" w:styleId="af8">
    <w:name w:val="annotation text"/>
    <w:basedOn w:val="a"/>
    <w:semiHidden/>
    <w:rsid w:val="003742B8"/>
    <w:rPr>
      <w:sz w:val="20"/>
      <w:szCs w:val="20"/>
    </w:rPr>
  </w:style>
  <w:style w:type="paragraph" w:styleId="af9">
    <w:name w:val="Balloon Text"/>
    <w:basedOn w:val="a"/>
    <w:link w:val="afa"/>
    <w:rsid w:val="00D8772C"/>
    <w:rPr>
      <w:rFonts w:ascii="Tahoma" w:hAnsi="Tahoma"/>
      <w:sz w:val="16"/>
      <w:szCs w:val="16"/>
      <w:lang w:val="x-none" w:eastAsia="x-none"/>
    </w:rPr>
  </w:style>
  <w:style w:type="character" w:customStyle="1" w:styleId="afa">
    <w:name w:val="Текст выноски Знак"/>
    <w:link w:val="af9"/>
    <w:rsid w:val="00D8772C"/>
    <w:rPr>
      <w:rFonts w:ascii="Tahoma" w:hAnsi="Tahoma" w:cs="Tahoma"/>
      <w:sz w:val="16"/>
      <w:szCs w:val="16"/>
    </w:rPr>
  </w:style>
  <w:style w:type="paragraph" w:customStyle="1" w:styleId="11">
    <w:name w:val="1 Знак Знак Знак Знак"/>
    <w:basedOn w:val="a"/>
    <w:rsid w:val="00033A7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ConsPlusNormal">
    <w:name w:val="ConsPlusNormal"/>
    <w:rsid w:val="00735473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73547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fb">
    <w:name w:val="Hyperlink"/>
    <w:rsid w:val="00E7100E"/>
    <w:rPr>
      <w:color w:val="0000FF"/>
      <w:u w:val="single"/>
    </w:rPr>
  </w:style>
  <w:style w:type="character" w:styleId="afc">
    <w:name w:val="annotation reference"/>
    <w:semiHidden/>
    <w:rsid w:val="00981E11"/>
    <w:rPr>
      <w:sz w:val="16"/>
      <w:szCs w:val="16"/>
    </w:rPr>
  </w:style>
  <w:style w:type="paragraph" w:styleId="afd">
    <w:name w:val="annotation subject"/>
    <w:basedOn w:val="af8"/>
    <w:next w:val="af8"/>
    <w:semiHidden/>
    <w:rsid w:val="00981E11"/>
    <w:rPr>
      <w:b/>
      <w:bCs/>
    </w:rPr>
  </w:style>
  <w:style w:type="character" w:styleId="afe">
    <w:name w:val="Strong"/>
    <w:qFormat/>
    <w:rsid w:val="00015EB9"/>
    <w:rPr>
      <w:b/>
      <w:bCs/>
    </w:rPr>
  </w:style>
  <w:style w:type="paragraph" w:styleId="22">
    <w:name w:val="Body Text 2"/>
    <w:basedOn w:val="a"/>
    <w:rsid w:val="006D6A37"/>
    <w:pPr>
      <w:spacing w:after="120" w:line="480" w:lineRule="auto"/>
    </w:pPr>
  </w:style>
  <w:style w:type="paragraph" w:styleId="aff">
    <w:name w:val="List Paragraph"/>
    <w:basedOn w:val="a"/>
    <w:uiPriority w:val="34"/>
    <w:qFormat/>
    <w:rsid w:val="004F0AE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31">
    <w:name w:val="Основной текст с отступом 31"/>
    <w:basedOn w:val="a"/>
    <w:rsid w:val="00C370EE"/>
    <w:pPr>
      <w:widowControl w:val="0"/>
      <w:spacing w:after="240"/>
      <w:ind w:left="6804"/>
    </w:pPr>
    <w:rPr>
      <w:sz w:val="20"/>
      <w:szCs w:val="20"/>
    </w:rPr>
  </w:style>
  <w:style w:type="paragraph" w:styleId="aff0">
    <w:name w:val="footnote text"/>
    <w:basedOn w:val="a"/>
    <w:link w:val="aff1"/>
    <w:semiHidden/>
    <w:rsid w:val="00BF73AE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aff1">
    <w:name w:val="Текст сноски Знак"/>
    <w:link w:val="aff0"/>
    <w:semiHidden/>
    <w:locked/>
    <w:rsid w:val="00BF73AE"/>
    <w:rPr>
      <w:rFonts w:ascii="Calibri" w:eastAsia="Calibri" w:hAnsi="Calibri"/>
      <w:lang w:val="ru-RU" w:eastAsia="en-US" w:bidi="ar-SA"/>
    </w:rPr>
  </w:style>
  <w:style w:type="character" w:styleId="aff2">
    <w:name w:val="footnote reference"/>
    <w:semiHidden/>
    <w:rsid w:val="00BF73AE"/>
    <w:rPr>
      <w:rFonts w:cs="Times New Roman"/>
      <w:vertAlign w:val="superscript"/>
    </w:rPr>
  </w:style>
  <w:style w:type="paragraph" w:styleId="HTML">
    <w:name w:val="HTML Preformatted"/>
    <w:basedOn w:val="a"/>
    <w:rsid w:val="009104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s10">
    <w:name w:val="s_10"/>
    <w:basedOn w:val="a0"/>
    <w:rsid w:val="006F5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1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18" Type="http://schemas.openxmlformats.org/officeDocument/2006/relationships/image" Target="media/image2.wmf"/><Relationship Id="rId3" Type="http://schemas.openxmlformats.org/officeDocument/2006/relationships/styles" Target="styles.xml"/><Relationship Id="rId21" Type="http://schemas.openxmlformats.org/officeDocument/2006/relationships/footer" Target="footer5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://base.garant.ru/70367644/" TargetMode="Externa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.MICROSOF-7F17FF\&#1056;&#1072;&#1073;&#1086;&#1095;&#1080;&#1081;%20&#1089;&#1090;&#1086;&#1083;\001\&#1064;&#1072;&#1073;&#1083;&#1086;&#1085;%20&#1052;&#1048;%20&#1080;%20&#1056;&#1048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40750-F48C-448F-9372-D352CACF8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 МИ и РИ</Template>
  <TotalTime>149</TotalTime>
  <Pages>22</Pages>
  <Words>5512</Words>
  <Characters>31421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/>
  <LinksUpToDate>false</LinksUpToDate>
  <CharactersWithSpaces>36860</CharactersWithSpaces>
  <SharedDoc>false</SharedDoc>
  <HLinks>
    <vt:vector size="6" baseType="variant">
      <vt:variant>
        <vt:i4>6881357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http://base.garant.ru/70367644/</vt:lpwstr>
      </vt:variant>
      <vt:variant>
        <vt:lpwstr>block_1000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subject/>
  <dc:creator>Admin</dc:creator>
  <cp:keywords/>
  <dc:description/>
  <cp:lastModifiedBy>Марина Николаевна Чурилова</cp:lastModifiedBy>
  <cp:revision>17</cp:revision>
  <cp:lastPrinted>2025-04-29T05:53:00Z</cp:lastPrinted>
  <dcterms:created xsi:type="dcterms:W3CDTF">2025-04-17T03:50:00Z</dcterms:created>
  <dcterms:modified xsi:type="dcterms:W3CDTF">2025-05-05T03:49:00Z</dcterms:modified>
</cp:coreProperties>
</file>