
<file path=[Content_Types].xml><?xml version="1.0" encoding="utf-8"?>
<Types xmlns="http://schemas.openxmlformats.org/package/2006/content-types"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5.xml" ContentType="application/vnd.openxmlformats-officedocument.wordprocessingml.footer+xml"/>
  <Override PartName="/word/header5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B42CB" w:rsidRPr="00154453" w:rsidRDefault="002D2300" w:rsidP="004B42CB">
      <w:pPr>
        <w:pStyle w:val="a7"/>
        <w:jc w:val="left"/>
        <w:rPr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page">
              <wp:align>right</wp:align>
            </wp:positionH>
            <wp:positionV relativeFrom="paragraph">
              <wp:posOffset>-1861820</wp:posOffset>
            </wp:positionV>
            <wp:extent cx="7553325" cy="10687050"/>
            <wp:effectExtent l="0" t="0" r="9525" b="0"/>
            <wp:wrapNone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53325" cy="10687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B222A" w:rsidRPr="00747C5E" w:rsidRDefault="005B222A" w:rsidP="005B222A">
      <w:pPr>
        <w:ind w:left="5670" w:hanging="283"/>
        <w:rPr>
          <w:b/>
          <w:bCs/>
          <w:sz w:val="28"/>
          <w:szCs w:val="28"/>
        </w:rPr>
      </w:pPr>
      <w:r w:rsidRPr="00747C5E">
        <w:rPr>
          <w:b/>
          <w:bCs/>
          <w:sz w:val="28"/>
          <w:szCs w:val="28"/>
        </w:rPr>
        <w:t>УТВЕРЖДАЮ</w:t>
      </w:r>
    </w:p>
    <w:p w:rsidR="005B222A" w:rsidRPr="00F446FB" w:rsidRDefault="00067AA8" w:rsidP="005B222A">
      <w:pPr>
        <w:ind w:left="5670" w:hanging="283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Р</w:t>
      </w:r>
      <w:r w:rsidR="005B222A">
        <w:rPr>
          <w:b/>
          <w:bCs/>
          <w:sz w:val="28"/>
          <w:szCs w:val="28"/>
        </w:rPr>
        <w:t>ектор, профессор</w:t>
      </w:r>
    </w:p>
    <w:p w:rsidR="005B222A" w:rsidRPr="00F446FB" w:rsidRDefault="005B222A" w:rsidP="005B222A">
      <w:pPr>
        <w:ind w:left="5670" w:hanging="283"/>
        <w:rPr>
          <w:b/>
          <w:bCs/>
          <w:sz w:val="28"/>
          <w:szCs w:val="28"/>
        </w:rPr>
      </w:pPr>
      <w:r w:rsidRPr="00F446FB">
        <w:rPr>
          <w:b/>
          <w:bCs/>
          <w:sz w:val="28"/>
          <w:szCs w:val="28"/>
        </w:rPr>
        <w:t>______________</w:t>
      </w:r>
      <w:r>
        <w:rPr>
          <w:b/>
          <w:bCs/>
          <w:sz w:val="28"/>
          <w:szCs w:val="28"/>
        </w:rPr>
        <w:t>И.И. Шереметьева</w:t>
      </w:r>
    </w:p>
    <w:p w:rsidR="009C17C8" w:rsidRPr="00540CE9" w:rsidRDefault="005B222A" w:rsidP="005B222A">
      <w:pPr>
        <w:pStyle w:val="a7"/>
        <w:ind w:hanging="283"/>
        <w:jc w:val="left"/>
        <w:rPr>
          <w:b w:val="0"/>
        </w:rPr>
      </w:pPr>
      <w:r w:rsidRPr="00747C5E">
        <w:rPr>
          <w:szCs w:val="28"/>
        </w:rPr>
        <w:t xml:space="preserve">«____» ____________ </w:t>
      </w:r>
      <w:r w:rsidRPr="002C6494">
        <w:rPr>
          <w:szCs w:val="28"/>
        </w:rPr>
        <w:t>20</w:t>
      </w:r>
      <w:r>
        <w:rPr>
          <w:szCs w:val="28"/>
        </w:rPr>
        <w:t>21</w:t>
      </w:r>
      <w:r w:rsidRPr="002C6494">
        <w:rPr>
          <w:szCs w:val="28"/>
        </w:rPr>
        <w:t xml:space="preserve"> г.</w:t>
      </w:r>
    </w:p>
    <w:p w:rsidR="009C17C8" w:rsidRPr="00540CE9" w:rsidRDefault="009C17C8" w:rsidP="009D3C50">
      <w:pPr>
        <w:pStyle w:val="ab"/>
      </w:pPr>
    </w:p>
    <w:p w:rsidR="009C17C8" w:rsidRDefault="009C17C8" w:rsidP="009D3C50">
      <w:pPr>
        <w:pStyle w:val="ab"/>
      </w:pPr>
    </w:p>
    <w:p w:rsidR="005B222A" w:rsidRDefault="005B222A" w:rsidP="009D3C50">
      <w:pPr>
        <w:pStyle w:val="ab"/>
      </w:pPr>
    </w:p>
    <w:p w:rsidR="005B222A" w:rsidRDefault="005B222A" w:rsidP="009D3C50">
      <w:pPr>
        <w:pStyle w:val="ab"/>
      </w:pPr>
    </w:p>
    <w:p w:rsidR="005B222A" w:rsidRPr="00ED0199" w:rsidRDefault="005B222A" w:rsidP="009D3C50">
      <w:pPr>
        <w:pStyle w:val="ab"/>
      </w:pPr>
    </w:p>
    <w:p w:rsidR="009C17C8" w:rsidRPr="00ED0199" w:rsidRDefault="009C17C8" w:rsidP="009D3C50">
      <w:pPr>
        <w:pStyle w:val="aa"/>
        <w:rPr>
          <w:i w:val="0"/>
          <w:szCs w:val="28"/>
        </w:rPr>
      </w:pPr>
      <w:r w:rsidRPr="00ED0199">
        <w:rPr>
          <w:i w:val="0"/>
          <w:szCs w:val="28"/>
        </w:rPr>
        <w:t>система качества</w:t>
      </w:r>
    </w:p>
    <w:p w:rsidR="009C17C8" w:rsidRPr="00ED0199" w:rsidRDefault="009C17C8" w:rsidP="009D3C50">
      <w:pPr>
        <w:pStyle w:val="ab"/>
        <w:rPr>
          <w:sz w:val="32"/>
          <w:szCs w:val="32"/>
        </w:rPr>
      </w:pPr>
    </w:p>
    <w:p w:rsidR="00124853" w:rsidRPr="00ED0199" w:rsidRDefault="00124853" w:rsidP="00124853">
      <w:pPr>
        <w:pStyle w:val="ab"/>
        <w:rPr>
          <w:szCs w:val="28"/>
        </w:rPr>
      </w:pPr>
      <w:r w:rsidRPr="00ED0199">
        <w:rPr>
          <w:szCs w:val="28"/>
        </w:rPr>
        <w:t>Положение О ВИДЕ ДЕЯТЕЛЬНОСТИ</w:t>
      </w:r>
    </w:p>
    <w:p w:rsidR="00124853" w:rsidRPr="00ED0199" w:rsidRDefault="00124853" w:rsidP="00124853">
      <w:pPr>
        <w:pStyle w:val="ab"/>
        <w:rPr>
          <w:szCs w:val="28"/>
        </w:rPr>
      </w:pPr>
    </w:p>
    <w:p w:rsidR="00CB3197" w:rsidRPr="00ED0199" w:rsidRDefault="00124853" w:rsidP="00CB3197">
      <w:pPr>
        <w:jc w:val="center"/>
        <w:rPr>
          <w:b/>
          <w:bCs/>
          <w:sz w:val="28"/>
          <w:szCs w:val="28"/>
        </w:rPr>
      </w:pPr>
      <w:r w:rsidRPr="00ED0199">
        <w:rPr>
          <w:b/>
          <w:bCs/>
          <w:sz w:val="28"/>
          <w:szCs w:val="28"/>
        </w:rPr>
        <w:t>«</w:t>
      </w:r>
      <w:r w:rsidR="00D82878" w:rsidRPr="00ED0199">
        <w:rPr>
          <w:b/>
          <w:bCs/>
          <w:sz w:val="28"/>
          <w:szCs w:val="28"/>
        </w:rPr>
        <w:t>Положение о порядке формирования фонд</w:t>
      </w:r>
      <w:r w:rsidR="0065407B" w:rsidRPr="00ED0199">
        <w:rPr>
          <w:b/>
          <w:bCs/>
          <w:sz w:val="28"/>
          <w:szCs w:val="28"/>
        </w:rPr>
        <w:t>ов</w:t>
      </w:r>
      <w:r w:rsidR="00D82878" w:rsidRPr="00ED0199">
        <w:rPr>
          <w:b/>
          <w:bCs/>
          <w:sz w:val="28"/>
          <w:szCs w:val="28"/>
        </w:rPr>
        <w:t xml:space="preserve"> оценочных средств</w:t>
      </w:r>
      <w:r w:rsidR="002425CB" w:rsidRPr="00ED0199">
        <w:rPr>
          <w:b/>
          <w:bCs/>
          <w:sz w:val="28"/>
          <w:szCs w:val="28"/>
        </w:rPr>
        <w:t>»</w:t>
      </w:r>
    </w:p>
    <w:p w:rsidR="009C17C8" w:rsidRPr="00ED0199" w:rsidRDefault="009C17C8" w:rsidP="009D3C50">
      <w:pPr>
        <w:pStyle w:val="a9"/>
        <w:rPr>
          <w:sz w:val="28"/>
          <w:szCs w:val="28"/>
        </w:rPr>
      </w:pPr>
    </w:p>
    <w:p w:rsidR="009C17C8" w:rsidRPr="0083465E" w:rsidRDefault="00283B4D" w:rsidP="009D3C50">
      <w:pPr>
        <w:pStyle w:val="a9"/>
        <w:rPr>
          <w:sz w:val="28"/>
          <w:szCs w:val="28"/>
        </w:rPr>
      </w:pPr>
      <w:r w:rsidRPr="0083465E">
        <w:rPr>
          <w:sz w:val="28"/>
          <w:szCs w:val="28"/>
        </w:rPr>
        <w:t>СК-ПВД-2.</w:t>
      </w:r>
      <w:r w:rsidR="00D82878" w:rsidRPr="0083465E">
        <w:rPr>
          <w:sz w:val="28"/>
          <w:szCs w:val="28"/>
        </w:rPr>
        <w:t>2</w:t>
      </w:r>
      <w:r w:rsidR="00724D44" w:rsidRPr="0083465E">
        <w:rPr>
          <w:sz w:val="28"/>
          <w:szCs w:val="28"/>
        </w:rPr>
        <w:t>-</w:t>
      </w:r>
      <w:r w:rsidR="002C0CF1">
        <w:rPr>
          <w:sz w:val="28"/>
          <w:szCs w:val="28"/>
        </w:rPr>
        <w:t>1.5</w:t>
      </w:r>
      <w:r w:rsidR="003561B2" w:rsidRPr="0083465E">
        <w:rPr>
          <w:sz w:val="28"/>
          <w:szCs w:val="28"/>
        </w:rPr>
        <w:t>-</w:t>
      </w:r>
      <w:r w:rsidR="005B222A" w:rsidRPr="0083465E">
        <w:rPr>
          <w:sz w:val="28"/>
          <w:szCs w:val="28"/>
        </w:rPr>
        <w:t>21</w:t>
      </w:r>
    </w:p>
    <w:p w:rsidR="002C79AC" w:rsidRPr="0083465E" w:rsidRDefault="002C79AC" w:rsidP="009D3C50">
      <w:pPr>
        <w:pStyle w:val="a9"/>
        <w:rPr>
          <w:sz w:val="28"/>
          <w:szCs w:val="28"/>
        </w:rPr>
      </w:pPr>
    </w:p>
    <w:p w:rsidR="009C17C8" w:rsidRPr="00540CE9" w:rsidRDefault="00325DD9" w:rsidP="00325DD9">
      <w:pPr>
        <w:pStyle w:val="a9"/>
        <w:tabs>
          <w:tab w:val="center" w:pos="4960"/>
          <w:tab w:val="left" w:pos="8520"/>
        </w:tabs>
        <w:jc w:val="left"/>
        <w:rPr>
          <w:sz w:val="28"/>
          <w:szCs w:val="28"/>
        </w:rPr>
      </w:pPr>
      <w:r w:rsidRPr="0083465E">
        <w:rPr>
          <w:sz w:val="28"/>
          <w:szCs w:val="28"/>
        </w:rPr>
        <w:tab/>
      </w:r>
      <w:r w:rsidR="002425CB" w:rsidRPr="0083465E">
        <w:rPr>
          <w:sz w:val="28"/>
          <w:szCs w:val="28"/>
        </w:rPr>
        <w:t>Версия</w:t>
      </w:r>
      <w:r w:rsidR="00DF53AA" w:rsidRPr="0083465E">
        <w:rPr>
          <w:sz w:val="28"/>
          <w:szCs w:val="28"/>
        </w:rPr>
        <w:t xml:space="preserve"> </w:t>
      </w:r>
      <w:r w:rsidR="002C0CF1">
        <w:rPr>
          <w:sz w:val="28"/>
          <w:szCs w:val="28"/>
        </w:rPr>
        <w:t>5</w:t>
      </w:r>
      <w:r w:rsidR="009C17C8" w:rsidRPr="0083465E">
        <w:rPr>
          <w:sz w:val="28"/>
          <w:szCs w:val="28"/>
        </w:rPr>
        <w:t>.0</w:t>
      </w:r>
      <w:r w:rsidRPr="00540CE9">
        <w:rPr>
          <w:sz w:val="28"/>
          <w:szCs w:val="28"/>
        </w:rPr>
        <w:tab/>
      </w:r>
    </w:p>
    <w:p w:rsidR="009C17C8" w:rsidRPr="00540CE9" w:rsidRDefault="009C17C8" w:rsidP="00B07DBD">
      <w:pPr>
        <w:pStyle w:val="af"/>
        <w:rPr>
          <w:szCs w:val="28"/>
        </w:rPr>
      </w:pPr>
    </w:p>
    <w:p w:rsidR="009C17C8" w:rsidRPr="00ED0199" w:rsidRDefault="009C17C8" w:rsidP="00191DA0">
      <w:pPr>
        <w:pStyle w:val="af"/>
        <w:rPr>
          <w:szCs w:val="28"/>
        </w:rPr>
      </w:pPr>
      <w:r w:rsidRPr="00540CE9">
        <w:rPr>
          <w:szCs w:val="28"/>
        </w:rPr>
        <w:t>Дата введения в действие: «___» _________ 20</w:t>
      </w:r>
      <w:r w:rsidR="005B222A">
        <w:rPr>
          <w:szCs w:val="28"/>
        </w:rPr>
        <w:t>21</w:t>
      </w:r>
      <w:r w:rsidRPr="00540CE9">
        <w:rPr>
          <w:szCs w:val="28"/>
        </w:rPr>
        <w:t xml:space="preserve"> г.</w:t>
      </w:r>
    </w:p>
    <w:p w:rsidR="00FC624D" w:rsidRPr="00ED0199" w:rsidRDefault="00FC624D" w:rsidP="00191DA0">
      <w:pPr>
        <w:pStyle w:val="af"/>
        <w:rPr>
          <w:szCs w:val="28"/>
        </w:rPr>
      </w:pPr>
    </w:p>
    <w:p w:rsidR="009D1722" w:rsidRPr="00ED0199" w:rsidRDefault="009D1722" w:rsidP="00191DA0">
      <w:pPr>
        <w:pStyle w:val="af"/>
        <w:rPr>
          <w:szCs w:val="28"/>
        </w:rPr>
      </w:pPr>
    </w:p>
    <w:p w:rsidR="009D1722" w:rsidRPr="00ED0199" w:rsidRDefault="009D1722" w:rsidP="00191DA0">
      <w:pPr>
        <w:pStyle w:val="af"/>
        <w:rPr>
          <w:szCs w:val="28"/>
        </w:rPr>
      </w:pPr>
    </w:p>
    <w:p w:rsidR="009C17C8" w:rsidRPr="00ED0199" w:rsidRDefault="009C17C8" w:rsidP="009D3C50"/>
    <w:p w:rsidR="00A96999" w:rsidRPr="00ED0199" w:rsidRDefault="00A96999" w:rsidP="002425CB">
      <w:pPr>
        <w:pStyle w:val="a7"/>
        <w:ind w:right="284"/>
        <w:jc w:val="right"/>
        <w:rPr>
          <w:szCs w:val="28"/>
        </w:rPr>
      </w:pPr>
    </w:p>
    <w:p w:rsidR="009C17C8" w:rsidRPr="00ED0199" w:rsidRDefault="009C17C8" w:rsidP="00B07DBD">
      <w:pPr>
        <w:pStyle w:val="af"/>
      </w:pPr>
    </w:p>
    <w:p w:rsidR="00D82878" w:rsidRPr="00ED0199" w:rsidRDefault="00D82878" w:rsidP="00B07DBD">
      <w:pPr>
        <w:pStyle w:val="af"/>
      </w:pPr>
    </w:p>
    <w:p w:rsidR="00D82878" w:rsidRPr="00ED0199" w:rsidRDefault="00D82878" w:rsidP="00B07DBD">
      <w:pPr>
        <w:pStyle w:val="af"/>
      </w:pPr>
    </w:p>
    <w:p w:rsidR="00D82878" w:rsidRPr="00ED0199" w:rsidRDefault="00D82878" w:rsidP="00B07DBD">
      <w:pPr>
        <w:pStyle w:val="af"/>
      </w:pPr>
    </w:p>
    <w:p w:rsidR="00D82878" w:rsidRPr="00ED0199" w:rsidRDefault="00D82878" w:rsidP="00B07DBD">
      <w:pPr>
        <w:pStyle w:val="af"/>
      </w:pPr>
    </w:p>
    <w:p w:rsidR="00D82878" w:rsidRPr="00ED0199" w:rsidRDefault="00D82878" w:rsidP="00B07DBD">
      <w:pPr>
        <w:pStyle w:val="af"/>
      </w:pPr>
    </w:p>
    <w:p w:rsidR="00D82878" w:rsidRPr="00ED0199" w:rsidRDefault="00D82878" w:rsidP="00B07DBD">
      <w:pPr>
        <w:pStyle w:val="af"/>
      </w:pPr>
    </w:p>
    <w:p w:rsidR="002425CB" w:rsidRPr="00ED0199" w:rsidRDefault="002425CB" w:rsidP="00B07DBD">
      <w:pPr>
        <w:pStyle w:val="af"/>
      </w:pPr>
    </w:p>
    <w:p w:rsidR="009C17C8" w:rsidRPr="00ED0199" w:rsidRDefault="002425CB" w:rsidP="00325DD9">
      <w:pPr>
        <w:pStyle w:val="af"/>
      </w:pPr>
      <w:r w:rsidRPr="00ED0199">
        <w:t xml:space="preserve">Барнаул, </w:t>
      </w:r>
      <w:r w:rsidRPr="00A97925">
        <w:t>20</w:t>
      </w:r>
      <w:r w:rsidR="005B222A">
        <w:t>21</w:t>
      </w:r>
    </w:p>
    <w:p w:rsidR="00124853" w:rsidRPr="00ED0199" w:rsidRDefault="00124853" w:rsidP="00B07DBD">
      <w:pPr>
        <w:pStyle w:val="af"/>
        <w:sectPr w:rsidR="00124853" w:rsidRPr="00ED0199" w:rsidSect="00A94D22"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134" w:right="567" w:bottom="1134" w:left="1418" w:header="709" w:footer="794" w:gutter="0"/>
          <w:pgBorders>
            <w:top w:val="single" w:sz="4" w:space="0" w:color="auto"/>
            <w:left w:val="single" w:sz="4" w:space="2" w:color="auto"/>
            <w:bottom w:val="single" w:sz="4" w:space="0" w:color="auto"/>
            <w:right w:val="single" w:sz="4" w:space="2" w:color="auto"/>
          </w:pgBorders>
          <w:cols w:space="708"/>
          <w:titlePg/>
          <w:docGrid w:linePitch="360"/>
        </w:sectPr>
      </w:pPr>
    </w:p>
    <w:p w:rsidR="00794F1E" w:rsidRPr="00ED0199" w:rsidRDefault="00794F1E" w:rsidP="00124853">
      <w:pPr>
        <w:pStyle w:val="1"/>
      </w:pPr>
      <w:r w:rsidRPr="00ED0199">
        <w:lastRenderedPageBreak/>
        <w:t>СОДЕРЖАНИЕ</w:t>
      </w:r>
    </w:p>
    <w:p w:rsidR="00C136AF" w:rsidRPr="00ED0199" w:rsidRDefault="00C136AF" w:rsidP="00C136AF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192"/>
        <w:gridCol w:w="719"/>
      </w:tblGrid>
      <w:tr w:rsidR="00794F1E" w:rsidRPr="00ED0199" w:rsidTr="0019587D">
        <w:tc>
          <w:tcPr>
            <w:tcW w:w="9192" w:type="dxa"/>
          </w:tcPr>
          <w:p w:rsidR="00794F1E" w:rsidRPr="00ED0199" w:rsidRDefault="00794F1E" w:rsidP="00F535A1">
            <w:pPr>
              <w:pStyle w:val="af4"/>
              <w:jc w:val="left"/>
            </w:pPr>
            <w:r w:rsidRPr="00ED0199">
              <w:t>Наименование раздела</w:t>
            </w:r>
          </w:p>
        </w:tc>
        <w:tc>
          <w:tcPr>
            <w:tcW w:w="719" w:type="dxa"/>
          </w:tcPr>
          <w:p w:rsidR="00794F1E" w:rsidRPr="00ED0199" w:rsidRDefault="00794F1E" w:rsidP="00B90BB5">
            <w:pPr>
              <w:pStyle w:val="af4"/>
            </w:pPr>
            <w:r w:rsidRPr="00ED0199">
              <w:t>Стр.</w:t>
            </w:r>
          </w:p>
        </w:tc>
      </w:tr>
      <w:tr w:rsidR="00794F1E" w:rsidRPr="00ED0199" w:rsidTr="0019587D">
        <w:tc>
          <w:tcPr>
            <w:tcW w:w="9192" w:type="dxa"/>
          </w:tcPr>
          <w:p w:rsidR="00794F1E" w:rsidRPr="00ED0199" w:rsidRDefault="00794F1E" w:rsidP="00F535A1">
            <w:pPr>
              <w:pStyle w:val="af6"/>
              <w:jc w:val="left"/>
            </w:pPr>
            <w:r w:rsidRPr="00ED0199">
              <w:t>1. Назначение и область применения……………………………………………...….</w:t>
            </w:r>
          </w:p>
        </w:tc>
        <w:tc>
          <w:tcPr>
            <w:tcW w:w="719" w:type="dxa"/>
          </w:tcPr>
          <w:p w:rsidR="00794F1E" w:rsidRPr="00055ACD" w:rsidRDefault="00794F1E" w:rsidP="00A21970">
            <w:pPr>
              <w:pStyle w:val="af0"/>
              <w:ind w:firstLine="0"/>
            </w:pPr>
            <w:r w:rsidRPr="00055ACD">
              <w:t>3</w:t>
            </w:r>
          </w:p>
        </w:tc>
      </w:tr>
      <w:tr w:rsidR="00794F1E" w:rsidRPr="00ED0199" w:rsidTr="0019587D">
        <w:tc>
          <w:tcPr>
            <w:tcW w:w="9192" w:type="dxa"/>
          </w:tcPr>
          <w:p w:rsidR="00794F1E" w:rsidRPr="00ED0199" w:rsidRDefault="00794F1E" w:rsidP="00F535A1">
            <w:pPr>
              <w:pStyle w:val="af6"/>
              <w:jc w:val="left"/>
            </w:pPr>
            <w:r w:rsidRPr="00ED0199">
              <w:t>2. Нормативные ссылки………………………………………………………………..</w:t>
            </w:r>
          </w:p>
        </w:tc>
        <w:tc>
          <w:tcPr>
            <w:tcW w:w="719" w:type="dxa"/>
          </w:tcPr>
          <w:p w:rsidR="00794F1E" w:rsidRPr="00055ACD" w:rsidRDefault="00794F1E" w:rsidP="00A21970">
            <w:pPr>
              <w:pStyle w:val="af0"/>
              <w:ind w:firstLine="0"/>
            </w:pPr>
            <w:r w:rsidRPr="00055ACD">
              <w:t>3</w:t>
            </w:r>
          </w:p>
        </w:tc>
      </w:tr>
      <w:tr w:rsidR="00550AA8" w:rsidRPr="00ED0199" w:rsidTr="0019587D">
        <w:trPr>
          <w:trHeight w:val="237"/>
        </w:trPr>
        <w:tc>
          <w:tcPr>
            <w:tcW w:w="9192" w:type="dxa"/>
          </w:tcPr>
          <w:p w:rsidR="00550AA8" w:rsidRPr="00ED0199" w:rsidRDefault="00550AA8" w:rsidP="00F535A1">
            <w:pPr>
              <w:pStyle w:val="af6"/>
              <w:jc w:val="left"/>
            </w:pPr>
            <w:r w:rsidRPr="00ED0199">
              <w:rPr>
                <w:lang w:val="en-US"/>
              </w:rPr>
              <w:t>3</w:t>
            </w:r>
            <w:r w:rsidRPr="00ED0199">
              <w:t>. Термины, обозначения и сокращения</w:t>
            </w:r>
            <w:r w:rsidR="00CE3B73" w:rsidRPr="00ED0199">
              <w:t>......…………………………………………..</w:t>
            </w:r>
          </w:p>
        </w:tc>
        <w:tc>
          <w:tcPr>
            <w:tcW w:w="719" w:type="dxa"/>
          </w:tcPr>
          <w:p w:rsidR="00550AA8" w:rsidRPr="00055ACD" w:rsidRDefault="00E13F23" w:rsidP="00A21970">
            <w:pPr>
              <w:pStyle w:val="af0"/>
              <w:ind w:firstLine="0"/>
            </w:pPr>
            <w:r w:rsidRPr="00055ACD">
              <w:t>4</w:t>
            </w:r>
          </w:p>
        </w:tc>
      </w:tr>
      <w:tr w:rsidR="00794F1E" w:rsidRPr="00ED0199" w:rsidTr="0019587D">
        <w:tc>
          <w:tcPr>
            <w:tcW w:w="9192" w:type="dxa"/>
          </w:tcPr>
          <w:p w:rsidR="00794F1E" w:rsidRPr="00ED0199" w:rsidRDefault="00550AA8" w:rsidP="00F535A1">
            <w:pPr>
              <w:pStyle w:val="af6"/>
              <w:jc w:val="left"/>
            </w:pPr>
            <w:r w:rsidRPr="00ED0199">
              <w:t>4</w:t>
            </w:r>
            <w:r w:rsidR="00794F1E" w:rsidRPr="00ED0199">
              <w:t>. Описание………………………….………………………….…………………….…..</w:t>
            </w:r>
          </w:p>
        </w:tc>
        <w:tc>
          <w:tcPr>
            <w:tcW w:w="719" w:type="dxa"/>
          </w:tcPr>
          <w:p w:rsidR="00794F1E" w:rsidRPr="00055ACD" w:rsidRDefault="00E13F23" w:rsidP="00A21970">
            <w:pPr>
              <w:pStyle w:val="af0"/>
              <w:ind w:firstLine="0"/>
            </w:pPr>
            <w:r w:rsidRPr="00055ACD">
              <w:t>5</w:t>
            </w:r>
          </w:p>
        </w:tc>
      </w:tr>
      <w:tr w:rsidR="0087755F" w:rsidRPr="00ED0199" w:rsidTr="0019587D">
        <w:tc>
          <w:tcPr>
            <w:tcW w:w="9192" w:type="dxa"/>
          </w:tcPr>
          <w:p w:rsidR="0087755F" w:rsidRPr="0087755F" w:rsidRDefault="0087755F" w:rsidP="00F535A1">
            <w:pPr>
              <w:pStyle w:val="af6"/>
              <w:jc w:val="left"/>
              <w:rPr>
                <w:b w:val="0"/>
              </w:rPr>
            </w:pPr>
            <w:r>
              <w:t xml:space="preserve">4.1. </w:t>
            </w:r>
            <w:r w:rsidR="00E86D11">
              <w:rPr>
                <w:b w:val="0"/>
              </w:rPr>
              <w:t>Общие положения………………………………………………………………………..</w:t>
            </w:r>
          </w:p>
        </w:tc>
        <w:tc>
          <w:tcPr>
            <w:tcW w:w="719" w:type="dxa"/>
          </w:tcPr>
          <w:p w:rsidR="0087755F" w:rsidRPr="00055ACD" w:rsidRDefault="00E86D11" w:rsidP="00A21970">
            <w:pPr>
              <w:pStyle w:val="af0"/>
              <w:ind w:firstLine="0"/>
            </w:pPr>
            <w:r w:rsidRPr="00055ACD">
              <w:t>5</w:t>
            </w:r>
          </w:p>
        </w:tc>
      </w:tr>
      <w:tr w:rsidR="0087755F" w:rsidRPr="00ED0199" w:rsidTr="0019587D">
        <w:tc>
          <w:tcPr>
            <w:tcW w:w="9192" w:type="dxa"/>
          </w:tcPr>
          <w:p w:rsidR="0087755F" w:rsidRPr="00ED0199" w:rsidRDefault="00E86D11" w:rsidP="00F535A1">
            <w:pPr>
              <w:pStyle w:val="af6"/>
              <w:jc w:val="left"/>
            </w:pPr>
            <w:r>
              <w:t xml:space="preserve">4.2 </w:t>
            </w:r>
            <w:r w:rsidRPr="00E86D11">
              <w:rPr>
                <w:b w:val="0"/>
              </w:rPr>
              <w:t>Структура и содержания ФОС по дисциплине (модулю) или практике…………</w:t>
            </w:r>
            <w:r>
              <w:rPr>
                <w:b w:val="0"/>
              </w:rPr>
              <w:t>……</w:t>
            </w:r>
          </w:p>
        </w:tc>
        <w:tc>
          <w:tcPr>
            <w:tcW w:w="719" w:type="dxa"/>
          </w:tcPr>
          <w:p w:rsidR="0087755F" w:rsidRPr="00055ACD" w:rsidRDefault="00E86D11" w:rsidP="00A21970">
            <w:pPr>
              <w:pStyle w:val="af0"/>
              <w:ind w:firstLine="0"/>
            </w:pPr>
            <w:r w:rsidRPr="00055ACD">
              <w:t>6</w:t>
            </w:r>
          </w:p>
        </w:tc>
      </w:tr>
      <w:tr w:rsidR="0087755F" w:rsidRPr="00ED0199" w:rsidTr="0019587D">
        <w:tc>
          <w:tcPr>
            <w:tcW w:w="9192" w:type="dxa"/>
          </w:tcPr>
          <w:p w:rsidR="0087755F" w:rsidRPr="00ED0199" w:rsidRDefault="00E86D11" w:rsidP="00F535A1">
            <w:pPr>
              <w:pStyle w:val="af6"/>
              <w:jc w:val="left"/>
            </w:pPr>
            <w:r>
              <w:t xml:space="preserve">4.3 </w:t>
            </w:r>
            <w:r w:rsidRPr="00E86D11">
              <w:rPr>
                <w:b w:val="0"/>
              </w:rPr>
              <w:t>Структура и содержание ФОС ГИА</w:t>
            </w:r>
            <w:r>
              <w:t>…………………………………………………..</w:t>
            </w:r>
          </w:p>
        </w:tc>
        <w:tc>
          <w:tcPr>
            <w:tcW w:w="719" w:type="dxa"/>
          </w:tcPr>
          <w:p w:rsidR="0087755F" w:rsidRPr="00055ACD" w:rsidRDefault="00E86D11" w:rsidP="00A21970">
            <w:pPr>
              <w:pStyle w:val="af0"/>
              <w:ind w:firstLine="0"/>
            </w:pPr>
            <w:r w:rsidRPr="00055ACD">
              <w:t>8</w:t>
            </w:r>
          </w:p>
        </w:tc>
      </w:tr>
      <w:tr w:rsidR="0087755F" w:rsidRPr="00ED0199" w:rsidTr="0019587D">
        <w:tc>
          <w:tcPr>
            <w:tcW w:w="9192" w:type="dxa"/>
          </w:tcPr>
          <w:p w:rsidR="0087755F" w:rsidRPr="00ED0199" w:rsidRDefault="00E86D11" w:rsidP="00F535A1">
            <w:pPr>
              <w:pStyle w:val="af6"/>
              <w:jc w:val="left"/>
            </w:pPr>
            <w:r>
              <w:t xml:space="preserve">4.4 </w:t>
            </w:r>
            <w:r w:rsidRPr="00E86D11">
              <w:rPr>
                <w:b w:val="0"/>
              </w:rPr>
              <w:t>Процедура разработки, экспертизы и рецензирования ФОС</w:t>
            </w:r>
            <w:r>
              <w:t>…………………….........</w:t>
            </w:r>
          </w:p>
        </w:tc>
        <w:tc>
          <w:tcPr>
            <w:tcW w:w="719" w:type="dxa"/>
          </w:tcPr>
          <w:p w:rsidR="0087755F" w:rsidRPr="00055ACD" w:rsidRDefault="00055ACD" w:rsidP="00A21970">
            <w:pPr>
              <w:pStyle w:val="af0"/>
              <w:ind w:firstLine="0"/>
            </w:pPr>
            <w:r w:rsidRPr="00055ACD">
              <w:t>9</w:t>
            </w:r>
          </w:p>
        </w:tc>
      </w:tr>
      <w:tr w:rsidR="00E86D11" w:rsidRPr="00ED0199" w:rsidTr="0019587D">
        <w:tc>
          <w:tcPr>
            <w:tcW w:w="9192" w:type="dxa"/>
          </w:tcPr>
          <w:p w:rsidR="00E86D11" w:rsidRDefault="00E86D11" w:rsidP="00F535A1">
            <w:pPr>
              <w:pStyle w:val="af6"/>
              <w:jc w:val="left"/>
            </w:pPr>
            <w:r>
              <w:t xml:space="preserve">4.5 </w:t>
            </w:r>
            <w:r w:rsidRPr="00E86D11">
              <w:rPr>
                <w:b w:val="0"/>
              </w:rPr>
              <w:t>Актуализация и хранение фондов оценочных средств</w:t>
            </w:r>
            <w:r>
              <w:t>………………………………..</w:t>
            </w:r>
          </w:p>
        </w:tc>
        <w:tc>
          <w:tcPr>
            <w:tcW w:w="719" w:type="dxa"/>
          </w:tcPr>
          <w:p w:rsidR="00E86D11" w:rsidRPr="00055ACD" w:rsidRDefault="00055ACD" w:rsidP="00A21970">
            <w:pPr>
              <w:pStyle w:val="af0"/>
              <w:ind w:firstLine="0"/>
            </w:pPr>
            <w:r w:rsidRPr="00055ACD">
              <w:t>11</w:t>
            </w:r>
          </w:p>
        </w:tc>
      </w:tr>
      <w:tr w:rsidR="00E86D11" w:rsidRPr="00ED0199" w:rsidTr="0019587D">
        <w:tc>
          <w:tcPr>
            <w:tcW w:w="9192" w:type="dxa"/>
          </w:tcPr>
          <w:p w:rsidR="00E86D11" w:rsidRDefault="00E86D11" w:rsidP="00F535A1">
            <w:pPr>
              <w:pStyle w:val="af6"/>
              <w:jc w:val="left"/>
            </w:pPr>
            <w:r>
              <w:t xml:space="preserve">4.6 </w:t>
            </w:r>
            <w:r w:rsidRPr="00E86D11">
              <w:rPr>
                <w:b w:val="0"/>
              </w:rPr>
              <w:t>Требования к подготовке электронной версии ФОС ГИА</w:t>
            </w:r>
            <w:r>
              <w:t>………………………........</w:t>
            </w:r>
          </w:p>
        </w:tc>
        <w:tc>
          <w:tcPr>
            <w:tcW w:w="719" w:type="dxa"/>
          </w:tcPr>
          <w:p w:rsidR="00E86D11" w:rsidRPr="00055ACD" w:rsidRDefault="00055ACD" w:rsidP="00A21970">
            <w:pPr>
              <w:pStyle w:val="af0"/>
              <w:ind w:firstLine="0"/>
            </w:pPr>
            <w:r w:rsidRPr="00055ACD">
              <w:t>12</w:t>
            </w:r>
          </w:p>
        </w:tc>
      </w:tr>
      <w:tr w:rsidR="00794F1E" w:rsidRPr="00ED0199" w:rsidTr="0019587D">
        <w:tc>
          <w:tcPr>
            <w:tcW w:w="9192" w:type="dxa"/>
          </w:tcPr>
          <w:p w:rsidR="00794F1E" w:rsidRPr="00ED0199" w:rsidRDefault="00550AA8" w:rsidP="00F535A1">
            <w:pPr>
              <w:pStyle w:val="af6"/>
              <w:jc w:val="left"/>
            </w:pPr>
            <w:r w:rsidRPr="00ED0199">
              <w:t>5</w:t>
            </w:r>
            <w:r w:rsidR="00794F1E" w:rsidRPr="00ED0199">
              <w:t>. Ответственность и полномочия………………………….…………………………...</w:t>
            </w:r>
            <w:r w:rsidR="00E86D11">
              <w:t>...</w:t>
            </w:r>
          </w:p>
        </w:tc>
        <w:tc>
          <w:tcPr>
            <w:tcW w:w="719" w:type="dxa"/>
          </w:tcPr>
          <w:p w:rsidR="00794F1E" w:rsidRPr="00055ACD" w:rsidRDefault="00055ACD" w:rsidP="00A21970">
            <w:pPr>
              <w:pStyle w:val="af0"/>
              <w:ind w:firstLine="0"/>
            </w:pPr>
            <w:r w:rsidRPr="00055ACD">
              <w:t>12</w:t>
            </w:r>
          </w:p>
        </w:tc>
      </w:tr>
      <w:tr w:rsidR="00794F1E" w:rsidRPr="00ED0199" w:rsidTr="0019587D">
        <w:tc>
          <w:tcPr>
            <w:tcW w:w="9192" w:type="dxa"/>
          </w:tcPr>
          <w:p w:rsidR="00794F1E" w:rsidRPr="00ED0199" w:rsidRDefault="00550AA8" w:rsidP="00D20E35">
            <w:pPr>
              <w:pStyle w:val="af6"/>
              <w:jc w:val="left"/>
            </w:pPr>
            <w:r w:rsidRPr="00ED0199">
              <w:t>6</w:t>
            </w:r>
            <w:r w:rsidR="00794F1E" w:rsidRPr="00ED0199">
              <w:t>.</w:t>
            </w:r>
            <w:r w:rsidR="00D20E35" w:rsidRPr="00ED0199">
              <w:t xml:space="preserve"> Управление документом</w:t>
            </w:r>
            <w:r w:rsidR="00794F1E" w:rsidRPr="00ED0199">
              <w:t>…………….………………………….……………………</w:t>
            </w:r>
            <w:r w:rsidR="00E86D11">
              <w:t>…..</w:t>
            </w:r>
          </w:p>
        </w:tc>
        <w:tc>
          <w:tcPr>
            <w:tcW w:w="719" w:type="dxa"/>
          </w:tcPr>
          <w:p w:rsidR="00794F1E" w:rsidRPr="00055ACD" w:rsidRDefault="00055ACD" w:rsidP="00055ACD">
            <w:pPr>
              <w:pStyle w:val="af0"/>
              <w:ind w:firstLine="0"/>
            </w:pPr>
            <w:r w:rsidRPr="00055ACD">
              <w:t>12</w:t>
            </w:r>
          </w:p>
        </w:tc>
      </w:tr>
      <w:tr w:rsidR="00794F1E" w:rsidRPr="00ED0199" w:rsidTr="0019587D">
        <w:tc>
          <w:tcPr>
            <w:tcW w:w="9192" w:type="dxa"/>
          </w:tcPr>
          <w:p w:rsidR="00794F1E" w:rsidRPr="00ED0199" w:rsidRDefault="00D20E35" w:rsidP="007A52A0">
            <w:pPr>
              <w:tabs>
                <w:tab w:val="left" w:pos="1922"/>
              </w:tabs>
              <w:rPr>
                <w:b/>
              </w:rPr>
            </w:pPr>
            <w:r w:rsidRPr="00ED0199">
              <w:rPr>
                <w:b/>
              </w:rPr>
              <w:t>7. Приложения</w:t>
            </w:r>
          </w:p>
        </w:tc>
        <w:tc>
          <w:tcPr>
            <w:tcW w:w="719" w:type="dxa"/>
          </w:tcPr>
          <w:p w:rsidR="00794F1E" w:rsidRPr="00055ACD" w:rsidRDefault="00055ACD" w:rsidP="00A21970">
            <w:pPr>
              <w:pStyle w:val="af0"/>
              <w:ind w:firstLine="0"/>
            </w:pPr>
            <w:r w:rsidRPr="00055ACD">
              <w:t>13</w:t>
            </w:r>
          </w:p>
        </w:tc>
      </w:tr>
      <w:tr w:rsidR="00794F1E" w:rsidRPr="00ED0199" w:rsidTr="0019587D">
        <w:tc>
          <w:tcPr>
            <w:tcW w:w="9192" w:type="dxa"/>
          </w:tcPr>
          <w:p w:rsidR="00794F1E" w:rsidRPr="00ED0199" w:rsidRDefault="00D20E35" w:rsidP="00C136AF">
            <w:pPr>
              <w:tabs>
                <w:tab w:val="left" w:pos="2235"/>
              </w:tabs>
              <w:ind w:left="113"/>
            </w:pPr>
            <w:r w:rsidRPr="00ED0199">
              <w:t xml:space="preserve">Приложение 1. Материалы текущего контроля </w:t>
            </w:r>
          </w:p>
        </w:tc>
        <w:tc>
          <w:tcPr>
            <w:tcW w:w="719" w:type="dxa"/>
          </w:tcPr>
          <w:p w:rsidR="00794F1E" w:rsidRPr="00055ACD" w:rsidRDefault="00055ACD" w:rsidP="00E13F23">
            <w:pPr>
              <w:pStyle w:val="af0"/>
              <w:ind w:firstLine="0"/>
            </w:pPr>
            <w:r w:rsidRPr="00055ACD">
              <w:t>14</w:t>
            </w:r>
          </w:p>
        </w:tc>
      </w:tr>
      <w:tr w:rsidR="007A52A0" w:rsidRPr="00ED0199" w:rsidTr="0019587D">
        <w:tc>
          <w:tcPr>
            <w:tcW w:w="9192" w:type="dxa"/>
          </w:tcPr>
          <w:p w:rsidR="007A52A0" w:rsidRPr="00ED0199" w:rsidRDefault="00D20E35" w:rsidP="00C136AF">
            <w:pPr>
              <w:tabs>
                <w:tab w:val="left" w:pos="2235"/>
              </w:tabs>
              <w:ind w:left="113"/>
            </w:pPr>
            <w:r w:rsidRPr="00ED0199">
              <w:t>Приложение 2. Материалы рубежного контроля</w:t>
            </w:r>
          </w:p>
        </w:tc>
        <w:tc>
          <w:tcPr>
            <w:tcW w:w="719" w:type="dxa"/>
          </w:tcPr>
          <w:p w:rsidR="007A52A0" w:rsidRPr="00055ACD" w:rsidRDefault="00055ACD" w:rsidP="009E4F52">
            <w:pPr>
              <w:pStyle w:val="af0"/>
              <w:ind w:firstLine="0"/>
            </w:pPr>
            <w:r w:rsidRPr="00055ACD">
              <w:t>14</w:t>
            </w:r>
          </w:p>
        </w:tc>
      </w:tr>
      <w:tr w:rsidR="007A52A0" w:rsidRPr="00ED0199" w:rsidTr="0019587D">
        <w:tc>
          <w:tcPr>
            <w:tcW w:w="9192" w:type="dxa"/>
          </w:tcPr>
          <w:p w:rsidR="007A52A0" w:rsidRPr="00ED0199" w:rsidRDefault="00D20E35" w:rsidP="00C136AF">
            <w:pPr>
              <w:tabs>
                <w:tab w:val="left" w:pos="2235"/>
              </w:tabs>
              <w:ind w:left="113"/>
            </w:pPr>
            <w:r w:rsidRPr="00ED0199">
              <w:t>Приложение 3. Материалы промежуточной аттестации</w:t>
            </w:r>
          </w:p>
        </w:tc>
        <w:tc>
          <w:tcPr>
            <w:tcW w:w="719" w:type="dxa"/>
          </w:tcPr>
          <w:p w:rsidR="007A52A0" w:rsidRPr="00055ACD" w:rsidRDefault="00055ACD" w:rsidP="000D10A6">
            <w:pPr>
              <w:pStyle w:val="af0"/>
              <w:ind w:firstLine="0"/>
            </w:pPr>
            <w:r w:rsidRPr="00055ACD">
              <w:t>15</w:t>
            </w:r>
          </w:p>
        </w:tc>
      </w:tr>
      <w:tr w:rsidR="007A52A0" w:rsidRPr="00ED0199" w:rsidTr="0019587D">
        <w:tc>
          <w:tcPr>
            <w:tcW w:w="9192" w:type="dxa"/>
          </w:tcPr>
          <w:p w:rsidR="007A52A0" w:rsidRPr="00ED0199" w:rsidRDefault="00D20E35" w:rsidP="00C136AF">
            <w:pPr>
              <w:tabs>
                <w:tab w:val="left" w:pos="2235"/>
              </w:tabs>
              <w:ind w:left="113"/>
            </w:pPr>
            <w:r w:rsidRPr="00ED0199">
              <w:t>Приложение 4. Пример критериев и показателей, используемых при оценивании учебного реферата</w:t>
            </w:r>
          </w:p>
        </w:tc>
        <w:tc>
          <w:tcPr>
            <w:tcW w:w="719" w:type="dxa"/>
          </w:tcPr>
          <w:p w:rsidR="007A52A0" w:rsidRPr="00055ACD" w:rsidRDefault="00055ACD" w:rsidP="00A21970">
            <w:pPr>
              <w:pStyle w:val="af0"/>
              <w:ind w:firstLine="0"/>
            </w:pPr>
            <w:r w:rsidRPr="00055ACD">
              <w:t>15</w:t>
            </w:r>
          </w:p>
        </w:tc>
      </w:tr>
      <w:tr w:rsidR="007A52A0" w:rsidRPr="00ED0199" w:rsidTr="0019587D">
        <w:tc>
          <w:tcPr>
            <w:tcW w:w="9192" w:type="dxa"/>
          </w:tcPr>
          <w:p w:rsidR="007A52A0" w:rsidRPr="00ED0199" w:rsidRDefault="00D20E35" w:rsidP="00C136AF">
            <w:pPr>
              <w:tabs>
                <w:tab w:val="left" w:pos="2235"/>
              </w:tabs>
              <w:ind w:left="113"/>
            </w:pPr>
            <w:r w:rsidRPr="00ED0199">
              <w:t xml:space="preserve">Приложение 5. Пример критериев оценки выполнения мануальных действий </w:t>
            </w:r>
          </w:p>
        </w:tc>
        <w:tc>
          <w:tcPr>
            <w:tcW w:w="719" w:type="dxa"/>
          </w:tcPr>
          <w:p w:rsidR="007A52A0" w:rsidRPr="00055ACD" w:rsidRDefault="00055ACD" w:rsidP="00A21970">
            <w:pPr>
              <w:pStyle w:val="af0"/>
              <w:ind w:firstLine="0"/>
            </w:pPr>
            <w:r w:rsidRPr="00055ACD">
              <w:t>16</w:t>
            </w:r>
          </w:p>
        </w:tc>
      </w:tr>
      <w:tr w:rsidR="007A52A0" w:rsidRPr="00ED0199" w:rsidTr="0019587D">
        <w:tc>
          <w:tcPr>
            <w:tcW w:w="9192" w:type="dxa"/>
          </w:tcPr>
          <w:p w:rsidR="007A52A0" w:rsidRPr="00ED0199" w:rsidRDefault="00D20E35" w:rsidP="00C136AF">
            <w:pPr>
              <w:tabs>
                <w:tab w:val="left" w:pos="2235"/>
              </w:tabs>
              <w:ind w:left="113"/>
            </w:pPr>
            <w:r w:rsidRPr="00ED0199">
              <w:t>Приложение 6. Примерные критерии оценки выпускной квалификационной работы</w:t>
            </w:r>
          </w:p>
        </w:tc>
        <w:tc>
          <w:tcPr>
            <w:tcW w:w="719" w:type="dxa"/>
          </w:tcPr>
          <w:p w:rsidR="007A52A0" w:rsidRPr="00055ACD" w:rsidRDefault="00055ACD" w:rsidP="00A21970">
            <w:pPr>
              <w:pStyle w:val="af0"/>
              <w:ind w:firstLine="0"/>
            </w:pPr>
            <w:r w:rsidRPr="00055ACD">
              <w:t>17</w:t>
            </w:r>
          </w:p>
        </w:tc>
      </w:tr>
      <w:tr w:rsidR="007A52A0" w:rsidRPr="00ED0199" w:rsidTr="0019587D">
        <w:tc>
          <w:tcPr>
            <w:tcW w:w="9192" w:type="dxa"/>
          </w:tcPr>
          <w:p w:rsidR="007A52A0" w:rsidRPr="00ED0199" w:rsidRDefault="00D20E35" w:rsidP="00C136AF">
            <w:pPr>
              <w:tabs>
                <w:tab w:val="left" w:pos="1922"/>
              </w:tabs>
              <w:ind w:left="113"/>
            </w:pPr>
            <w:r w:rsidRPr="00ED0199">
              <w:t xml:space="preserve">Приложение 7. </w:t>
            </w:r>
            <w:r w:rsidRPr="00ED0199">
              <w:rPr>
                <w:bCs/>
              </w:rPr>
              <w:t>Примерный перечень оценочных средств</w:t>
            </w:r>
          </w:p>
        </w:tc>
        <w:tc>
          <w:tcPr>
            <w:tcW w:w="719" w:type="dxa"/>
          </w:tcPr>
          <w:p w:rsidR="007A52A0" w:rsidRPr="00055ACD" w:rsidRDefault="00055ACD" w:rsidP="00A21970">
            <w:pPr>
              <w:pStyle w:val="af0"/>
              <w:ind w:firstLine="0"/>
            </w:pPr>
            <w:r w:rsidRPr="00055ACD">
              <w:t>18</w:t>
            </w:r>
          </w:p>
        </w:tc>
      </w:tr>
      <w:tr w:rsidR="007A52A0" w:rsidRPr="00ED0199" w:rsidTr="0019587D">
        <w:tc>
          <w:tcPr>
            <w:tcW w:w="9192" w:type="dxa"/>
          </w:tcPr>
          <w:p w:rsidR="007A52A0" w:rsidRPr="00ED0199" w:rsidRDefault="00D20E35" w:rsidP="00C136AF">
            <w:pPr>
              <w:tabs>
                <w:tab w:val="left" w:pos="2235"/>
              </w:tabs>
              <w:ind w:left="113"/>
            </w:pPr>
            <w:r w:rsidRPr="00ED0199">
              <w:t>Приложение 8. Форма экзаменационного билета</w:t>
            </w:r>
          </w:p>
        </w:tc>
        <w:tc>
          <w:tcPr>
            <w:tcW w:w="719" w:type="dxa"/>
          </w:tcPr>
          <w:p w:rsidR="007A52A0" w:rsidRPr="00055ACD" w:rsidRDefault="00055ACD" w:rsidP="00A21970">
            <w:pPr>
              <w:pStyle w:val="af0"/>
              <w:ind w:firstLine="0"/>
            </w:pPr>
            <w:r w:rsidRPr="00055ACD">
              <w:t>22</w:t>
            </w:r>
          </w:p>
        </w:tc>
      </w:tr>
      <w:tr w:rsidR="007A52A0" w:rsidRPr="00ED0199" w:rsidTr="0019587D">
        <w:tc>
          <w:tcPr>
            <w:tcW w:w="9192" w:type="dxa"/>
          </w:tcPr>
          <w:p w:rsidR="007A52A0" w:rsidRPr="00ED0199" w:rsidRDefault="00D20E35" w:rsidP="00C136AF">
            <w:pPr>
              <w:tabs>
                <w:tab w:val="left" w:pos="2235"/>
              </w:tabs>
              <w:ind w:left="113"/>
            </w:pPr>
            <w:r w:rsidRPr="00ED0199">
              <w:t xml:space="preserve">Приложение 9. </w:t>
            </w:r>
            <w:r w:rsidRPr="00ED0199">
              <w:rPr>
                <w:bCs/>
              </w:rPr>
              <w:t>Оформление тестовых заданий</w:t>
            </w:r>
          </w:p>
        </w:tc>
        <w:tc>
          <w:tcPr>
            <w:tcW w:w="719" w:type="dxa"/>
          </w:tcPr>
          <w:p w:rsidR="007A52A0" w:rsidRPr="00055ACD" w:rsidRDefault="00055ACD" w:rsidP="004B1AE3">
            <w:pPr>
              <w:pStyle w:val="af0"/>
              <w:ind w:firstLine="0"/>
            </w:pPr>
            <w:r w:rsidRPr="00055ACD">
              <w:t>23</w:t>
            </w:r>
          </w:p>
        </w:tc>
      </w:tr>
      <w:tr w:rsidR="00AB4DBA" w:rsidRPr="00ED0199" w:rsidTr="0019587D">
        <w:tc>
          <w:tcPr>
            <w:tcW w:w="9192" w:type="dxa"/>
          </w:tcPr>
          <w:p w:rsidR="00AB4DBA" w:rsidRPr="00ED0199" w:rsidRDefault="00D20E35" w:rsidP="00C136AF">
            <w:pPr>
              <w:tabs>
                <w:tab w:val="left" w:pos="2235"/>
              </w:tabs>
              <w:ind w:left="113"/>
            </w:pPr>
            <w:r w:rsidRPr="00ED0199">
              <w:t xml:space="preserve">Приложение 10. </w:t>
            </w:r>
            <w:r w:rsidRPr="00ED0199">
              <w:rPr>
                <w:bCs/>
              </w:rPr>
              <w:t>Оформление задания для деловой (ролевой) игры</w:t>
            </w:r>
          </w:p>
        </w:tc>
        <w:tc>
          <w:tcPr>
            <w:tcW w:w="719" w:type="dxa"/>
          </w:tcPr>
          <w:p w:rsidR="00AB4DBA" w:rsidRPr="00055ACD" w:rsidRDefault="00055ACD" w:rsidP="004B1AE3">
            <w:pPr>
              <w:pStyle w:val="af0"/>
              <w:ind w:firstLine="0"/>
            </w:pPr>
            <w:r w:rsidRPr="00055ACD">
              <w:t>24</w:t>
            </w:r>
          </w:p>
        </w:tc>
      </w:tr>
      <w:tr w:rsidR="00AB4DBA" w:rsidRPr="00ED0199" w:rsidTr="0019587D">
        <w:tc>
          <w:tcPr>
            <w:tcW w:w="9192" w:type="dxa"/>
          </w:tcPr>
          <w:p w:rsidR="00AB4DBA" w:rsidRPr="00ED0199" w:rsidRDefault="00D20E35" w:rsidP="00C136AF">
            <w:pPr>
              <w:tabs>
                <w:tab w:val="left" w:pos="2235"/>
              </w:tabs>
              <w:ind w:left="113"/>
            </w:pPr>
            <w:r w:rsidRPr="00ED0199">
              <w:t xml:space="preserve">Приложение 11. </w:t>
            </w:r>
            <w:r w:rsidRPr="00ED0199">
              <w:rPr>
                <w:bCs/>
              </w:rPr>
              <w:t>Оформление задания для ситуационной задачи</w:t>
            </w:r>
          </w:p>
        </w:tc>
        <w:tc>
          <w:tcPr>
            <w:tcW w:w="719" w:type="dxa"/>
          </w:tcPr>
          <w:p w:rsidR="00AB4DBA" w:rsidRPr="00055ACD" w:rsidRDefault="00055ACD" w:rsidP="00EA5923">
            <w:pPr>
              <w:pStyle w:val="af0"/>
              <w:ind w:firstLine="0"/>
            </w:pPr>
            <w:r w:rsidRPr="00055ACD">
              <w:t>25</w:t>
            </w:r>
          </w:p>
        </w:tc>
      </w:tr>
      <w:tr w:rsidR="004B1AE3" w:rsidRPr="00ED0199" w:rsidTr="0019587D">
        <w:tc>
          <w:tcPr>
            <w:tcW w:w="9192" w:type="dxa"/>
          </w:tcPr>
          <w:p w:rsidR="004B1AE3" w:rsidRPr="00ED0199" w:rsidRDefault="00D20E35" w:rsidP="00C136AF">
            <w:pPr>
              <w:tabs>
                <w:tab w:val="left" w:pos="2235"/>
              </w:tabs>
              <w:ind w:left="113"/>
            </w:pPr>
            <w:r w:rsidRPr="00ED0199">
              <w:t xml:space="preserve">Приложение 12. </w:t>
            </w:r>
            <w:r w:rsidRPr="00ED0199">
              <w:rPr>
                <w:bCs/>
              </w:rPr>
              <w:t>Оформление вопросов для семинаров, коллоквиумов</w:t>
            </w:r>
          </w:p>
        </w:tc>
        <w:tc>
          <w:tcPr>
            <w:tcW w:w="719" w:type="dxa"/>
          </w:tcPr>
          <w:p w:rsidR="004B1AE3" w:rsidRPr="00055ACD" w:rsidRDefault="00055ACD" w:rsidP="00113190">
            <w:pPr>
              <w:pStyle w:val="af0"/>
              <w:ind w:firstLine="0"/>
            </w:pPr>
            <w:r w:rsidRPr="00055ACD">
              <w:t>27</w:t>
            </w:r>
          </w:p>
        </w:tc>
      </w:tr>
      <w:tr w:rsidR="004B1AE3" w:rsidRPr="00ED0199" w:rsidTr="0019587D">
        <w:tc>
          <w:tcPr>
            <w:tcW w:w="9192" w:type="dxa"/>
          </w:tcPr>
          <w:p w:rsidR="004B1AE3" w:rsidRPr="00ED0199" w:rsidRDefault="00C136AF" w:rsidP="00C136AF">
            <w:pPr>
              <w:tabs>
                <w:tab w:val="left" w:pos="2235"/>
              </w:tabs>
              <w:ind w:left="113"/>
            </w:pPr>
            <w:r w:rsidRPr="00ED0199">
              <w:t xml:space="preserve">Приложение 13. </w:t>
            </w:r>
            <w:r w:rsidRPr="00ED0199">
              <w:rPr>
                <w:bCs/>
              </w:rPr>
              <w:t>Оформление комплекта заданий для контрольной работы</w:t>
            </w:r>
          </w:p>
        </w:tc>
        <w:tc>
          <w:tcPr>
            <w:tcW w:w="719" w:type="dxa"/>
          </w:tcPr>
          <w:p w:rsidR="004B1AE3" w:rsidRPr="00055ACD" w:rsidRDefault="00055ACD" w:rsidP="00113190">
            <w:pPr>
              <w:pStyle w:val="af0"/>
              <w:ind w:firstLine="0"/>
            </w:pPr>
            <w:r w:rsidRPr="00055ACD">
              <w:t>28</w:t>
            </w:r>
          </w:p>
        </w:tc>
      </w:tr>
      <w:tr w:rsidR="004B1AE3" w:rsidRPr="00ED0199" w:rsidTr="0019587D">
        <w:tc>
          <w:tcPr>
            <w:tcW w:w="9192" w:type="dxa"/>
          </w:tcPr>
          <w:p w:rsidR="004B1AE3" w:rsidRPr="00ED0199" w:rsidRDefault="00C136AF" w:rsidP="00C136AF">
            <w:pPr>
              <w:tabs>
                <w:tab w:val="left" w:pos="2235"/>
              </w:tabs>
              <w:ind w:left="113"/>
            </w:pPr>
            <w:r w:rsidRPr="00ED0199">
              <w:t xml:space="preserve">Приложение 14. </w:t>
            </w:r>
            <w:r w:rsidRPr="00ED0199">
              <w:rPr>
                <w:bCs/>
              </w:rPr>
              <w:t>Оформление тем для круглого стола (диспута, дебатов, дискуссии)</w:t>
            </w:r>
          </w:p>
        </w:tc>
        <w:tc>
          <w:tcPr>
            <w:tcW w:w="719" w:type="dxa"/>
          </w:tcPr>
          <w:p w:rsidR="004B1AE3" w:rsidRPr="00055ACD" w:rsidRDefault="00055ACD" w:rsidP="00113190">
            <w:pPr>
              <w:pStyle w:val="af0"/>
              <w:ind w:firstLine="0"/>
            </w:pPr>
            <w:r w:rsidRPr="00055ACD">
              <w:t>29</w:t>
            </w:r>
          </w:p>
        </w:tc>
      </w:tr>
      <w:tr w:rsidR="004B1AE3" w:rsidRPr="00ED0199" w:rsidTr="0019587D">
        <w:tc>
          <w:tcPr>
            <w:tcW w:w="9192" w:type="dxa"/>
          </w:tcPr>
          <w:p w:rsidR="004B1AE3" w:rsidRPr="00ED0199" w:rsidRDefault="00C136AF" w:rsidP="00C136AF">
            <w:pPr>
              <w:tabs>
                <w:tab w:val="left" w:pos="2235"/>
              </w:tabs>
              <w:ind w:left="113"/>
            </w:pPr>
            <w:r w:rsidRPr="00ED0199">
              <w:t xml:space="preserve">Приложение 15. </w:t>
            </w:r>
            <w:r w:rsidRPr="00ED0199">
              <w:rPr>
                <w:bCs/>
              </w:rPr>
              <w:t>Оформление задания для портфолио</w:t>
            </w:r>
          </w:p>
        </w:tc>
        <w:tc>
          <w:tcPr>
            <w:tcW w:w="719" w:type="dxa"/>
          </w:tcPr>
          <w:p w:rsidR="004B1AE3" w:rsidRPr="00055ACD" w:rsidRDefault="00055ACD" w:rsidP="00113190">
            <w:pPr>
              <w:pStyle w:val="af0"/>
              <w:ind w:firstLine="0"/>
            </w:pPr>
            <w:r w:rsidRPr="00055ACD">
              <w:t>30</w:t>
            </w:r>
          </w:p>
        </w:tc>
      </w:tr>
      <w:tr w:rsidR="004B1AE3" w:rsidRPr="00ED0199" w:rsidTr="0019587D">
        <w:tc>
          <w:tcPr>
            <w:tcW w:w="9192" w:type="dxa"/>
          </w:tcPr>
          <w:p w:rsidR="004B1AE3" w:rsidRPr="00ED0199" w:rsidRDefault="00C136AF" w:rsidP="00C136AF">
            <w:pPr>
              <w:tabs>
                <w:tab w:val="left" w:pos="2235"/>
              </w:tabs>
              <w:ind w:left="113"/>
            </w:pPr>
            <w:r w:rsidRPr="00ED0199">
              <w:t xml:space="preserve">Приложение 16. </w:t>
            </w:r>
            <w:r w:rsidRPr="00ED0199">
              <w:rPr>
                <w:bCs/>
              </w:rPr>
              <w:t>Оформление групповых и/или индивидуальных творческих заданий/проектов</w:t>
            </w:r>
          </w:p>
        </w:tc>
        <w:tc>
          <w:tcPr>
            <w:tcW w:w="719" w:type="dxa"/>
          </w:tcPr>
          <w:p w:rsidR="004B1AE3" w:rsidRPr="00055ACD" w:rsidRDefault="00055ACD" w:rsidP="00113190">
            <w:pPr>
              <w:pStyle w:val="af0"/>
              <w:ind w:firstLine="0"/>
            </w:pPr>
            <w:r w:rsidRPr="00055ACD">
              <w:t>31</w:t>
            </w:r>
          </w:p>
        </w:tc>
      </w:tr>
      <w:tr w:rsidR="004B1AE3" w:rsidRPr="00ED0199" w:rsidTr="0019587D">
        <w:tc>
          <w:tcPr>
            <w:tcW w:w="9192" w:type="dxa"/>
          </w:tcPr>
          <w:p w:rsidR="004B1AE3" w:rsidRPr="00ED0199" w:rsidRDefault="00C136AF" w:rsidP="00C136AF">
            <w:pPr>
              <w:tabs>
                <w:tab w:val="left" w:pos="2235"/>
              </w:tabs>
              <w:ind w:left="113"/>
            </w:pPr>
            <w:r w:rsidRPr="00ED0199">
              <w:t>Приложение 17. Оформление комплекта разноуровневых задач/заданий</w:t>
            </w:r>
          </w:p>
        </w:tc>
        <w:tc>
          <w:tcPr>
            <w:tcW w:w="719" w:type="dxa"/>
          </w:tcPr>
          <w:p w:rsidR="004B1AE3" w:rsidRPr="00055ACD" w:rsidRDefault="00055ACD" w:rsidP="00113190">
            <w:pPr>
              <w:pStyle w:val="af0"/>
              <w:ind w:firstLine="0"/>
            </w:pPr>
            <w:r w:rsidRPr="00055ACD">
              <w:t>32</w:t>
            </w:r>
          </w:p>
        </w:tc>
      </w:tr>
      <w:tr w:rsidR="004B1AE3" w:rsidRPr="00ED0199" w:rsidTr="0019587D">
        <w:tc>
          <w:tcPr>
            <w:tcW w:w="9192" w:type="dxa"/>
          </w:tcPr>
          <w:p w:rsidR="004B1AE3" w:rsidRPr="00ED0199" w:rsidRDefault="00C136AF" w:rsidP="00C136AF">
            <w:pPr>
              <w:tabs>
                <w:tab w:val="left" w:pos="2235"/>
              </w:tabs>
              <w:ind w:left="113"/>
            </w:pPr>
            <w:r w:rsidRPr="00ED0199">
              <w:t>Приложение 18. Оформление тем для рефератов (эссе, докладов, сообщений)</w:t>
            </w:r>
          </w:p>
        </w:tc>
        <w:tc>
          <w:tcPr>
            <w:tcW w:w="719" w:type="dxa"/>
          </w:tcPr>
          <w:p w:rsidR="004B1AE3" w:rsidRPr="00055ACD" w:rsidRDefault="00055ACD" w:rsidP="00113190">
            <w:pPr>
              <w:pStyle w:val="af0"/>
              <w:ind w:firstLine="0"/>
            </w:pPr>
            <w:r w:rsidRPr="00055ACD">
              <w:t>33</w:t>
            </w:r>
          </w:p>
        </w:tc>
      </w:tr>
      <w:tr w:rsidR="004B1AE3" w:rsidRPr="00ED0199" w:rsidTr="0019587D">
        <w:tc>
          <w:tcPr>
            <w:tcW w:w="9192" w:type="dxa"/>
          </w:tcPr>
          <w:p w:rsidR="004B1AE3" w:rsidRPr="00ED0199" w:rsidRDefault="00C136AF" w:rsidP="00E13F23">
            <w:pPr>
              <w:tabs>
                <w:tab w:val="left" w:pos="2235"/>
              </w:tabs>
              <w:ind w:left="113"/>
            </w:pPr>
            <w:r w:rsidRPr="00ED0199">
              <w:t>Приложение 19. Форма титульного листа фонда оценочных средств ГИА</w:t>
            </w:r>
          </w:p>
        </w:tc>
        <w:tc>
          <w:tcPr>
            <w:tcW w:w="719" w:type="dxa"/>
          </w:tcPr>
          <w:p w:rsidR="004B1AE3" w:rsidRPr="00055ACD" w:rsidRDefault="00055ACD" w:rsidP="00113190">
            <w:pPr>
              <w:pStyle w:val="af0"/>
              <w:ind w:firstLine="0"/>
            </w:pPr>
            <w:r w:rsidRPr="00055ACD">
              <w:t>34</w:t>
            </w:r>
          </w:p>
        </w:tc>
      </w:tr>
      <w:tr w:rsidR="004B1AE3" w:rsidRPr="00ED0199" w:rsidTr="0019587D">
        <w:tc>
          <w:tcPr>
            <w:tcW w:w="9192" w:type="dxa"/>
          </w:tcPr>
          <w:p w:rsidR="004B1AE3" w:rsidRPr="00ED0199" w:rsidRDefault="00C136AF" w:rsidP="00C136AF">
            <w:pPr>
              <w:tabs>
                <w:tab w:val="left" w:pos="2235"/>
              </w:tabs>
              <w:ind w:left="113"/>
            </w:pPr>
            <w:r w:rsidRPr="00ED0199">
              <w:t>Приложение 20. Лист дополнений и изменений  в ФОС ГИА</w:t>
            </w:r>
          </w:p>
        </w:tc>
        <w:tc>
          <w:tcPr>
            <w:tcW w:w="719" w:type="dxa"/>
          </w:tcPr>
          <w:p w:rsidR="004B1AE3" w:rsidRPr="00055ACD" w:rsidRDefault="00055ACD" w:rsidP="00113190">
            <w:pPr>
              <w:pStyle w:val="af0"/>
              <w:ind w:firstLine="0"/>
            </w:pPr>
            <w:r w:rsidRPr="00055ACD">
              <w:t>36</w:t>
            </w:r>
          </w:p>
        </w:tc>
      </w:tr>
      <w:tr w:rsidR="004B1AE3" w:rsidRPr="00ED0199" w:rsidTr="0019587D">
        <w:tc>
          <w:tcPr>
            <w:tcW w:w="9192" w:type="dxa"/>
          </w:tcPr>
          <w:p w:rsidR="004B1AE3" w:rsidRPr="00ED0199" w:rsidRDefault="00C136AF" w:rsidP="00C136AF">
            <w:pPr>
              <w:tabs>
                <w:tab w:val="left" w:pos="2235"/>
              </w:tabs>
              <w:ind w:left="113"/>
            </w:pPr>
            <w:r w:rsidRPr="00ED0199">
              <w:t xml:space="preserve">Приложение 21. Контрольные задания  и иные материалы оценки результатов освоения </w:t>
            </w:r>
            <w:r w:rsidR="00360A3E">
              <w:t>ОПОП</w:t>
            </w:r>
            <w:r w:rsidRPr="00ED0199">
              <w:t xml:space="preserve"> по специальности</w:t>
            </w:r>
          </w:p>
        </w:tc>
        <w:tc>
          <w:tcPr>
            <w:tcW w:w="719" w:type="dxa"/>
          </w:tcPr>
          <w:p w:rsidR="004B1AE3" w:rsidRPr="00055ACD" w:rsidRDefault="00055ACD" w:rsidP="00AB4DBA">
            <w:pPr>
              <w:pStyle w:val="af0"/>
              <w:ind w:firstLine="0"/>
            </w:pPr>
            <w:r w:rsidRPr="00055ACD">
              <w:t>37</w:t>
            </w:r>
          </w:p>
        </w:tc>
      </w:tr>
      <w:tr w:rsidR="004B1AE3" w:rsidRPr="00ED0199" w:rsidTr="0019587D">
        <w:tc>
          <w:tcPr>
            <w:tcW w:w="9192" w:type="dxa"/>
          </w:tcPr>
          <w:p w:rsidR="004B1AE3" w:rsidRPr="00ED0199" w:rsidRDefault="00C136AF" w:rsidP="00C136AF">
            <w:pPr>
              <w:tabs>
                <w:tab w:val="left" w:pos="2235"/>
              </w:tabs>
              <w:ind w:left="113"/>
            </w:pPr>
            <w:r w:rsidRPr="00ED0199">
              <w:t>Приложение 22. Форма оценки уровня сформированности компетенций на ГИА</w:t>
            </w:r>
          </w:p>
        </w:tc>
        <w:tc>
          <w:tcPr>
            <w:tcW w:w="719" w:type="dxa"/>
          </w:tcPr>
          <w:p w:rsidR="004B1AE3" w:rsidRPr="00055ACD" w:rsidRDefault="00055ACD" w:rsidP="004B1AE3">
            <w:pPr>
              <w:pStyle w:val="af0"/>
              <w:ind w:firstLine="0"/>
            </w:pPr>
            <w:r w:rsidRPr="00055ACD">
              <w:t>39</w:t>
            </w:r>
          </w:p>
        </w:tc>
      </w:tr>
      <w:tr w:rsidR="006467C9" w:rsidRPr="00ED0199" w:rsidTr="0019587D">
        <w:tc>
          <w:tcPr>
            <w:tcW w:w="9192" w:type="dxa"/>
          </w:tcPr>
          <w:p w:rsidR="006467C9" w:rsidRPr="00ED0199" w:rsidRDefault="006467C9" w:rsidP="006467C9">
            <w:pPr>
              <w:tabs>
                <w:tab w:val="left" w:pos="2235"/>
              </w:tabs>
              <w:ind w:left="113"/>
            </w:pPr>
            <w:r w:rsidRPr="00ED0199">
              <w:t>Приложение А Лист согласования</w:t>
            </w:r>
          </w:p>
        </w:tc>
        <w:tc>
          <w:tcPr>
            <w:tcW w:w="719" w:type="dxa"/>
          </w:tcPr>
          <w:p w:rsidR="006467C9" w:rsidRPr="00055ACD" w:rsidRDefault="00055ACD" w:rsidP="006467C9">
            <w:pPr>
              <w:pStyle w:val="af0"/>
              <w:ind w:firstLine="0"/>
            </w:pPr>
            <w:r w:rsidRPr="00055ACD">
              <w:t>40</w:t>
            </w:r>
          </w:p>
        </w:tc>
      </w:tr>
      <w:tr w:rsidR="006467C9" w:rsidRPr="00ED0199" w:rsidTr="0019587D">
        <w:tc>
          <w:tcPr>
            <w:tcW w:w="9192" w:type="dxa"/>
          </w:tcPr>
          <w:p w:rsidR="006467C9" w:rsidRPr="00ED0199" w:rsidRDefault="006467C9" w:rsidP="006467C9">
            <w:pPr>
              <w:tabs>
                <w:tab w:val="left" w:pos="2235"/>
              </w:tabs>
              <w:ind w:left="113"/>
            </w:pPr>
            <w:r w:rsidRPr="00ED0199">
              <w:t>Приложение Б Реестр выдачи документа</w:t>
            </w:r>
          </w:p>
        </w:tc>
        <w:tc>
          <w:tcPr>
            <w:tcW w:w="719" w:type="dxa"/>
          </w:tcPr>
          <w:p w:rsidR="006467C9" w:rsidRPr="00055ACD" w:rsidRDefault="00055ACD" w:rsidP="006467C9">
            <w:pPr>
              <w:pStyle w:val="af0"/>
              <w:ind w:firstLine="0"/>
            </w:pPr>
            <w:r w:rsidRPr="00055ACD">
              <w:t>41</w:t>
            </w:r>
          </w:p>
        </w:tc>
      </w:tr>
      <w:tr w:rsidR="006467C9" w:rsidRPr="00ED0199" w:rsidTr="0019587D">
        <w:tc>
          <w:tcPr>
            <w:tcW w:w="9192" w:type="dxa"/>
          </w:tcPr>
          <w:p w:rsidR="006467C9" w:rsidRPr="00ED0199" w:rsidRDefault="006467C9" w:rsidP="006467C9">
            <w:pPr>
              <w:tabs>
                <w:tab w:val="left" w:pos="2235"/>
              </w:tabs>
              <w:ind w:left="113"/>
            </w:pPr>
            <w:r w:rsidRPr="00ED0199">
              <w:t>Лист регистрации изменений</w:t>
            </w:r>
          </w:p>
        </w:tc>
        <w:tc>
          <w:tcPr>
            <w:tcW w:w="719" w:type="dxa"/>
          </w:tcPr>
          <w:p w:rsidR="006467C9" w:rsidRPr="00055ACD" w:rsidRDefault="00055ACD" w:rsidP="006467C9">
            <w:pPr>
              <w:pStyle w:val="af0"/>
              <w:ind w:firstLine="0"/>
            </w:pPr>
            <w:r w:rsidRPr="00055ACD">
              <w:t>42</w:t>
            </w:r>
          </w:p>
        </w:tc>
      </w:tr>
    </w:tbl>
    <w:p w:rsidR="001F754B" w:rsidRPr="00ED0199" w:rsidRDefault="001F754B" w:rsidP="00794F1E">
      <w:pPr>
        <w:pStyle w:val="af0"/>
      </w:pPr>
    </w:p>
    <w:p w:rsidR="00D20E35" w:rsidRPr="00ED0199" w:rsidRDefault="00D20E35" w:rsidP="00504CFD">
      <w:pPr>
        <w:tabs>
          <w:tab w:val="left" w:pos="1189"/>
        </w:tabs>
        <w:sectPr w:rsidR="00D20E35" w:rsidRPr="00ED0199" w:rsidSect="00A94D22">
          <w:headerReference w:type="default" r:id="rId14"/>
          <w:footerReference w:type="default" r:id="rId15"/>
          <w:pgSz w:w="11906" w:h="16838"/>
          <w:pgMar w:top="1134" w:right="567" w:bottom="1134" w:left="1418" w:header="709" w:footer="709" w:gutter="0"/>
          <w:pgBorders>
            <w:top w:val="single" w:sz="4" w:space="1" w:color="auto"/>
            <w:left w:val="single" w:sz="4" w:space="4" w:color="auto"/>
            <w:bottom w:val="single" w:sz="4" w:space="1" w:color="auto"/>
            <w:right w:val="single" w:sz="4" w:space="4" w:color="auto"/>
          </w:pgBorders>
          <w:cols w:space="708"/>
          <w:docGrid w:linePitch="360"/>
        </w:sectPr>
      </w:pPr>
    </w:p>
    <w:p w:rsidR="00794F1E" w:rsidRPr="00ED0199" w:rsidRDefault="00794F1E" w:rsidP="007948A8">
      <w:pPr>
        <w:pStyle w:val="1"/>
        <w:spacing w:before="0" w:after="0"/>
        <w:rPr>
          <w:rFonts w:cs="Times New Roman"/>
          <w:szCs w:val="24"/>
        </w:rPr>
      </w:pPr>
      <w:r w:rsidRPr="00ED0199">
        <w:rPr>
          <w:rFonts w:cs="Times New Roman"/>
          <w:szCs w:val="24"/>
        </w:rPr>
        <w:lastRenderedPageBreak/>
        <w:t>1 НАЗНАЧЕНИЕ И ОБЛАСТЬ ПРИМЕНЕНИЯ</w:t>
      </w:r>
    </w:p>
    <w:p w:rsidR="00C71DB0" w:rsidRPr="00ED0199" w:rsidRDefault="00C71DB0" w:rsidP="00886ABA">
      <w:pPr>
        <w:ind w:left="567"/>
      </w:pPr>
    </w:p>
    <w:p w:rsidR="00B13C2F" w:rsidRPr="00ED0199" w:rsidRDefault="00242584" w:rsidP="002C0CF1">
      <w:pPr>
        <w:pStyle w:val="afd"/>
        <w:numPr>
          <w:ilvl w:val="1"/>
          <w:numId w:val="3"/>
        </w:numPr>
        <w:tabs>
          <w:tab w:val="left" w:pos="1276"/>
        </w:tabs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ED0199">
        <w:rPr>
          <w:rFonts w:ascii="Times New Roman" w:hAnsi="Times New Roman"/>
          <w:sz w:val="24"/>
          <w:szCs w:val="24"/>
        </w:rPr>
        <w:t xml:space="preserve">Настоящее Положение </w:t>
      </w:r>
      <w:r w:rsidR="002C0CF1" w:rsidRPr="002C0CF1">
        <w:rPr>
          <w:rFonts w:ascii="Times New Roman" w:hAnsi="Times New Roman"/>
          <w:sz w:val="24"/>
          <w:szCs w:val="24"/>
        </w:rPr>
        <w:t xml:space="preserve">о порядке формирования фондов оценочных средств </w:t>
      </w:r>
      <w:r w:rsidR="002C0CF1">
        <w:rPr>
          <w:rFonts w:ascii="Times New Roman" w:hAnsi="Times New Roman"/>
          <w:sz w:val="24"/>
          <w:szCs w:val="24"/>
        </w:rPr>
        <w:t xml:space="preserve">(далее – Положение) </w:t>
      </w:r>
      <w:r w:rsidR="005B222A">
        <w:rPr>
          <w:rFonts w:ascii="Times New Roman" w:hAnsi="Times New Roman"/>
          <w:sz w:val="24"/>
          <w:szCs w:val="24"/>
        </w:rPr>
        <w:t xml:space="preserve">устанавливает требования к структуре, содержанию и оформлению, а также порядок разработки, утверждения и хранения фондов оценочных средств (далее </w:t>
      </w:r>
      <w:r w:rsidR="002C0CF1">
        <w:rPr>
          <w:rFonts w:ascii="Times New Roman" w:hAnsi="Times New Roman"/>
          <w:sz w:val="24"/>
          <w:szCs w:val="24"/>
        </w:rPr>
        <w:t>– Ф</w:t>
      </w:r>
      <w:r w:rsidR="005B222A">
        <w:rPr>
          <w:rFonts w:ascii="Times New Roman" w:hAnsi="Times New Roman"/>
          <w:sz w:val="24"/>
          <w:szCs w:val="24"/>
        </w:rPr>
        <w:t>ОС)</w:t>
      </w:r>
      <w:r w:rsidR="00B13C2F">
        <w:rPr>
          <w:rFonts w:ascii="Times New Roman" w:hAnsi="Times New Roman"/>
          <w:sz w:val="24"/>
          <w:szCs w:val="24"/>
        </w:rPr>
        <w:t xml:space="preserve"> </w:t>
      </w:r>
      <w:r w:rsidR="00B13C2F" w:rsidRPr="00ED0199">
        <w:rPr>
          <w:rFonts w:ascii="Times New Roman" w:hAnsi="Times New Roman"/>
          <w:sz w:val="24"/>
          <w:szCs w:val="24"/>
        </w:rPr>
        <w:t xml:space="preserve">для проведения контроля качества освоения образовательной программы посредством установления соответствия планируемым результатам обучения по каждой дисциплине (модулю) и практике, планируемым результатам освоения </w:t>
      </w:r>
      <w:r w:rsidR="002C0CF1">
        <w:rPr>
          <w:rFonts w:ascii="Times New Roman" w:hAnsi="Times New Roman"/>
          <w:sz w:val="24"/>
          <w:szCs w:val="24"/>
        </w:rPr>
        <w:t xml:space="preserve">основных профессиональных </w:t>
      </w:r>
      <w:r w:rsidR="00B13C2F" w:rsidRPr="00ED0199">
        <w:rPr>
          <w:rFonts w:ascii="Times New Roman" w:hAnsi="Times New Roman"/>
          <w:sz w:val="24"/>
          <w:szCs w:val="24"/>
        </w:rPr>
        <w:t>образовательных программ</w:t>
      </w:r>
      <w:r w:rsidR="00B13C2F">
        <w:rPr>
          <w:rFonts w:ascii="Times New Roman" w:hAnsi="Times New Roman"/>
          <w:sz w:val="24"/>
          <w:szCs w:val="24"/>
        </w:rPr>
        <w:t xml:space="preserve"> высшего образования; образовательных программ среднего профессионального образования</w:t>
      </w:r>
      <w:r w:rsidR="00B13C2F" w:rsidRPr="00ED0199">
        <w:rPr>
          <w:rFonts w:ascii="Times New Roman" w:hAnsi="Times New Roman"/>
          <w:sz w:val="24"/>
          <w:szCs w:val="24"/>
        </w:rPr>
        <w:t>.</w:t>
      </w:r>
    </w:p>
    <w:p w:rsidR="00AD1A26" w:rsidRDefault="00AD1A26" w:rsidP="00F8442D">
      <w:pPr>
        <w:pStyle w:val="afd"/>
        <w:numPr>
          <w:ilvl w:val="1"/>
          <w:numId w:val="3"/>
        </w:numPr>
        <w:tabs>
          <w:tab w:val="left" w:pos="1276"/>
        </w:tabs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ED0199">
        <w:rPr>
          <w:rFonts w:ascii="Times New Roman" w:hAnsi="Times New Roman"/>
          <w:sz w:val="24"/>
          <w:szCs w:val="24"/>
        </w:rPr>
        <w:t>Настоящее Положение обязательно для испол</w:t>
      </w:r>
      <w:r w:rsidR="00B622E6" w:rsidRPr="00ED0199">
        <w:rPr>
          <w:rFonts w:ascii="Times New Roman" w:hAnsi="Times New Roman"/>
          <w:sz w:val="24"/>
          <w:szCs w:val="24"/>
        </w:rPr>
        <w:t>н</w:t>
      </w:r>
      <w:r w:rsidRPr="00ED0199">
        <w:rPr>
          <w:rFonts w:ascii="Times New Roman" w:hAnsi="Times New Roman"/>
          <w:sz w:val="24"/>
          <w:szCs w:val="24"/>
        </w:rPr>
        <w:t xml:space="preserve">ения всеми кафедрами </w:t>
      </w:r>
      <w:r w:rsidR="00B13C2F">
        <w:rPr>
          <w:rFonts w:ascii="Times New Roman" w:hAnsi="Times New Roman"/>
          <w:sz w:val="24"/>
          <w:szCs w:val="24"/>
        </w:rPr>
        <w:t>ФГБОУ ВО АГМУ Минздрава России (</w:t>
      </w:r>
      <w:r w:rsidR="00B13C2F" w:rsidRPr="00B13C2F">
        <w:rPr>
          <w:rFonts w:ascii="Times New Roman" w:hAnsi="Times New Roman"/>
          <w:sz w:val="24"/>
          <w:szCs w:val="24"/>
        </w:rPr>
        <w:t>далее</w:t>
      </w:r>
      <w:r w:rsidR="002C0CF1">
        <w:rPr>
          <w:rFonts w:ascii="Times New Roman" w:hAnsi="Times New Roman"/>
          <w:sz w:val="24"/>
          <w:szCs w:val="24"/>
        </w:rPr>
        <w:t xml:space="preserve"> –</w:t>
      </w:r>
      <w:r w:rsidR="00B13C2F" w:rsidRPr="00B13C2F">
        <w:rPr>
          <w:rFonts w:ascii="Times New Roman" w:hAnsi="Times New Roman"/>
          <w:sz w:val="24"/>
          <w:szCs w:val="24"/>
        </w:rPr>
        <w:t xml:space="preserve"> АГМУ, вуз, университет</w:t>
      </w:r>
      <w:r w:rsidR="00B13C2F">
        <w:rPr>
          <w:rFonts w:ascii="Times New Roman" w:hAnsi="Times New Roman"/>
          <w:sz w:val="24"/>
          <w:szCs w:val="24"/>
        </w:rPr>
        <w:t>)</w:t>
      </w:r>
      <w:r w:rsidRPr="00ED0199">
        <w:rPr>
          <w:rFonts w:ascii="Times New Roman" w:hAnsi="Times New Roman"/>
          <w:sz w:val="24"/>
          <w:szCs w:val="24"/>
        </w:rPr>
        <w:t>, обеспечивающими реализацию образовательного процесса по соответствующим образовательным программам.</w:t>
      </w:r>
    </w:p>
    <w:p w:rsidR="002A1FBA" w:rsidRPr="00360A3E" w:rsidRDefault="002A1FBA" w:rsidP="002A1FBA">
      <w:pPr>
        <w:pStyle w:val="afd"/>
        <w:numPr>
          <w:ilvl w:val="1"/>
          <w:numId w:val="3"/>
        </w:numPr>
        <w:tabs>
          <w:tab w:val="left" w:pos="1276"/>
        </w:tabs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360A3E">
        <w:rPr>
          <w:rFonts w:ascii="Times New Roman" w:hAnsi="Times New Roman"/>
          <w:sz w:val="24"/>
          <w:szCs w:val="24"/>
        </w:rPr>
        <w:t xml:space="preserve">Положение рассмотрено на заседании ученого совета АГМУ </w:t>
      </w:r>
      <w:r w:rsidR="00044BBB">
        <w:rPr>
          <w:rFonts w:ascii="Times New Roman" w:hAnsi="Times New Roman"/>
          <w:sz w:val="24"/>
          <w:szCs w:val="24"/>
        </w:rPr>
        <w:t>28.09.2021, протокол № 9.</w:t>
      </w:r>
    </w:p>
    <w:p w:rsidR="00C71DB0" w:rsidRPr="00ED0199" w:rsidRDefault="00C71DB0" w:rsidP="00C71DB0">
      <w:pPr>
        <w:pStyle w:val="afd"/>
        <w:spacing w:after="0" w:line="240" w:lineRule="auto"/>
        <w:ind w:left="709"/>
        <w:jc w:val="both"/>
        <w:rPr>
          <w:rFonts w:ascii="Times New Roman" w:hAnsi="Times New Roman"/>
          <w:sz w:val="24"/>
          <w:szCs w:val="24"/>
        </w:rPr>
      </w:pPr>
    </w:p>
    <w:p w:rsidR="00884509" w:rsidRPr="00ED0199" w:rsidRDefault="00884509" w:rsidP="007948A8">
      <w:pPr>
        <w:pStyle w:val="1"/>
        <w:spacing w:before="0" w:after="0"/>
        <w:rPr>
          <w:rFonts w:cs="Times New Roman"/>
          <w:szCs w:val="24"/>
        </w:rPr>
      </w:pPr>
      <w:r w:rsidRPr="00ED0199">
        <w:rPr>
          <w:rFonts w:cs="Times New Roman"/>
          <w:szCs w:val="24"/>
        </w:rPr>
        <w:t>2</w:t>
      </w:r>
      <w:r w:rsidR="00902155" w:rsidRPr="00ED0199">
        <w:rPr>
          <w:rFonts w:cs="Times New Roman"/>
          <w:szCs w:val="24"/>
        </w:rPr>
        <w:t>.</w:t>
      </w:r>
      <w:r w:rsidRPr="00ED0199">
        <w:rPr>
          <w:rFonts w:cs="Times New Roman"/>
          <w:szCs w:val="24"/>
        </w:rPr>
        <w:t xml:space="preserve"> НОРМАТИВНЫЕ ССЫЛКИ</w:t>
      </w:r>
    </w:p>
    <w:p w:rsidR="00C71DB0" w:rsidRPr="00ED0199" w:rsidRDefault="00C71DB0" w:rsidP="00C71DB0"/>
    <w:p w:rsidR="00884509" w:rsidRPr="00ED0199" w:rsidRDefault="00884509" w:rsidP="007948A8">
      <w:pPr>
        <w:ind w:firstLine="709"/>
        <w:jc w:val="both"/>
      </w:pPr>
      <w:r w:rsidRPr="00ED0199">
        <w:t>Настоящее Положение разработано в соответствии с требованиями следующих нормативных документов:</w:t>
      </w:r>
    </w:p>
    <w:p w:rsidR="00242584" w:rsidRPr="00ED0199" w:rsidRDefault="00242584" w:rsidP="007948A8">
      <w:pPr>
        <w:numPr>
          <w:ilvl w:val="0"/>
          <w:numId w:val="2"/>
        </w:numPr>
        <w:tabs>
          <w:tab w:val="left" w:pos="426"/>
          <w:tab w:val="left" w:pos="1276"/>
        </w:tabs>
        <w:ind w:left="0" w:firstLine="709"/>
        <w:jc w:val="both"/>
      </w:pPr>
      <w:r w:rsidRPr="00ED0199">
        <w:t xml:space="preserve">Федерального закона от 29.12.2012 №273-ФЗ </w:t>
      </w:r>
      <w:r w:rsidR="002C0CF1" w:rsidRPr="00ED0199">
        <w:t>«Об образовании в Российской Федерации»</w:t>
      </w:r>
      <w:r w:rsidR="0026114A" w:rsidRPr="00ED0199">
        <w:t>;</w:t>
      </w:r>
    </w:p>
    <w:p w:rsidR="000B009B" w:rsidRPr="00ED0199" w:rsidRDefault="000B009B" w:rsidP="002C0CF1">
      <w:pPr>
        <w:numPr>
          <w:ilvl w:val="0"/>
          <w:numId w:val="2"/>
        </w:numPr>
        <w:tabs>
          <w:tab w:val="left" w:pos="426"/>
          <w:tab w:val="left" w:pos="993"/>
        </w:tabs>
        <w:ind w:left="0" w:firstLine="709"/>
        <w:jc w:val="both"/>
      </w:pPr>
      <w:r w:rsidRPr="00ED0199">
        <w:t xml:space="preserve">Приказа </w:t>
      </w:r>
      <w:r w:rsidR="002C0CF1" w:rsidRPr="002C0CF1">
        <w:t xml:space="preserve">Министерства образования и науки Российской Федерации </w:t>
      </w:r>
      <w:r w:rsidR="0004591D" w:rsidRPr="00ED0199">
        <w:t xml:space="preserve">от 05.04.2017 г. </w:t>
      </w:r>
      <w:r w:rsidRPr="00ED0199">
        <w:t>№ 301 «Об утверждении Порядка организации и осуществления образовательной деятельности по образовательным программам высшего образования - программам бакалавриата, программам специалитета, программам магистратуры»;</w:t>
      </w:r>
    </w:p>
    <w:p w:rsidR="00242584" w:rsidRPr="00ED0199" w:rsidRDefault="00242584" w:rsidP="007948A8">
      <w:pPr>
        <w:numPr>
          <w:ilvl w:val="0"/>
          <w:numId w:val="2"/>
        </w:numPr>
        <w:tabs>
          <w:tab w:val="left" w:pos="426"/>
          <w:tab w:val="left" w:pos="1276"/>
        </w:tabs>
        <w:ind w:left="0" w:firstLine="709"/>
        <w:jc w:val="both"/>
      </w:pPr>
      <w:r w:rsidRPr="00ED0199">
        <w:t>Приказа Министерства образования и науки Российской Федерации от 29.07.2015 №</w:t>
      </w:r>
      <w:r w:rsidR="002C0CF1">
        <w:t> </w:t>
      </w:r>
      <w:r w:rsidRPr="00ED0199">
        <w:t xml:space="preserve">636 «Об утверждении </w:t>
      </w:r>
      <w:r w:rsidR="0004591D" w:rsidRPr="00ED0199">
        <w:t>Порядка проведения государственной итоговой аттестации по образовательным программам высшего образования - программам бакалавриата, программам специалитета, программам магистратуры</w:t>
      </w:r>
      <w:r w:rsidRPr="00ED0199">
        <w:t>»;</w:t>
      </w:r>
    </w:p>
    <w:p w:rsidR="000B009B" w:rsidRDefault="000B009B" w:rsidP="00090C7C">
      <w:pPr>
        <w:numPr>
          <w:ilvl w:val="0"/>
          <w:numId w:val="2"/>
        </w:numPr>
        <w:tabs>
          <w:tab w:val="left" w:pos="426"/>
          <w:tab w:val="left" w:pos="1276"/>
        </w:tabs>
        <w:ind w:left="0" w:firstLine="709"/>
        <w:jc w:val="both"/>
      </w:pPr>
      <w:r w:rsidRPr="00ED0199">
        <w:t xml:space="preserve">Приказа </w:t>
      </w:r>
      <w:r w:rsidR="00BF1412" w:rsidRPr="00BF1412">
        <w:t xml:space="preserve">Министерства образования и науки Российской Федерации </w:t>
      </w:r>
      <w:r w:rsidRPr="00ED0199">
        <w:t xml:space="preserve">от 23.08.2017 </w:t>
      </w:r>
      <w:r w:rsidR="00BF1412">
        <w:t>№ </w:t>
      </w:r>
      <w:r w:rsidRPr="00ED0199">
        <w:t>816 «Об утверждении Порядка применения организациями, осуществляющими образовательную деятельность, электронного обучения, дистанционных образовательных технологий при реализации образовательных программ»;</w:t>
      </w:r>
    </w:p>
    <w:p w:rsidR="00BD293E" w:rsidRPr="00ED0199" w:rsidRDefault="00D42E34" w:rsidP="00BF1412">
      <w:pPr>
        <w:numPr>
          <w:ilvl w:val="0"/>
          <w:numId w:val="2"/>
        </w:numPr>
        <w:tabs>
          <w:tab w:val="left" w:pos="426"/>
          <w:tab w:val="left" w:pos="993"/>
        </w:tabs>
        <w:ind w:left="0" w:firstLine="709"/>
        <w:jc w:val="both"/>
      </w:pPr>
      <w:hyperlink r:id="rId16" w:tgtFrame="_blank" w:history="1">
        <w:r w:rsidR="00BD293E" w:rsidRPr="00BD293E">
          <w:t>Приказ</w:t>
        </w:r>
        <w:r w:rsidR="004B51A8">
          <w:t>а</w:t>
        </w:r>
        <w:r w:rsidR="00BD293E" w:rsidRPr="00BD293E">
          <w:t xml:space="preserve"> </w:t>
        </w:r>
        <w:r w:rsidR="00BF1412" w:rsidRPr="00BF1412">
          <w:t>Министерства образования и науки Российской Федерации</w:t>
        </w:r>
        <w:r w:rsidR="00BD293E" w:rsidRPr="00BD293E">
          <w:t xml:space="preserve"> от 14.06.2013 № 464 «Об утверждении порядка организации и осуществления образовательной деятельности по образовательным программам среднего профессионального образования»</w:t>
        </w:r>
      </w:hyperlink>
      <w:r w:rsidR="00BD293E">
        <w:t>;</w:t>
      </w:r>
    </w:p>
    <w:p w:rsidR="00725380" w:rsidRPr="00725380" w:rsidRDefault="00725380" w:rsidP="00725380">
      <w:pPr>
        <w:numPr>
          <w:ilvl w:val="0"/>
          <w:numId w:val="2"/>
        </w:numPr>
        <w:tabs>
          <w:tab w:val="left" w:pos="426"/>
          <w:tab w:val="left" w:pos="1276"/>
        </w:tabs>
        <w:ind w:left="0" w:firstLine="709"/>
        <w:jc w:val="both"/>
      </w:pPr>
      <w:r w:rsidRPr="00725380">
        <w:t>Федеральны</w:t>
      </w:r>
      <w:r w:rsidR="007A46E4">
        <w:t>х</w:t>
      </w:r>
      <w:r w:rsidRPr="00725380">
        <w:t xml:space="preserve"> государственны</w:t>
      </w:r>
      <w:r w:rsidR="007A46E4">
        <w:t>х</w:t>
      </w:r>
      <w:r w:rsidRPr="00725380">
        <w:t xml:space="preserve"> образовательны</w:t>
      </w:r>
      <w:r w:rsidR="007A46E4">
        <w:t>х</w:t>
      </w:r>
      <w:r w:rsidRPr="00725380">
        <w:t xml:space="preserve"> стандарт</w:t>
      </w:r>
      <w:r w:rsidR="007A46E4">
        <w:t>ов</w:t>
      </w:r>
      <w:r w:rsidRPr="00725380">
        <w:t xml:space="preserve"> высшего образования по направлениям подготовки и специальностям</w:t>
      </w:r>
      <w:r w:rsidR="007A46E4">
        <w:t xml:space="preserve"> </w:t>
      </w:r>
      <w:r w:rsidR="007A46E4" w:rsidRPr="00ED0199">
        <w:t>по реализуемым в АГМУ образовательным программам</w:t>
      </w:r>
      <w:r w:rsidR="007A46E4">
        <w:t>;</w:t>
      </w:r>
    </w:p>
    <w:p w:rsidR="00725380" w:rsidRPr="00725380" w:rsidRDefault="00725380" w:rsidP="00725380">
      <w:pPr>
        <w:numPr>
          <w:ilvl w:val="0"/>
          <w:numId w:val="2"/>
        </w:numPr>
        <w:tabs>
          <w:tab w:val="left" w:pos="426"/>
          <w:tab w:val="left" w:pos="1276"/>
        </w:tabs>
        <w:ind w:left="0" w:firstLine="709"/>
        <w:jc w:val="both"/>
      </w:pPr>
      <w:r w:rsidRPr="00725380">
        <w:t>Федеральны</w:t>
      </w:r>
      <w:r w:rsidR="007A46E4">
        <w:t>х</w:t>
      </w:r>
      <w:r w:rsidRPr="00725380">
        <w:t xml:space="preserve"> государственны</w:t>
      </w:r>
      <w:r w:rsidR="007A46E4">
        <w:t>х</w:t>
      </w:r>
      <w:r w:rsidRPr="00725380">
        <w:t xml:space="preserve"> образовательны</w:t>
      </w:r>
      <w:r w:rsidR="007A46E4">
        <w:t>х</w:t>
      </w:r>
      <w:r w:rsidRPr="00725380">
        <w:t xml:space="preserve"> стандарт</w:t>
      </w:r>
      <w:r w:rsidR="007A46E4">
        <w:t>ов</w:t>
      </w:r>
      <w:r w:rsidRPr="00725380">
        <w:t xml:space="preserve"> среднего профессионального образования по специальностям</w:t>
      </w:r>
      <w:r w:rsidR="007A46E4">
        <w:t>;</w:t>
      </w:r>
    </w:p>
    <w:p w:rsidR="000B009B" w:rsidRPr="00ED0199" w:rsidRDefault="000B009B" w:rsidP="00090C7C">
      <w:pPr>
        <w:numPr>
          <w:ilvl w:val="0"/>
          <w:numId w:val="2"/>
        </w:numPr>
        <w:tabs>
          <w:tab w:val="left" w:pos="426"/>
          <w:tab w:val="left" w:pos="1276"/>
        </w:tabs>
        <w:ind w:left="0" w:firstLine="709"/>
        <w:jc w:val="both"/>
      </w:pPr>
      <w:r w:rsidRPr="00ED0199">
        <w:t>Профессиональных стандартов, связанных с реализацией образовательных программ специалитета</w:t>
      </w:r>
      <w:r w:rsidR="00B13C2F">
        <w:t>, среднего профессионального образования</w:t>
      </w:r>
      <w:r w:rsidRPr="00ED0199">
        <w:t xml:space="preserve"> в АГМУ;   </w:t>
      </w:r>
    </w:p>
    <w:p w:rsidR="000B009B" w:rsidRDefault="0024060E" w:rsidP="00090C7C">
      <w:pPr>
        <w:numPr>
          <w:ilvl w:val="0"/>
          <w:numId w:val="2"/>
        </w:numPr>
        <w:tabs>
          <w:tab w:val="left" w:pos="426"/>
          <w:tab w:val="left" w:pos="1276"/>
        </w:tabs>
        <w:ind w:left="0" w:firstLine="709"/>
        <w:jc w:val="both"/>
      </w:pPr>
      <w:r>
        <w:t>Л</w:t>
      </w:r>
      <w:r w:rsidR="000B009B" w:rsidRPr="00ED0199">
        <w:t>окальных актов вуза, обеспечивающих качество подготовки обучающихся, представленных на официальном сайте университета.</w:t>
      </w:r>
    </w:p>
    <w:p w:rsidR="00360A3E" w:rsidRDefault="00360A3E" w:rsidP="00360A3E">
      <w:pPr>
        <w:tabs>
          <w:tab w:val="left" w:pos="426"/>
          <w:tab w:val="left" w:pos="1276"/>
        </w:tabs>
        <w:jc w:val="both"/>
      </w:pPr>
    </w:p>
    <w:p w:rsidR="00360A3E" w:rsidRPr="00ED0199" w:rsidRDefault="00360A3E" w:rsidP="00360A3E">
      <w:pPr>
        <w:tabs>
          <w:tab w:val="left" w:pos="426"/>
          <w:tab w:val="left" w:pos="1276"/>
        </w:tabs>
        <w:jc w:val="both"/>
      </w:pPr>
    </w:p>
    <w:p w:rsidR="00B13C2F" w:rsidRPr="00ED0199" w:rsidRDefault="00B13C2F" w:rsidP="00C71DB0">
      <w:pPr>
        <w:tabs>
          <w:tab w:val="left" w:pos="426"/>
          <w:tab w:val="left" w:pos="1276"/>
        </w:tabs>
        <w:jc w:val="both"/>
      </w:pPr>
    </w:p>
    <w:p w:rsidR="000F4F7D" w:rsidRPr="00ED0199" w:rsidRDefault="000F4F7D" w:rsidP="007948A8">
      <w:pPr>
        <w:pStyle w:val="1"/>
        <w:spacing w:before="0" w:after="0"/>
        <w:rPr>
          <w:rFonts w:cs="Times New Roman"/>
          <w:szCs w:val="24"/>
        </w:rPr>
      </w:pPr>
      <w:r w:rsidRPr="00ED0199">
        <w:rPr>
          <w:rFonts w:cs="Times New Roman"/>
          <w:szCs w:val="24"/>
        </w:rPr>
        <w:lastRenderedPageBreak/>
        <w:t>3</w:t>
      </w:r>
      <w:r w:rsidR="00902155" w:rsidRPr="00ED0199">
        <w:rPr>
          <w:rFonts w:cs="Times New Roman"/>
          <w:szCs w:val="24"/>
        </w:rPr>
        <w:t>.</w:t>
      </w:r>
      <w:r w:rsidRPr="00ED0199">
        <w:rPr>
          <w:rFonts w:cs="Times New Roman"/>
          <w:szCs w:val="24"/>
        </w:rPr>
        <w:t xml:space="preserve"> ТЕРМИНЫ</w:t>
      </w:r>
      <w:r w:rsidR="00CE3B73" w:rsidRPr="00ED0199">
        <w:rPr>
          <w:rFonts w:cs="Times New Roman"/>
          <w:szCs w:val="24"/>
        </w:rPr>
        <w:t>,</w:t>
      </w:r>
      <w:r w:rsidR="00134441" w:rsidRPr="00ED0199">
        <w:rPr>
          <w:rFonts w:cs="Times New Roman"/>
          <w:szCs w:val="24"/>
        </w:rPr>
        <w:t xml:space="preserve"> </w:t>
      </w:r>
      <w:r w:rsidRPr="00ED0199">
        <w:rPr>
          <w:rFonts w:cs="Times New Roman"/>
          <w:szCs w:val="24"/>
        </w:rPr>
        <w:t>ОБОЗНАЧ</w:t>
      </w:r>
      <w:r w:rsidR="00AD1A26" w:rsidRPr="00ED0199">
        <w:rPr>
          <w:rFonts w:cs="Times New Roman"/>
          <w:szCs w:val="24"/>
        </w:rPr>
        <w:t>ЕНИЯ</w:t>
      </w:r>
      <w:r w:rsidR="00CE3B73" w:rsidRPr="00ED0199">
        <w:rPr>
          <w:rFonts w:cs="Times New Roman"/>
          <w:szCs w:val="24"/>
        </w:rPr>
        <w:t xml:space="preserve"> и сокращения</w:t>
      </w:r>
    </w:p>
    <w:p w:rsidR="00DF0111" w:rsidRPr="00ED0199" w:rsidRDefault="00DF0111" w:rsidP="00FF19C3">
      <w:pPr>
        <w:ind w:firstLine="567"/>
        <w:jc w:val="both"/>
        <w:rPr>
          <w:b/>
        </w:rPr>
      </w:pPr>
    </w:p>
    <w:p w:rsidR="0024060E" w:rsidRPr="0024060E" w:rsidRDefault="00732E5D" w:rsidP="0024060E">
      <w:pPr>
        <w:ind w:firstLine="567"/>
        <w:jc w:val="both"/>
      </w:pPr>
      <w:r w:rsidRPr="00ED0199">
        <w:rPr>
          <w:b/>
        </w:rPr>
        <w:t>Образовательная программа</w:t>
      </w:r>
      <w:r w:rsidRPr="00ED0199">
        <w:t xml:space="preserve"> - </w:t>
      </w:r>
      <w:r w:rsidR="0024060E" w:rsidRPr="0024060E">
        <w:t xml:space="preserve">комплекс основных характеристик образования (объем, содержание, планируемые результаты) и организационно-педагогических условий, который представлен в виде учебного плана, календарного учебного графика, рабочих программ дисциплин (модулей), иных компонентов, оценочных и методических материалов, </w:t>
      </w:r>
      <w:r w:rsidR="0024060E" w:rsidRPr="00360A3E">
        <w:t>рабочей программы воспитания, календарного плана воспитательной работы</w:t>
      </w:r>
      <w:r w:rsidR="0024060E" w:rsidRPr="0024060E">
        <w:t>, форм аттестации</w:t>
      </w:r>
      <w:r w:rsidR="0024060E">
        <w:t>.</w:t>
      </w:r>
    </w:p>
    <w:p w:rsidR="00732E5D" w:rsidRPr="00FE6983" w:rsidRDefault="009F7D23" w:rsidP="00FF19C3">
      <w:pPr>
        <w:ind w:left="20" w:firstLine="567"/>
        <w:jc w:val="both"/>
        <w:rPr>
          <w:color w:val="FF0000"/>
        </w:rPr>
      </w:pPr>
      <w:r w:rsidRPr="00360A3E">
        <w:rPr>
          <w:b/>
          <w:bCs/>
        </w:rPr>
        <w:t xml:space="preserve">Компетенция </w:t>
      </w:r>
      <w:r w:rsidRPr="00245320">
        <w:t xml:space="preserve">- комплексная </w:t>
      </w:r>
      <w:r w:rsidR="00B20174" w:rsidRPr="00245320">
        <w:t>характеристика способ</w:t>
      </w:r>
      <w:r w:rsidRPr="00245320">
        <w:t>ности и готовности вы</w:t>
      </w:r>
      <w:r w:rsidR="00B20174" w:rsidRPr="00245320">
        <w:t>пускников демонстрировать и при</w:t>
      </w:r>
      <w:r w:rsidRPr="00245320">
        <w:t xml:space="preserve">менять полученные в результате освоения </w:t>
      </w:r>
      <w:r w:rsidR="0072012E" w:rsidRPr="00245320">
        <w:t xml:space="preserve">образовательной программы </w:t>
      </w:r>
      <w:r w:rsidRPr="00245320">
        <w:t>знания, умения, навыки, а также</w:t>
      </w:r>
      <w:r w:rsidR="00B20174" w:rsidRPr="00245320">
        <w:t xml:space="preserve"> личностные качества в стандарт</w:t>
      </w:r>
      <w:r w:rsidRPr="00245320">
        <w:t>ных и изменяющихся ситуациях профессиональной деятельности.</w:t>
      </w:r>
    </w:p>
    <w:p w:rsidR="00242584" w:rsidRPr="00ED0199" w:rsidRDefault="00242584" w:rsidP="00FF19C3">
      <w:pPr>
        <w:ind w:firstLine="567"/>
        <w:jc w:val="both"/>
      </w:pPr>
      <w:r w:rsidRPr="00ED0199">
        <w:rPr>
          <w:b/>
        </w:rPr>
        <w:t>Планируемые результаты освоения образовательной программы</w:t>
      </w:r>
      <w:r w:rsidRPr="00ED0199">
        <w:t xml:space="preserve"> - компетенции обучающихся, установленные федеральным государственным образовательным стандартом (далее - ФГОС, образовательный стандарт), </w:t>
      </w:r>
      <w:r w:rsidRPr="00245320">
        <w:t xml:space="preserve">и компетенции обучающихся, установленные </w:t>
      </w:r>
      <w:r w:rsidR="00134441" w:rsidRPr="00245320">
        <w:t>АГМУ</w:t>
      </w:r>
      <w:r w:rsidRPr="00245320">
        <w:t xml:space="preserve"> дополнительно</w:t>
      </w:r>
      <w:r w:rsidR="00883465" w:rsidRPr="00245320">
        <w:rPr>
          <w:color w:val="FF0000"/>
        </w:rPr>
        <w:t xml:space="preserve"> </w:t>
      </w:r>
      <w:r w:rsidRPr="00245320">
        <w:t>к компетенциям, устано</w:t>
      </w:r>
      <w:r w:rsidRPr="00ED0199">
        <w:t>вленным образовательным стандартом, с учетом направленности (профиля) образовательной программы (в случае установления таких компетенций)</w:t>
      </w:r>
      <w:r w:rsidR="0024060E">
        <w:t xml:space="preserve"> для основных профессиональных образовательных программ высшего образования</w:t>
      </w:r>
      <w:r w:rsidRPr="00ED0199">
        <w:t>.</w:t>
      </w:r>
    </w:p>
    <w:p w:rsidR="00242584" w:rsidRPr="00ED0199" w:rsidRDefault="00242584" w:rsidP="00A9044F">
      <w:pPr>
        <w:widowControl w:val="0"/>
        <w:ind w:firstLine="567"/>
        <w:jc w:val="both"/>
      </w:pPr>
      <w:r w:rsidRPr="00ED0199">
        <w:rPr>
          <w:b/>
        </w:rPr>
        <w:t>Планируемые результаты обучения по каждой дисциплине (модулю)</w:t>
      </w:r>
      <w:r w:rsidR="004F31A1" w:rsidRPr="00ED0199">
        <w:rPr>
          <w:b/>
        </w:rPr>
        <w:t>,</w:t>
      </w:r>
      <w:r w:rsidRPr="00ED0199">
        <w:rPr>
          <w:b/>
        </w:rPr>
        <w:t xml:space="preserve"> практике</w:t>
      </w:r>
      <w:r w:rsidRPr="00ED0199">
        <w:t xml:space="preserve"> - знания, умения, навыки и (или) опыт деятельности, характеризующие этапы формирования компетенций и обеспечивающие достижение планируемых результатов освоения образовательной программы.</w:t>
      </w:r>
    </w:p>
    <w:p w:rsidR="00732E5D" w:rsidRPr="00ED0199" w:rsidRDefault="00732E5D" w:rsidP="00A9044F">
      <w:pPr>
        <w:widowControl w:val="0"/>
        <w:ind w:firstLine="567"/>
        <w:jc w:val="both"/>
      </w:pPr>
      <w:r w:rsidRPr="00ED0199">
        <w:rPr>
          <w:b/>
        </w:rPr>
        <w:t>Учебно-методический комплекс практики</w:t>
      </w:r>
      <w:r w:rsidRPr="00ED0199">
        <w:t xml:space="preserve"> - это совокупность нормативно-методических документов, обеспечивающих реализацию практики в учебно-воспитательном процессе и ее взаимодействие с другими дисциплинами и компонентами образовательной программы.</w:t>
      </w:r>
    </w:p>
    <w:p w:rsidR="00732E5D" w:rsidRPr="00ED0199" w:rsidRDefault="007948A8" w:rsidP="00A9044F">
      <w:pPr>
        <w:widowControl w:val="0"/>
        <w:ind w:firstLine="709"/>
        <w:jc w:val="both"/>
      </w:pPr>
      <w:r w:rsidRPr="00ED0199">
        <w:rPr>
          <w:b/>
        </w:rPr>
        <w:t>Фонд оценочных средств</w:t>
      </w:r>
      <w:r w:rsidR="006B78A5">
        <w:rPr>
          <w:b/>
        </w:rPr>
        <w:t xml:space="preserve"> </w:t>
      </w:r>
      <w:r w:rsidRPr="00ED0199">
        <w:t>- комплекс методических и контрольно-измерительных материалов, предназначенных для оценивания знаний, умений, навыков и (или) опыта деятельности обучающихся, сформированности компетенций на различных этапах обучения, а также для итоговых аттестационных</w:t>
      </w:r>
      <w:r w:rsidR="00134441" w:rsidRPr="00ED0199">
        <w:t xml:space="preserve"> испытаний</w:t>
      </w:r>
      <w:r w:rsidR="00732E5D" w:rsidRPr="00ED0199">
        <w:t>.</w:t>
      </w:r>
    </w:p>
    <w:p w:rsidR="00071826" w:rsidRPr="00ED0199" w:rsidRDefault="00071826" w:rsidP="006B78A5">
      <w:pPr>
        <w:ind w:firstLine="567"/>
        <w:jc w:val="both"/>
      </w:pPr>
      <w:r w:rsidRPr="00ED0199">
        <w:rPr>
          <w:b/>
        </w:rPr>
        <w:t>Оценочные средства текущего контроля</w:t>
      </w:r>
      <w:r w:rsidRPr="00ED0199">
        <w:t xml:space="preserve"> - материалы преподавателя для проверки освоения обучающимися учебного материала, включая входной контроль; контроль на практических занятиях, при выполнении лабораторных работ</w:t>
      </w:r>
      <w:r w:rsidRPr="00883465">
        <w:rPr>
          <w:color w:val="FF0000"/>
        </w:rPr>
        <w:t xml:space="preserve"> </w:t>
      </w:r>
      <w:r w:rsidRPr="00ED0199">
        <w:t>и т.п.</w:t>
      </w:r>
    </w:p>
    <w:p w:rsidR="00071826" w:rsidRPr="00ED0199" w:rsidRDefault="00071826" w:rsidP="00071826">
      <w:pPr>
        <w:pStyle w:val="ConsPlusNormal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ED0199">
        <w:rPr>
          <w:rFonts w:ascii="Times New Roman" w:hAnsi="Times New Roman" w:cs="Times New Roman"/>
          <w:b/>
          <w:sz w:val="24"/>
          <w:szCs w:val="24"/>
        </w:rPr>
        <w:t>Оценочные средства промежуточной аттестации</w:t>
      </w:r>
      <w:r w:rsidRPr="00ED0199">
        <w:rPr>
          <w:rFonts w:ascii="Times New Roman" w:hAnsi="Times New Roman" w:cs="Times New Roman"/>
          <w:sz w:val="24"/>
          <w:szCs w:val="24"/>
        </w:rPr>
        <w:t xml:space="preserve"> – материалы преподавателя для проведения экзаменов и зачетов по дисциплинам (модулям)</w:t>
      </w:r>
      <w:r w:rsidR="00AC4267">
        <w:rPr>
          <w:rFonts w:ascii="Times New Roman" w:hAnsi="Times New Roman" w:cs="Times New Roman"/>
          <w:sz w:val="24"/>
          <w:szCs w:val="24"/>
        </w:rPr>
        <w:t xml:space="preserve">, </w:t>
      </w:r>
      <w:r w:rsidR="00AC4267" w:rsidRPr="00360A3E">
        <w:rPr>
          <w:rFonts w:ascii="Times New Roman" w:hAnsi="Times New Roman" w:cs="Times New Roman"/>
          <w:sz w:val="24"/>
          <w:szCs w:val="24"/>
        </w:rPr>
        <w:t>практикам</w:t>
      </w:r>
      <w:r w:rsidRPr="00ED0199">
        <w:rPr>
          <w:rFonts w:ascii="Times New Roman" w:hAnsi="Times New Roman" w:cs="Times New Roman"/>
          <w:sz w:val="24"/>
          <w:szCs w:val="24"/>
        </w:rPr>
        <w:t>.</w:t>
      </w:r>
    </w:p>
    <w:p w:rsidR="00C47273" w:rsidRPr="00ED0199" w:rsidRDefault="00C47273" w:rsidP="00C4727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ED0199">
        <w:rPr>
          <w:rFonts w:ascii="Times New Roman" w:hAnsi="Times New Roman" w:cs="Times New Roman"/>
          <w:b/>
          <w:sz w:val="24"/>
          <w:szCs w:val="24"/>
        </w:rPr>
        <w:t>Оценивание компетенций, составляющих вид деятельности</w:t>
      </w:r>
      <w:r w:rsidRPr="00ED0199">
        <w:rPr>
          <w:rFonts w:ascii="Times New Roman" w:hAnsi="Times New Roman" w:cs="Times New Roman"/>
          <w:sz w:val="24"/>
          <w:szCs w:val="24"/>
        </w:rPr>
        <w:t xml:space="preserve"> - это констатация способности обучающихся применять знания и умения, осуществлять необходимые действия на рабочем месте, которые ведут к получению определенного результата (продукта) деятельности или являются содержательным наполнением процесса трудовой (профессиональной) деятельности. Важно провести интегральную, комплексную оценку компетенций, а не отдельных умений и знаний их составляющих.</w:t>
      </w:r>
    </w:p>
    <w:p w:rsidR="006E2B94" w:rsidRPr="00883465" w:rsidRDefault="00C47273" w:rsidP="006E2B94">
      <w:pPr>
        <w:ind w:firstLine="709"/>
        <w:jc w:val="both"/>
        <w:rPr>
          <w:color w:val="FF0000"/>
        </w:rPr>
      </w:pPr>
      <w:r w:rsidRPr="00874103">
        <w:rPr>
          <w:b/>
        </w:rPr>
        <w:t>Показатель оценки компетенций</w:t>
      </w:r>
      <w:r w:rsidRPr="00874103">
        <w:t xml:space="preserve"> - это формализованное описание оцениваемых основных (ключевых) параметров процесса (алгоритма) или результата деятельности, отвечающее </w:t>
      </w:r>
      <w:r w:rsidR="006E2B94" w:rsidRPr="00874103">
        <w:t>на вопрос, что является свидетельством качества объекта оценивания</w:t>
      </w:r>
      <w:r w:rsidR="00874103" w:rsidRPr="00874103">
        <w:t>.</w:t>
      </w:r>
    </w:p>
    <w:p w:rsidR="006E2B94" w:rsidRPr="00ED0199" w:rsidRDefault="006E2B94" w:rsidP="006E2B94">
      <w:pPr>
        <w:ind w:firstLine="709"/>
        <w:jc w:val="both"/>
      </w:pPr>
      <w:r w:rsidRPr="00ED0199">
        <w:rPr>
          <w:b/>
        </w:rPr>
        <w:t>Критерии</w:t>
      </w:r>
      <w:r w:rsidRPr="00ED0199">
        <w:t xml:space="preserve"> - признаки, на основании которых проводится оценка показателя. Критерии позволяют дать бинарную оценку показателю, однозначно ответить:</w:t>
      </w:r>
      <w:r w:rsidR="00AC4267">
        <w:t xml:space="preserve"> «да – нет», «выполнено - не выполнено»</w:t>
      </w:r>
      <w:r w:rsidRPr="00ED0199">
        <w:t>.</w:t>
      </w:r>
    </w:p>
    <w:p w:rsidR="00C47273" w:rsidRPr="00ED0199" w:rsidRDefault="00C47273" w:rsidP="007948A8">
      <w:pPr>
        <w:pStyle w:val="af0"/>
        <w:tabs>
          <w:tab w:val="left" w:pos="567"/>
        </w:tabs>
        <w:rPr>
          <w:b/>
          <w:sz w:val="16"/>
          <w:szCs w:val="16"/>
        </w:rPr>
      </w:pPr>
    </w:p>
    <w:p w:rsidR="008B13BA" w:rsidRDefault="008B13BA" w:rsidP="007948A8">
      <w:pPr>
        <w:pStyle w:val="af0"/>
        <w:tabs>
          <w:tab w:val="left" w:pos="567"/>
        </w:tabs>
      </w:pPr>
      <w:r w:rsidRPr="00ED0199">
        <w:rPr>
          <w:b/>
        </w:rPr>
        <w:t>ВО</w:t>
      </w:r>
      <w:r w:rsidRPr="00ED0199">
        <w:t xml:space="preserve"> - высшее образование;</w:t>
      </w:r>
    </w:p>
    <w:p w:rsidR="00154453" w:rsidRPr="00ED0199" w:rsidRDefault="00154453" w:rsidP="007948A8">
      <w:pPr>
        <w:pStyle w:val="af0"/>
        <w:tabs>
          <w:tab w:val="left" w:pos="567"/>
        </w:tabs>
      </w:pPr>
      <w:r w:rsidRPr="00154453">
        <w:rPr>
          <w:b/>
        </w:rPr>
        <w:t>СПО</w:t>
      </w:r>
      <w:r>
        <w:t xml:space="preserve"> – среднее профессиональное образование;</w:t>
      </w:r>
    </w:p>
    <w:p w:rsidR="008B13BA" w:rsidRPr="00ED0199" w:rsidRDefault="008B13BA" w:rsidP="007948A8">
      <w:pPr>
        <w:pStyle w:val="af0"/>
        <w:tabs>
          <w:tab w:val="left" w:pos="567"/>
        </w:tabs>
      </w:pPr>
      <w:r w:rsidRPr="00ED0199">
        <w:rPr>
          <w:b/>
        </w:rPr>
        <w:t>ФГОС</w:t>
      </w:r>
      <w:r w:rsidRPr="00ED0199">
        <w:t xml:space="preserve"> - Федеральный государственный образовательный стандарт;</w:t>
      </w:r>
    </w:p>
    <w:p w:rsidR="008B13BA" w:rsidRDefault="00360A3E" w:rsidP="007948A8">
      <w:pPr>
        <w:pStyle w:val="af0"/>
        <w:tabs>
          <w:tab w:val="left" w:pos="567"/>
        </w:tabs>
      </w:pPr>
      <w:r>
        <w:rPr>
          <w:b/>
        </w:rPr>
        <w:lastRenderedPageBreak/>
        <w:t>ОПОП</w:t>
      </w:r>
      <w:r w:rsidR="008B13BA" w:rsidRPr="00ED0199">
        <w:t xml:space="preserve"> - основная </w:t>
      </w:r>
      <w:r>
        <w:t xml:space="preserve">профессиональная </w:t>
      </w:r>
      <w:r w:rsidR="008B13BA" w:rsidRPr="00ED0199">
        <w:t>образовательная программа;</w:t>
      </w:r>
    </w:p>
    <w:p w:rsidR="007E456D" w:rsidRPr="00ED0199" w:rsidRDefault="007E456D" w:rsidP="007948A8">
      <w:pPr>
        <w:pStyle w:val="af0"/>
        <w:tabs>
          <w:tab w:val="left" w:pos="567"/>
        </w:tabs>
      </w:pPr>
      <w:r w:rsidRPr="007E456D">
        <w:rPr>
          <w:b/>
        </w:rPr>
        <w:t>ППССЗ</w:t>
      </w:r>
      <w:r>
        <w:t xml:space="preserve"> - </w:t>
      </w:r>
      <w:r w:rsidRPr="00DF3E91">
        <w:rPr>
          <w:iCs/>
        </w:rPr>
        <w:t>программ</w:t>
      </w:r>
      <w:r>
        <w:rPr>
          <w:iCs/>
        </w:rPr>
        <w:t>а</w:t>
      </w:r>
      <w:r w:rsidRPr="00DF3E91">
        <w:rPr>
          <w:iCs/>
        </w:rPr>
        <w:t xml:space="preserve"> подготовки специалист</w:t>
      </w:r>
      <w:r>
        <w:rPr>
          <w:iCs/>
        </w:rPr>
        <w:t>ов среднего звена;</w:t>
      </w:r>
    </w:p>
    <w:p w:rsidR="008B13BA" w:rsidRPr="00ED0199" w:rsidRDefault="008B13BA" w:rsidP="007948A8">
      <w:pPr>
        <w:pStyle w:val="af0"/>
        <w:tabs>
          <w:tab w:val="left" w:pos="567"/>
        </w:tabs>
      </w:pPr>
      <w:r w:rsidRPr="00AF7267">
        <w:rPr>
          <w:b/>
        </w:rPr>
        <w:t>ФОС</w:t>
      </w:r>
      <w:r w:rsidRPr="00AF7267">
        <w:t xml:space="preserve"> - фонд оценочных средств;</w:t>
      </w:r>
      <w:r w:rsidR="000A13FE">
        <w:t xml:space="preserve"> </w:t>
      </w:r>
    </w:p>
    <w:p w:rsidR="0030122F" w:rsidRPr="00ED0199" w:rsidRDefault="008B13BA" w:rsidP="007948A8">
      <w:pPr>
        <w:pStyle w:val="af0"/>
        <w:tabs>
          <w:tab w:val="left" w:pos="567"/>
        </w:tabs>
      </w:pPr>
      <w:r w:rsidRPr="00ED0199">
        <w:rPr>
          <w:b/>
        </w:rPr>
        <w:t>УМ</w:t>
      </w:r>
      <w:r w:rsidR="00E607A8" w:rsidRPr="00ED0199">
        <w:rPr>
          <w:b/>
        </w:rPr>
        <w:t>О</w:t>
      </w:r>
      <w:r w:rsidR="00060D5D" w:rsidRPr="00ED0199">
        <w:rPr>
          <w:b/>
        </w:rPr>
        <w:t xml:space="preserve"> </w:t>
      </w:r>
      <w:r w:rsidRPr="00ED0199">
        <w:rPr>
          <w:b/>
        </w:rPr>
        <w:t>д</w:t>
      </w:r>
      <w:r w:rsidR="00060D5D" w:rsidRPr="00ED0199">
        <w:rPr>
          <w:b/>
        </w:rPr>
        <w:t>исциплины</w:t>
      </w:r>
      <w:r w:rsidRPr="00ED0199">
        <w:t xml:space="preserve"> - учебно-методическ</w:t>
      </w:r>
      <w:r w:rsidR="00E607A8" w:rsidRPr="00ED0199">
        <w:t>ое обеспечение дисциплины;</w:t>
      </w:r>
    </w:p>
    <w:p w:rsidR="008B13BA" w:rsidRPr="00ED0199" w:rsidRDefault="0030122F" w:rsidP="007948A8">
      <w:pPr>
        <w:pStyle w:val="af0"/>
        <w:tabs>
          <w:tab w:val="left" w:pos="567"/>
        </w:tabs>
      </w:pPr>
      <w:r w:rsidRPr="00ED0199">
        <w:rPr>
          <w:b/>
        </w:rPr>
        <w:t>МО</w:t>
      </w:r>
      <w:r w:rsidRPr="00ED0199">
        <w:t xml:space="preserve"> – методический отдел</w:t>
      </w:r>
      <w:r w:rsidR="008B13BA" w:rsidRPr="00ED0199">
        <w:t>.</w:t>
      </w:r>
    </w:p>
    <w:p w:rsidR="002D4CDE" w:rsidRPr="00ED0199" w:rsidRDefault="002D4CDE" w:rsidP="007948A8">
      <w:pPr>
        <w:pStyle w:val="af0"/>
        <w:tabs>
          <w:tab w:val="left" w:pos="567"/>
        </w:tabs>
      </w:pPr>
      <w:r w:rsidRPr="00ED0199">
        <w:rPr>
          <w:b/>
        </w:rPr>
        <w:t>ТК</w:t>
      </w:r>
      <w:r w:rsidRPr="00ED0199">
        <w:t xml:space="preserve"> – текущий контроль успеваемости</w:t>
      </w:r>
    </w:p>
    <w:p w:rsidR="00BB1E8F" w:rsidRPr="00ED0199" w:rsidRDefault="00BB1E8F" w:rsidP="007948A8">
      <w:pPr>
        <w:pStyle w:val="af0"/>
        <w:tabs>
          <w:tab w:val="left" w:pos="567"/>
        </w:tabs>
      </w:pPr>
      <w:r w:rsidRPr="00ED0199">
        <w:rPr>
          <w:b/>
        </w:rPr>
        <w:t>ГИА</w:t>
      </w:r>
      <w:r w:rsidRPr="00ED0199">
        <w:t xml:space="preserve"> –государственная итоговая аттестация</w:t>
      </w:r>
    </w:p>
    <w:p w:rsidR="001B23D8" w:rsidRPr="00ED0199" w:rsidRDefault="001B23D8" w:rsidP="007948A8">
      <w:pPr>
        <w:pStyle w:val="af0"/>
        <w:tabs>
          <w:tab w:val="left" w:pos="567"/>
        </w:tabs>
      </w:pPr>
      <w:r w:rsidRPr="00ED0199">
        <w:rPr>
          <w:b/>
        </w:rPr>
        <w:t>РПД</w:t>
      </w:r>
      <w:r w:rsidRPr="00ED0199">
        <w:t xml:space="preserve"> – рабочая программа дисциплины</w:t>
      </w:r>
    </w:p>
    <w:p w:rsidR="001B23D8" w:rsidRPr="00ED0199" w:rsidRDefault="001B23D8" w:rsidP="007948A8">
      <w:pPr>
        <w:pStyle w:val="af0"/>
        <w:tabs>
          <w:tab w:val="left" w:pos="567"/>
        </w:tabs>
      </w:pPr>
      <w:r w:rsidRPr="00ED0199">
        <w:rPr>
          <w:b/>
        </w:rPr>
        <w:t>РПП</w:t>
      </w:r>
      <w:r w:rsidRPr="00ED0199">
        <w:t xml:space="preserve"> – рабочая программа практики</w:t>
      </w:r>
    </w:p>
    <w:p w:rsidR="00FF19C3" w:rsidRPr="00ED0199" w:rsidRDefault="00FF19C3" w:rsidP="007948A8">
      <w:pPr>
        <w:pStyle w:val="af0"/>
        <w:tabs>
          <w:tab w:val="left" w:pos="567"/>
        </w:tabs>
      </w:pPr>
    </w:p>
    <w:p w:rsidR="00884509" w:rsidRPr="00ED0199" w:rsidRDefault="000F4F7D" w:rsidP="007948A8">
      <w:pPr>
        <w:pStyle w:val="1"/>
        <w:spacing w:before="0" w:after="0"/>
        <w:rPr>
          <w:rFonts w:cs="Times New Roman"/>
          <w:szCs w:val="24"/>
        </w:rPr>
      </w:pPr>
      <w:r w:rsidRPr="00ED0199">
        <w:rPr>
          <w:rFonts w:cs="Times New Roman"/>
          <w:szCs w:val="24"/>
        </w:rPr>
        <w:t>4</w:t>
      </w:r>
      <w:r w:rsidR="00BD488B" w:rsidRPr="00ED0199">
        <w:rPr>
          <w:rFonts w:cs="Times New Roman"/>
          <w:szCs w:val="24"/>
        </w:rPr>
        <w:t>.</w:t>
      </w:r>
      <w:r w:rsidRPr="00ED0199">
        <w:rPr>
          <w:rFonts w:cs="Times New Roman"/>
          <w:szCs w:val="24"/>
        </w:rPr>
        <w:t xml:space="preserve"> ОПИСАНИЕ</w:t>
      </w:r>
    </w:p>
    <w:p w:rsidR="00FF19C3" w:rsidRPr="00ED0199" w:rsidRDefault="00FF19C3" w:rsidP="00FF19C3">
      <w:pPr>
        <w:rPr>
          <w:sz w:val="16"/>
          <w:szCs w:val="16"/>
        </w:rPr>
      </w:pPr>
    </w:p>
    <w:p w:rsidR="00AD1A26" w:rsidRPr="00ED0199" w:rsidRDefault="00185442" w:rsidP="00AC4267">
      <w:pPr>
        <w:pStyle w:val="af0"/>
        <w:numPr>
          <w:ilvl w:val="0"/>
          <w:numId w:val="6"/>
        </w:numPr>
        <w:tabs>
          <w:tab w:val="left" w:pos="567"/>
        </w:tabs>
        <w:ind w:left="0" w:firstLine="709"/>
        <w:rPr>
          <w:b/>
        </w:rPr>
      </w:pPr>
      <w:r w:rsidRPr="00ED0199">
        <w:rPr>
          <w:b/>
        </w:rPr>
        <w:t>Общие положения</w:t>
      </w:r>
    </w:p>
    <w:p w:rsidR="007A7EAA" w:rsidRPr="00ED0199" w:rsidRDefault="007A7EAA" w:rsidP="00AC4267">
      <w:pPr>
        <w:pStyle w:val="af0"/>
        <w:tabs>
          <w:tab w:val="left" w:pos="567"/>
        </w:tabs>
        <w:rPr>
          <w:b/>
          <w:sz w:val="16"/>
          <w:szCs w:val="16"/>
        </w:rPr>
      </w:pPr>
    </w:p>
    <w:p w:rsidR="004260FD" w:rsidRPr="00ED0199" w:rsidRDefault="00F627EE" w:rsidP="00AC4267">
      <w:pPr>
        <w:pStyle w:val="42"/>
        <w:numPr>
          <w:ilvl w:val="2"/>
          <w:numId w:val="13"/>
        </w:numPr>
        <w:shd w:val="clear" w:color="auto" w:fill="auto"/>
        <w:tabs>
          <w:tab w:val="left" w:pos="1258"/>
        </w:tabs>
        <w:spacing w:line="240" w:lineRule="auto"/>
        <w:ind w:left="0" w:right="20" w:firstLine="709"/>
        <w:rPr>
          <w:color w:val="auto"/>
          <w:sz w:val="24"/>
          <w:szCs w:val="24"/>
        </w:rPr>
      </w:pPr>
      <w:r w:rsidRPr="00ED0199">
        <w:rPr>
          <w:color w:val="auto"/>
          <w:sz w:val="24"/>
          <w:szCs w:val="24"/>
        </w:rPr>
        <w:t xml:space="preserve">Для аттестации обучающихся на соответствие их персональных достижений </w:t>
      </w:r>
      <w:r w:rsidR="00CC0759" w:rsidRPr="00ED0199">
        <w:rPr>
          <w:color w:val="auto"/>
          <w:sz w:val="24"/>
          <w:szCs w:val="24"/>
        </w:rPr>
        <w:t xml:space="preserve">требованиям </w:t>
      </w:r>
      <w:r w:rsidR="00360A3E">
        <w:rPr>
          <w:color w:val="auto"/>
          <w:sz w:val="24"/>
          <w:szCs w:val="24"/>
        </w:rPr>
        <w:t>ОПОП</w:t>
      </w:r>
      <w:r w:rsidR="007E456D">
        <w:rPr>
          <w:color w:val="auto"/>
          <w:sz w:val="24"/>
          <w:szCs w:val="24"/>
        </w:rPr>
        <w:t xml:space="preserve"> и ППССЗ по специальностям</w:t>
      </w:r>
      <w:r w:rsidR="00CC0759" w:rsidRPr="00ED0199">
        <w:rPr>
          <w:color w:val="auto"/>
          <w:sz w:val="24"/>
          <w:szCs w:val="24"/>
        </w:rPr>
        <w:t xml:space="preserve"> в соответствии с этапами её освоения </w:t>
      </w:r>
      <w:r w:rsidRPr="00ED0199">
        <w:rPr>
          <w:color w:val="auto"/>
          <w:sz w:val="24"/>
          <w:szCs w:val="24"/>
        </w:rPr>
        <w:t xml:space="preserve">создаются фонды оценочных средств по проведению текущего контроля успеваемости, промежуточной и </w:t>
      </w:r>
      <w:r w:rsidR="007F512C" w:rsidRPr="00ED0199">
        <w:rPr>
          <w:color w:val="auto"/>
          <w:sz w:val="24"/>
          <w:szCs w:val="24"/>
        </w:rPr>
        <w:t>государственной итоговой</w:t>
      </w:r>
      <w:r w:rsidRPr="00ED0199">
        <w:rPr>
          <w:color w:val="auto"/>
          <w:sz w:val="24"/>
          <w:szCs w:val="24"/>
        </w:rPr>
        <w:t xml:space="preserve"> аттестации </w:t>
      </w:r>
      <w:r w:rsidR="00B20174" w:rsidRPr="00ED0199">
        <w:rPr>
          <w:color w:val="auto"/>
          <w:sz w:val="24"/>
          <w:szCs w:val="24"/>
        </w:rPr>
        <w:t>обучающихся</w:t>
      </w:r>
      <w:r w:rsidRPr="00ED0199">
        <w:rPr>
          <w:color w:val="auto"/>
          <w:sz w:val="24"/>
          <w:szCs w:val="24"/>
        </w:rPr>
        <w:t>.</w:t>
      </w:r>
      <w:r w:rsidR="003037DB" w:rsidRPr="00ED0199">
        <w:rPr>
          <w:color w:val="auto"/>
          <w:sz w:val="24"/>
          <w:szCs w:val="24"/>
        </w:rPr>
        <w:t xml:space="preserve"> </w:t>
      </w:r>
      <w:r w:rsidR="004260FD" w:rsidRPr="00ED0199">
        <w:rPr>
          <w:color w:val="auto"/>
          <w:sz w:val="24"/>
          <w:szCs w:val="24"/>
        </w:rPr>
        <w:t xml:space="preserve">Цель создания ФОС - установление соответствия уровня подготовки </w:t>
      </w:r>
      <w:r w:rsidR="007A5EB1" w:rsidRPr="00ED0199">
        <w:rPr>
          <w:color w:val="auto"/>
          <w:sz w:val="24"/>
          <w:szCs w:val="24"/>
        </w:rPr>
        <w:t xml:space="preserve">обучающегося </w:t>
      </w:r>
      <w:r w:rsidR="004260FD" w:rsidRPr="00ED0199">
        <w:rPr>
          <w:color w:val="auto"/>
          <w:sz w:val="24"/>
          <w:szCs w:val="24"/>
        </w:rPr>
        <w:t>на</w:t>
      </w:r>
      <w:r w:rsidR="00F8442D" w:rsidRPr="00ED0199">
        <w:rPr>
          <w:color w:val="auto"/>
          <w:sz w:val="24"/>
          <w:szCs w:val="24"/>
        </w:rPr>
        <w:t xml:space="preserve"> конкретном</w:t>
      </w:r>
      <w:r w:rsidR="004260FD" w:rsidRPr="00ED0199">
        <w:rPr>
          <w:color w:val="auto"/>
          <w:sz w:val="24"/>
          <w:szCs w:val="24"/>
        </w:rPr>
        <w:t xml:space="preserve"> этапе обучения планируемым результатам </w:t>
      </w:r>
      <w:r w:rsidR="00B20174" w:rsidRPr="00ED0199">
        <w:rPr>
          <w:color w:val="auto"/>
          <w:sz w:val="24"/>
          <w:szCs w:val="24"/>
        </w:rPr>
        <w:t xml:space="preserve">обучения </w:t>
      </w:r>
      <w:r w:rsidR="004260FD" w:rsidRPr="00ED0199">
        <w:rPr>
          <w:color w:val="auto"/>
          <w:sz w:val="24"/>
          <w:szCs w:val="24"/>
        </w:rPr>
        <w:t xml:space="preserve">по дисциплине (модулю), практике, результатам освоения </w:t>
      </w:r>
      <w:r w:rsidR="007E456D">
        <w:rPr>
          <w:color w:val="auto"/>
          <w:sz w:val="24"/>
          <w:szCs w:val="24"/>
        </w:rPr>
        <w:t>образовательных программ</w:t>
      </w:r>
      <w:r w:rsidR="004260FD" w:rsidRPr="00ED0199">
        <w:rPr>
          <w:color w:val="auto"/>
          <w:sz w:val="24"/>
          <w:szCs w:val="24"/>
        </w:rPr>
        <w:t>.</w:t>
      </w:r>
    </w:p>
    <w:p w:rsidR="004260FD" w:rsidRPr="00ED0199" w:rsidRDefault="004260FD" w:rsidP="00AC4267">
      <w:pPr>
        <w:pStyle w:val="42"/>
        <w:numPr>
          <w:ilvl w:val="2"/>
          <w:numId w:val="13"/>
        </w:numPr>
        <w:shd w:val="clear" w:color="auto" w:fill="auto"/>
        <w:tabs>
          <w:tab w:val="left" w:pos="1258"/>
        </w:tabs>
        <w:spacing w:line="240" w:lineRule="auto"/>
        <w:ind w:left="0" w:right="20" w:firstLine="709"/>
        <w:rPr>
          <w:color w:val="auto"/>
          <w:sz w:val="24"/>
          <w:szCs w:val="24"/>
        </w:rPr>
      </w:pPr>
      <w:r w:rsidRPr="00ED0199">
        <w:rPr>
          <w:color w:val="auto"/>
          <w:sz w:val="24"/>
          <w:szCs w:val="24"/>
        </w:rPr>
        <w:t xml:space="preserve">ФОС представляет собой комплекс методических и контрольно-измерительных материалов, предназначенных для оценивания знаний, умений, навыков и (или) опыта деятельности обучающихся, сформированности компетенций на различных этапах обучения, а также для итоговых аттестационных испытаний. </w:t>
      </w:r>
    </w:p>
    <w:p w:rsidR="00B75842" w:rsidRPr="00ED0199" w:rsidRDefault="007E7BFA" w:rsidP="00AC4267">
      <w:pPr>
        <w:pStyle w:val="42"/>
        <w:numPr>
          <w:ilvl w:val="2"/>
          <w:numId w:val="13"/>
        </w:numPr>
        <w:shd w:val="clear" w:color="auto" w:fill="auto"/>
        <w:tabs>
          <w:tab w:val="left" w:pos="1258"/>
        </w:tabs>
        <w:spacing w:line="240" w:lineRule="auto"/>
        <w:ind w:left="0" w:right="20" w:firstLine="709"/>
        <w:rPr>
          <w:color w:val="auto"/>
          <w:sz w:val="24"/>
          <w:szCs w:val="24"/>
        </w:rPr>
      </w:pPr>
      <w:r w:rsidRPr="00ED0199">
        <w:rPr>
          <w:color w:val="auto"/>
          <w:sz w:val="24"/>
          <w:szCs w:val="24"/>
        </w:rPr>
        <w:t>Текущий контроль успеваемости обеспечивает оценивание хода освоения дисциплин (модулей) и прохождения практик, промежуточная аттестация обучающихся - оценивание промежуточных и окончательных результатов обучения по дисциплинам (модулям) и прохождения практик (в том числе результатов курсового проектирования (выполнения курсовых работ).</w:t>
      </w:r>
      <w:r w:rsidR="00134441" w:rsidRPr="00ED0199">
        <w:rPr>
          <w:color w:val="auto"/>
          <w:sz w:val="24"/>
          <w:szCs w:val="24"/>
        </w:rPr>
        <w:t xml:space="preserve"> </w:t>
      </w:r>
      <w:r w:rsidR="00B75842" w:rsidRPr="00ED0199">
        <w:rPr>
          <w:color w:val="auto"/>
          <w:sz w:val="24"/>
          <w:szCs w:val="24"/>
        </w:rPr>
        <w:t xml:space="preserve">Контроль качества освоения образовательных программ </w:t>
      </w:r>
      <w:r w:rsidRPr="00ED0199">
        <w:rPr>
          <w:color w:val="auto"/>
          <w:sz w:val="24"/>
          <w:szCs w:val="24"/>
        </w:rPr>
        <w:t xml:space="preserve">осуществляется при проведении </w:t>
      </w:r>
      <w:r w:rsidR="00B75842" w:rsidRPr="00ED0199">
        <w:rPr>
          <w:color w:val="auto"/>
          <w:sz w:val="24"/>
          <w:szCs w:val="24"/>
        </w:rPr>
        <w:t>итогов</w:t>
      </w:r>
      <w:r w:rsidRPr="00ED0199">
        <w:rPr>
          <w:color w:val="auto"/>
          <w:sz w:val="24"/>
          <w:szCs w:val="24"/>
        </w:rPr>
        <w:t>ой</w:t>
      </w:r>
      <w:r w:rsidR="00B75842" w:rsidRPr="00ED0199">
        <w:rPr>
          <w:color w:val="auto"/>
          <w:sz w:val="24"/>
          <w:szCs w:val="24"/>
        </w:rPr>
        <w:t xml:space="preserve"> (государственн</w:t>
      </w:r>
      <w:r w:rsidRPr="00ED0199">
        <w:rPr>
          <w:color w:val="auto"/>
          <w:sz w:val="24"/>
          <w:szCs w:val="24"/>
        </w:rPr>
        <w:t>ой</w:t>
      </w:r>
      <w:r w:rsidR="00B75842" w:rsidRPr="00ED0199">
        <w:rPr>
          <w:color w:val="auto"/>
          <w:sz w:val="24"/>
          <w:szCs w:val="24"/>
        </w:rPr>
        <w:t xml:space="preserve"> итогов</w:t>
      </w:r>
      <w:r w:rsidRPr="00ED0199">
        <w:rPr>
          <w:color w:val="auto"/>
          <w:sz w:val="24"/>
          <w:szCs w:val="24"/>
        </w:rPr>
        <w:t>ой</w:t>
      </w:r>
      <w:r w:rsidR="00B75842" w:rsidRPr="00ED0199">
        <w:rPr>
          <w:color w:val="auto"/>
          <w:sz w:val="24"/>
          <w:szCs w:val="24"/>
        </w:rPr>
        <w:t>) аттестаци</w:t>
      </w:r>
      <w:r w:rsidRPr="00ED0199">
        <w:rPr>
          <w:color w:val="auto"/>
          <w:sz w:val="24"/>
          <w:szCs w:val="24"/>
        </w:rPr>
        <w:t>и</w:t>
      </w:r>
      <w:r w:rsidR="00B75842" w:rsidRPr="00ED0199">
        <w:rPr>
          <w:color w:val="auto"/>
          <w:sz w:val="24"/>
          <w:szCs w:val="24"/>
        </w:rPr>
        <w:t>.</w:t>
      </w:r>
    </w:p>
    <w:p w:rsidR="00185442" w:rsidRPr="00ED0199" w:rsidRDefault="00185442" w:rsidP="00AC4267">
      <w:pPr>
        <w:pStyle w:val="42"/>
        <w:numPr>
          <w:ilvl w:val="2"/>
          <w:numId w:val="13"/>
        </w:numPr>
        <w:shd w:val="clear" w:color="auto" w:fill="auto"/>
        <w:tabs>
          <w:tab w:val="left" w:pos="1258"/>
        </w:tabs>
        <w:spacing w:line="240" w:lineRule="auto"/>
        <w:ind w:left="0" w:right="20" w:firstLine="709"/>
        <w:rPr>
          <w:color w:val="auto"/>
          <w:sz w:val="24"/>
          <w:szCs w:val="24"/>
        </w:rPr>
      </w:pPr>
      <w:r w:rsidRPr="00ED0199">
        <w:rPr>
          <w:color w:val="auto"/>
          <w:sz w:val="24"/>
          <w:szCs w:val="24"/>
        </w:rPr>
        <w:t>Виды оценочных средств:</w:t>
      </w:r>
    </w:p>
    <w:p w:rsidR="00185442" w:rsidRPr="00ED0199" w:rsidRDefault="00652D20" w:rsidP="00AC4267">
      <w:pPr>
        <w:pStyle w:val="af0"/>
        <w:tabs>
          <w:tab w:val="left" w:pos="1276"/>
        </w:tabs>
      </w:pPr>
      <w:r w:rsidRPr="00ED0199">
        <w:t>оценочны</w:t>
      </w:r>
      <w:r w:rsidR="003738CE" w:rsidRPr="00ED0199">
        <w:t>е</w:t>
      </w:r>
      <w:r w:rsidRPr="00ED0199">
        <w:t xml:space="preserve"> средств</w:t>
      </w:r>
      <w:r w:rsidR="003738CE" w:rsidRPr="00ED0199">
        <w:t>а</w:t>
      </w:r>
      <w:r w:rsidRPr="00ED0199">
        <w:t xml:space="preserve"> </w:t>
      </w:r>
      <w:r w:rsidR="00185442" w:rsidRPr="00ED0199">
        <w:t xml:space="preserve">для </w:t>
      </w:r>
      <w:r w:rsidR="007E7BFA" w:rsidRPr="00ED0199">
        <w:t>текущего</w:t>
      </w:r>
      <w:r w:rsidR="004550DB" w:rsidRPr="00ED0199">
        <w:t xml:space="preserve"> и рубежного</w:t>
      </w:r>
      <w:r w:rsidR="007E7BFA" w:rsidRPr="00ED0199">
        <w:t xml:space="preserve"> контроля</w:t>
      </w:r>
      <w:r w:rsidR="004550DB" w:rsidRPr="00ED0199">
        <w:t>,</w:t>
      </w:r>
      <w:r w:rsidR="007E7BFA" w:rsidRPr="00ED0199">
        <w:t xml:space="preserve"> проведения </w:t>
      </w:r>
      <w:r w:rsidR="00185442" w:rsidRPr="00ED0199">
        <w:t>промежуточной аттестации обучающихся по дисциплине</w:t>
      </w:r>
      <w:r w:rsidR="003037DB" w:rsidRPr="00ED0199">
        <w:t xml:space="preserve"> (</w:t>
      </w:r>
      <w:r w:rsidR="00185442" w:rsidRPr="00ED0199">
        <w:t>модулю</w:t>
      </w:r>
      <w:r w:rsidR="003037DB" w:rsidRPr="00ED0199">
        <w:t xml:space="preserve">) - </w:t>
      </w:r>
      <w:r w:rsidR="00185442" w:rsidRPr="00ED0199">
        <w:t>ФОС</w:t>
      </w:r>
      <w:r w:rsidR="00507D72" w:rsidRPr="00ED0199">
        <w:t xml:space="preserve"> по дисциплине</w:t>
      </w:r>
      <w:r w:rsidR="00240976" w:rsidRPr="00ED0199">
        <w:t xml:space="preserve"> (</w:t>
      </w:r>
      <w:r w:rsidR="00185442" w:rsidRPr="00ED0199">
        <w:t>модул</w:t>
      </w:r>
      <w:r w:rsidR="00507D72" w:rsidRPr="00ED0199">
        <w:t>ю</w:t>
      </w:r>
      <w:r w:rsidR="00240976" w:rsidRPr="00ED0199">
        <w:t>)</w:t>
      </w:r>
      <w:r w:rsidR="003037DB" w:rsidRPr="00ED0199">
        <w:t>;</w:t>
      </w:r>
    </w:p>
    <w:p w:rsidR="00185442" w:rsidRPr="00ED0199" w:rsidRDefault="00652D20" w:rsidP="00AC4267">
      <w:pPr>
        <w:pStyle w:val="af0"/>
        <w:tabs>
          <w:tab w:val="left" w:pos="1276"/>
        </w:tabs>
      </w:pPr>
      <w:r w:rsidRPr="00ED0199">
        <w:t xml:space="preserve">фонд оценочных средств </w:t>
      </w:r>
      <w:r w:rsidR="00185442" w:rsidRPr="00ED0199">
        <w:t xml:space="preserve">для проведения промежуточной аттестации обучающихся по практике (ФОС </w:t>
      </w:r>
      <w:r w:rsidR="00507D72" w:rsidRPr="00ED0199">
        <w:t>по практике</w:t>
      </w:r>
      <w:r w:rsidR="00F83FED" w:rsidRPr="00ED0199">
        <w:t>);</w:t>
      </w:r>
    </w:p>
    <w:p w:rsidR="00185442" w:rsidRPr="00ED0199" w:rsidRDefault="00652D20" w:rsidP="00AC4267">
      <w:pPr>
        <w:pStyle w:val="af0"/>
        <w:tabs>
          <w:tab w:val="left" w:pos="1276"/>
        </w:tabs>
      </w:pPr>
      <w:r w:rsidRPr="00ED0199">
        <w:t xml:space="preserve">фонд оценочных средств </w:t>
      </w:r>
      <w:r w:rsidR="00185442" w:rsidRPr="00ED0199">
        <w:t>для государственной итоговой аттестации (ФОС ГИА).</w:t>
      </w:r>
    </w:p>
    <w:p w:rsidR="00185442" w:rsidRPr="00ED0199" w:rsidRDefault="000A13FE" w:rsidP="00AC4267">
      <w:pPr>
        <w:pStyle w:val="42"/>
        <w:numPr>
          <w:ilvl w:val="2"/>
          <w:numId w:val="13"/>
        </w:numPr>
        <w:shd w:val="clear" w:color="auto" w:fill="auto"/>
        <w:tabs>
          <w:tab w:val="left" w:pos="1258"/>
        </w:tabs>
        <w:spacing w:line="240" w:lineRule="auto"/>
        <w:ind w:left="0" w:right="20" w:firstLine="709"/>
        <w:rPr>
          <w:color w:val="auto"/>
          <w:sz w:val="24"/>
          <w:szCs w:val="24"/>
        </w:rPr>
      </w:pPr>
      <w:r w:rsidRPr="001A5250">
        <w:rPr>
          <w:color w:val="auto"/>
          <w:sz w:val="24"/>
          <w:szCs w:val="24"/>
        </w:rPr>
        <w:t>ФОС</w:t>
      </w:r>
      <w:r w:rsidR="00134441" w:rsidRPr="001A5250">
        <w:rPr>
          <w:color w:val="auto"/>
          <w:sz w:val="24"/>
          <w:szCs w:val="24"/>
        </w:rPr>
        <w:t xml:space="preserve"> </w:t>
      </w:r>
      <w:r w:rsidR="00185442" w:rsidRPr="00ED0199">
        <w:rPr>
          <w:color w:val="auto"/>
          <w:sz w:val="24"/>
          <w:szCs w:val="24"/>
        </w:rPr>
        <w:t>по дисциплине (модулю)</w:t>
      </w:r>
      <w:r w:rsidR="00652D20" w:rsidRPr="00ED0199">
        <w:rPr>
          <w:color w:val="auto"/>
          <w:sz w:val="24"/>
          <w:szCs w:val="24"/>
        </w:rPr>
        <w:t xml:space="preserve"> явля</w:t>
      </w:r>
      <w:r w:rsidR="007E7BFA" w:rsidRPr="00ED0199">
        <w:rPr>
          <w:color w:val="auto"/>
          <w:sz w:val="24"/>
          <w:szCs w:val="24"/>
        </w:rPr>
        <w:t>е</w:t>
      </w:r>
      <w:r w:rsidR="00652D20" w:rsidRPr="00ED0199">
        <w:rPr>
          <w:color w:val="auto"/>
          <w:sz w:val="24"/>
          <w:szCs w:val="24"/>
        </w:rPr>
        <w:t>тся обязательн</w:t>
      </w:r>
      <w:r w:rsidR="00A77176">
        <w:rPr>
          <w:color w:val="auto"/>
          <w:sz w:val="24"/>
          <w:szCs w:val="24"/>
        </w:rPr>
        <w:t xml:space="preserve">ой </w:t>
      </w:r>
      <w:r w:rsidR="00A17C5A" w:rsidRPr="00ED0199">
        <w:rPr>
          <w:color w:val="auto"/>
          <w:sz w:val="24"/>
          <w:szCs w:val="24"/>
        </w:rPr>
        <w:t xml:space="preserve">составной частью учебно-методического обеспечения </w:t>
      </w:r>
      <w:r w:rsidR="00185442" w:rsidRPr="00ED0199">
        <w:rPr>
          <w:color w:val="auto"/>
          <w:sz w:val="24"/>
          <w:szCs w:val="24"/>
        </w:rPr>
        <w:t>дисциплины (модуля).</w:t>
      </w:r>
    </w:p>
    <w:p w:rsidR="00185442" w:rsidRPr="00ED0199" w:rsidRDefault="00185442" w:rsidP="00AC4267">
      <w:pPr>
        <w:pStyle w:val="42"/>
        <w:numPr>
          <w:ilvl w:val="2"/>
          <w:numId w:val="13"/>
        </w:numPr>
        <w:shd w:val="clear" w:color="auto" w:fill="auto"/>
        <w:tabs>
          <w:tab w:val="left" w:pos="1258"/>
        </w:tabs>
        <w:spacing w:line="240" w:lineRule="auto"/>
        <w:ind w:left="0" w:right="20" w:firstLine="709"/>
        <w:rPr>
          <w:color w:val="auto"/>
          <w:sz w:val="24"/>
          <w:szCs w:val="24"/>
        </w:rPr>
      </w:pPr>
      <w:r w:rsidRPr="00ED0199">
        <w:rPr>
          <w:color w:val="auto"/>
          <w:sz w:val="24"/>
          <w:szCs w:val="24"/>
        </w:rPr>
        <w:t>ФОС по практике</w:t>
      </w:r>
      <w:r w:rsidR="00134441" w:rsidRPr="00ED0199">
        <w:rPr>
          <w:color w:val="auto"/>
          <w:sz w:val="24"/>
          <w:szCs w:val="24"/>
        </w:rPr>
        <w:t xml:space="preserve"> </w:t>
      </w:r>
      <w:r w:rsidR="00652D20" w:rsidRPr="00ED0199">
        <w:rPr>
          <w:color w:val="auto"/>
          <w:sz w:val="24"/>
          <w:szCs w:val="24"/>
        </w:rPr>
        <w:t>является обязательным документом, входящим в состав</w:t>
      </w:r>
      <w:r w:rsidRPr="00ED0199">
        <w:rPr>
          <w:color w:val="auto"/>
          <w:sz w:val="24"/>
          <w:szCs w:val="24"/>
        </w:rPr>
        <w:t xml:space="preserve"> программы практики.</w:t>
      </w:r>
    </w:p>
    <w:p w:rsidR="00185442" w:rsidRPr="00ED0199" w:rsidRDefault="00185442" w:rsidP="00AC4267">
      <w:pPr>
        <w:pStyle w:val="42"/>
        <w:numPr>
          <w:ilvl w:val="2"/>
          <w:numId w:val="13"/>
        </w:numPr>
        <w:shd w:val="clear" w:color="auto" w:fill="auto"/>
        <w:tabs>
          <w:tab w:val="left" w:pos="1258"/>
        </w:tabs>
        <w:spacing w:line="240" w:lineRule="auto"/>
        <w:ind w:left="0" w:right="20" w:firstLine="709"/>
        <w:rPr>
          <w:color w:val="auto"/>
          <w:sz w:val="24"/>
          <w:szCs w:val="24"/>
        </w:rPr>
      </w:pPr>
      <w:r w:rsidRPr="00ED0199">
        <w:rPr>
          <w:color w:val="auto"/>
          <w:sz w:val="24"/>
          <w:szCs w:val="24"/>
        </w:rPr>
        <w:t>ФОС</w:t>
      </w:r>
      <w:r w:rsidR="00134441" w:rsidRPr="00ED0199">
        <w:rPr>
          <w:color w:val="auto"/>
          <w:sz w:val="24"/>
          <w:szCs w:val="24"/>
        </w:rPr>
        <w:t xml:space="preserve"> </w:t>
      </w:r>
      <w:r w:rsidRPr="00ED0199">
        <w:rPr>
          <w:color w:val="auto"/>
          <w:sz w:val="24"/>
          <w:szCs w:val="24"/>
        </w:rPr>
        <w:t xml:space="preserve">для </w:t>
      </w:r>
      <w:r w:rsidR="00305FC7" w:rsidRPr="00ED0199">
        <w:rPr>
          <w:color w:val="auto"/>
          <w:sz w:val="24"/>
          <w:szCs w:val="24"/>
        </w:rPr>
        <w:t>ГИА</w:t>
      </w:r>
      <w:r w:rsidR="00134441" w:rsidRPr="00ED0199">
        <w:rPr>
          <w:color w:val="auto"/>
          <w:sz w:val="24"/>
          <w:szCs w:val="24"/>
        </w:rPr>
        <w:t xml:space="preserve"> </w:t>
      </w:r>
      <w:r w:rsidR="00652D20" w:rsidRPr="00ED0199">
        <w:rPr>
          <w:color w:val="auto"/>
          <w:sz w:val="24"/>
          <w:szCs w:val="24"/>
        </w:rPr>
        <w:t xml:space="preserve">является обязательным документом, входящим в состав </w:t>
      </w:r>
      <w:r w:rsidR="00006ED4" w:rsidRPr="00ED0199">
        <w:rPr>
          <w:color w:val="auto"/>
          <w:sz w:val="24"/>
          <w:szCs w:val="24"/>
        </w:rPr>
        <w:t>программы ГИА</w:t>
      </w:r>
      <w:r w:rsidR="00652D20" w:rsidRPr="00ED0199">
        <w:rPr>
          <w:color w:val="auto"/>
          <w:sz w:val="24"/>
          <w:szCs w:val="24"/>
        </w:rPr>
        <w:t>.</w:t>
      </w:r>
    </w:p>
    <w:p w:rsidR="00580A42" w:rsidRPr="00ED0199" w:rsidRDefault="00E46541" w:rsidP="00AC4267">
      <w:pPr>
        <w:pStyle w:val="42"/>
        <w:numPr>
          <w:ilvl w:val="2"/>
          <w:numId w:val="13"/>
        </w:numPr>
        <w:shd w:val="clear" w:color="auto" w:fill="auto"/>
        <w:tabs>
          <w:tab w:val="left" w:pos="1258"/>
        </w:tabs>
        <w:spacing w:line="240" w:lineRule="auto"/>
        <w:ind w:left="0" w:right="20" w:firstLine="709"/>
        <w:rPr>
          <w:color w:val="auto"/>
          <w:sz w:val="24"/>
          <w:szCs w:val="24"/>
        </w:rPr>
      </w:pPr>
      <w:r w:rsidRPr="00ED0199">
        <w:rPr>
          <w:color w:val="auto"/>
          <w:sz w:val="24"/>
          <w:szCs w:val="24"/>
        </w:rPr>
        <w:t>Фонд оценочных средств по дисциплине (модулю)/практике/ГИА</w:t>
      </w:r>
      <w:r w:rsidR="00580A42" w:rsidRPr="00ED0199">
        <w:rPr>
          <w:color w:val="auto"/>
          <w:sz w:val="24"/>
          <w:szCs w:val="24"/>
        </w:rPr>
        <w:t xml:space="preserve"> формиру</w:t>
      </w:r>
      <w:r w:rsidRPr="00ED0199">
        <w:rPr>
          <w:color w:val="auto"/>
          <w:sz w:val="24"/>
          <w:szCs w:val="24"/>
        </w:rPr>
        <w:t>е</w:t>
      </w:r>
      <w:r w:rsidR="00580A42" w:rsidRPr="00ED0199">
        <w:rPr>
          <w:color w:val="auto"/>
          <w:sz w:val="24"/>
          <w:szCs w:val="24"/>
        </w:rPr>
        <w:t>тся на ключевых принципах оценивания:</w:t>
      </w:r>
    </w:p>
    <w:p w:rsidR="00580A42" w:rsidRPr="00ED0199" w:rsidRDefault="00580A42" w:rsidP="00AC4267">
      <w:pPr>
        <w:widowControl w:val="0"/>
        <w:shd w:val="clear" w:color="auto" w:fill="FFFFFF"/>
        <w:tabs>
          <w:tab w:val="left" w:pos="900"/>
        </w:tabs>
        <w:autoSpaceDE w:val="0"/>
        <w:autoSpaceDN w:val="0"/>
        <w:adjustRightInd w:val="0"/>
        <w:ind w:firstLine="709"/>
        <w:jc w:val="both"/>
      </w:pPr>
      <w:r w:rsidRPr="00ED0199">
        <w:t xml:space="preserve">валидности (объекты оценки должны соответствовать поставленным целям обучения); </w:t>
      </w:r>
    </w:p>
    <w:p w:rsidR="00580A42" w:rsidRPr="00ED0199" w:rsidRDefault="00580A42" w:rsidP="00AC4267">
      <w:pPr>
        <w:widowControl w:val="0"/>
        <w:shd w:val="clear" w:color="auto" w:fill="FFFFFF"/>
        <w:tabs>
          <w:tab w:val="left" w:pos="900"/>
        </w:tabs>
        <w:autoSpaceDE w:val="0"/>
        <w:autoSpaceDN w:val="0"/>
        <w:adjustRightInd w:val="0"/>
        <w:ind w:firstLine="709"/>
        <w:jc w:val="both"/>
      </w:pPr>
      <w:r w:rsidRPr="00ED0199">
        <w:t xml:space="preserve">надежности (использование единообразных стандартов и критериев для оценивания достижений); </w:t>
      </w:r>
    </w:p>
    <w:p w:rsidR="00977D64" w:rsidRPr="00ED0199" w:rsidRDefault="00977D64" w:rsidP="00AC4267">
      <w:pPr>
        <w:widowControl w:val="0"/>
        <w:shd w:val="clear" w:color="auto" w:fill="FFFFFF"/>
        <w:tabs>
          <w:tab w:val="left" w:pos="900"/>
        </w:tabs>
        <w:autoSpaceDE w:val="0"/>
        <w:autoSpaceDN w:val="0"/>
        <w:adjustRightInd w:val="0"/>
        <w:ind w:firstLine="709"/>
        <w:jc w:val="both"/>
      </w:pPr>
      <w:r w:rsidRPr="00ED0199">
        <w:t>однозначности и определенности (общепонятности);</w:t>
      </w:r>
    </w:p>
    <w:p w:rsidR="00580A42" w:rsidRPr="00ED0199" w:rsidRDefault="00580A42" w:rsidP="00AC4267">
      <w:pPr>
        <w:widowControl w:val="0"/>
        <w:shd w:val="clear" w:color="auto" w:fill="FFFFFF"/>
        <w:tabs>
          <w:tab w:val="left" w:pos="900"/>
        </w:tabs>
        <w:autoSpaceDE w:val="0"/>
        <w:autoSpaceDN w:val="0"/>
        <w:adjustRightInd w:val="0"/>
        <w:ind w:firstLine="709"/>
        <w:jc w:val="both"/>
      </w:pPr>
      <w:r w:rsidRPr="00ED0199">
        <w:lastRenderedPageBreak/>
        <w:t xml:space="preserve">справедливости (разные обучающиеся должны иметь равные возможности добиться успеха); </w:t>
      </w:r>
    </w:p>
    <w:p w:rsidR="00580A42" w:rsidRPr="00ED0199" w:rsidRDefault="00580A42" w:rsidP="00AC4267">
      <w:pPr>
        <w:widowControl w:val="0"/>
        <w:shd w:val="clear" w:color="auto" w:fill="FFFFFF"/>
        <w:tabs>
          <w:tab w:val="left" w:pos="900"/>
        </w:tabs>
        <w:autoSpaceDE w:val="0"/>
        <w:autoSpaceDN w:val="0"/>
        <w:adjustRightInd w:val="0"/>
        <w:ind w:firstLine="709"/>
        <w:jc w:val="both"/>
      </w:pPr>
      <w:r w:rsidRPr="00ED0199">
        <w:t>результативности (соответствие итогов деятельности запланированным результатам).</w:t>
      </w:r>
    </w:p>
    <w:p w:rsidR="00A77176" w:rsidRPr="00A77176" w:rsidRDefault="00B50EAF" w:rsidP="00AC4267">
      <w:pPr>
        <w:pStyle w:val="42"/>
        <w:numPr>
          <w:ilvl w:val="2"/>
          <w:numId w:val="13"/>
        </w:numPr>
        <w:shd w:val="clear" w:color="auto" w:fill="auto"/>
        <w:tabs>
          <w:tab w:val="left" w:pos="1258"/>
        </w:tabs>
        <w:spacing w:line="240" w:lineRule="auto"/>
        <w:ind w:left="0" w:right="20" w:firstLine="709"/>
        <w:rPr>
          <w:color w:val="auto"/>
          <w:sz w:val="24"/>
          <w:szCs w:val="24"/>
        </w:rPr>
      </w:pPr>
      <w:r w:rsidRPr="00A77176">
        <w:rPr>
          <w:color w:val="auto"/>
          <w:sz w:val="24"/>
          <w:szCs w:val="24"/>
        </w:rPr>
        <w:t>Оценочные средства</w:t>
      </w:r>
      <w:r w:rsidR="00E46541" w:rsidRPr="00A77176">
        <w:rPr>
          <w:color w:val="auto"/>
          <w:sz w:val="24"/>
          <w:szCs w:val="24"/>
        </w:rPr>
        <w:t xml:space="preserve"> </w:t>
      </w:r>
      <w:r w:rsidR="00580A42" w:rsidRPr="00A77176">
        <w:rPr>
          <w:color w:val="auto"/>
          <w:sz w:val="24"/>
          <w:szCs w:val="24"/>
        </w:rPr>
        <w:t>формируются с обязательным учетом принципа адаптированности для обучающихся с ограниченными возможностями здоровья, т.е</w:t>
      </w:r>
      <w:r w:rsidR="00B62659" w:rsidRPr="00A77176">
        <w:rPr>
          <w:color w:val="auto"/>
          <w:sz w:val="24"/>
          <w:szCs w:val="24"/>
        </w:rPr>
        <w:t>.</w:t>
      </w:r>
      <w:r w:rsidR="00580A42" w:rsidRPr="00A77176">
        <w:rPr>
          <w:color w:val="auto"/>
          <w:sz w:val="24"/>
          <w:szCs w:val="24"/>
        </w:rPr>
        <w:t xml:space="preserve"> организации инклюзивного образования. </w:t>
      </w:r>
    </w:p>
    <w:p w:rsidR="00580A42" w:rsidRPr="00A77176" w:rsidRDefault="00B50EAF" w:rsidP="00AC4267">
      <w:pPr>
        <w:pStyle w:val="42"/>
        <w:numPr>
          <w:ilvl w:val="2"/>
          <w:numId w:val="13"/>
        </w:numPr>
        <w:shd w:val="clear" w:color="auto" w:fill="auto"/>
        <w:tabs>
          <w:tab w:val="left" w:pos="1258"/>
        </w:tabs>
        <w:spacing w:line="240" w:lineRule="auto"/>
        <w:ind w:left="0" w:right="20" w:firstLine="709"/>
        <w:rPr>
          <w:color w:val="auto"/>
          <w:sz w:val="24"/>
          <w:szCs w:val="24"/>
        </w:rPr>
      </w:pPr>
      <w:r w:rsidRPr="00A77176">
        <w:rPr>
          <w:color w:val="auto"/>
          <w:sz w:val="24"/>
          <w:szCs w:val="24"/>
        </w:rPr>
        <w:t xml:space="preserve">Оценочные средства </w:t>
      </w:r>
      <w:r w:rsidR="00580A42" w:rsidRPr="00A77176">
        <w:rPr>
          <w:color w:val="auto"/>
          <w:sz w:val="24"/>
          <w:szCs w:val="24"/>
        </w:rPr>
        <w:t xml:space="preserve">должны соответствовать: </w:t>
      </w:r>
    </w:p>
    <w:p w:rsidR="00580A42" w:rsidRPr="00ED0199" w:rsidRDefault="00AC4267" w:rsidP="00AC4267">
      <w:pPr>
        <w:widowControl w:val="0"/>
        <w:shd w:val="clear" w:color="auto" w:fill="FFFFFF"/>
        <w:tabs>
          <w:tab w:val="left" w:pos="900"/>
        </w:tabs>
        <w:autoSpaceDE w:val="0"/>
        <w:autoSpaceDN w:val="0"/>
        <w:adjustRightInd w:val="0"/>
        <w:ind w:firstLine="709"/>
        <w:jc w:val="both"/>
      </w:pPr>
      <w:r>
        <w:t>т</w:t>
      </w:r>
      <w:r w:rsidR="00580A42" w:rsidRPr="00ED0199">
        <w:t>ребованиям конкретного ФГОС</w:t>
      </w:r>
      <w:r w:rsidR="00580A42" w:rsidRPr="00ED0199">
        <w:rPr>
          <w:rStyle w:val="s51"/>
          <w:color w:val="auto"/>
          <w:sz w:val="24"/>
          <w:szCs w:val="24"/>
        </w:rPr>
        <w:t xml:space="preserve">; </w:t>
      </w:r>
    </w:p>
    <w:p w:rsidR="00580A42" w:rsidRPr="00ED0199" w:rsidRDefault="00580A42" w:rsidP="00AC4267">
      <w:pPr>
        <w:widowControl w:val="0"/>
        <w:shd w:val="clear" w:color="auto" w:fill="FFFFFF"/>
        <w:tabs>
          <w:tab w:val="left" w:pos="900"/>
        </w:tabs>
        <w:autoSpaceDE w:val="0"/>
        <w:autoSpaceDN w:val="0"/>
        <w:adjustRightInd w:val="0"/>
        <w:ind w:firstLine="709"/>
        <w:jc w:val="both"/>
      </w:pPr>
      <w:r w:rsidRPr="00ED0199">
        <w:t xml:space="preserve">направленности (профилю) образовательной программы, характеризующей ее ориентацию на конкретные области знания и (или) виды профессиональной деятельности и определяющую ее предметно-тематическое содержание, преобладающие виды учебной деятельности обучающихся и требования к результатам ее освоения; </w:t>
      </w:r>
    </w:p>
    <w:p w:rsidR="001949BF" w:rsidRPr="00ED0199" w:rsidRDefault="00534F54" w:rsidP="00AC4267">
      <w:pPr>
        <w:widowControl w:val="0"/>
        <w:shd w:val="clear" w:color="auto" w:fill="FFFFFF"/>
        <w:tabs>
          <w:tab w:val="left" w:pos="900"/>
        </w:tabs>
        <w:autoSpaceDE w:val="0"/>
        <w:autoSpaceDN w:val="0"/>
        <w:adjustRightInd w:val="0"/>
        <w:ind w:firstLine="709"/>
        <w:jc w:val="both"/>
      </w:pPr>
      <w:r w:rsidRPr="00ED0199">
        <w:t xml:space="preserve">профессиональным </w:t>
      </w:r>
      <w:r w:rsidRPr="00A77176">
        <w:t>задачам</w:t>
      </w:r>
      <w:r w:rsidR="000A13FE" w:rsidRPr="00A77176">
        <w:t xml:space="preserve"> и</w:t>
      </w:r>
      <w:r w:rsidRPr="00ED0199">
        <w:t xml:space="preserve"> </w:t>
      </w:r>
      <w:r w:rsidR="001949BF" w:rsidRPr="00ED0199">
        <w:t xml:space="preserve">виду (видам) профессиональной деятельности, к </w:t>
      </w:r>
      <w:r w:rsidR="00B50EAF" w:rsidRPr="00ED0199">
        <w:t xml:space="preserve">которым </w:t>
      </w:r>
      <w:r w:rsidR="001949BF" w:rsidRPr="00ED0199">
        <w:t>готовятся выпускники;</w:t>
      </w:r>
    </w:p>
    <w:p w:rsidR="00F83FED" w:rsidRPr="00ED0199" w:rsidRDefault="00F83FED" w:rsidP="00AC4267">
      <w:pPr>
        <w:widowControl w:val="0"/>
        <w:shd w:val="clear" w:color="auto" w:fill="FFFFFF"/>
        <w:tabs>
          <w:tab w:val="left" w:pos="900"/>
        </w:tabs>
        <w:autoSpaceDE w:val="0"/>
        <w:autoSpaceDN w:val="0"/>
        <w:adjustRightInd w:val="0"/>
        <w:ind w:firstLine="709"/>
        <w:jc w:val="both"/>
      </w:pPr>
      <w:r w:rsidRPr="00ED0199">
        <w:t>трудовым функциям, которые осваиваются обучающимися по дисциплине</w:t>
      </w:r>
      <w:r w:rsidR="004550DB" w:rsidRPr="00ED0199">
        <w:t xml:space="preserve"> (модулю), по практике</w:t>
      </w:r>
      <w:r w:rsidRPr="00ED0199">
        <w:t>;</w:t>
      </w:r>
    </w:p>
    <w:p w:rsidR="00580A42" w:rsidRPr="00ED0199" w:rsidRDefault="00580A42" w:rsidP="00AC4267">
      <w:pPr>
        <w:widowControl w:val="0"/>
        <w:shd w:val="clear" w:color="auto" w:fill="FFFFFF"/>
        <w:tabs>
          <w:tab w:val="left" w:pos="900"/>
        </w:tabs>
        <w:autoSpaceDE w:val="0"/>
        <w:autoSpaceDN w:val="0"/>
        <w:adjustRightInd w:val="0"/>
        <w:ind w:firstLine="709"/>
        <w:jc w:val="both"/>
      </w:pPr>
      <w:r w:rsidRPr="00ED0199">
        <w:t>планируемым результатам обучения по каждой дисциплине (модулю) и практике;</w:t>
      </w:r>
    </w:p>
    <w:p w:rsidR="00580A42" w:rsidRPr="00ED0199" w:rsidRDefault="00580A42" w:rsidP="00AC4267">
      <w:pPr>
        <w:widowControl w:val="0"/>
        <w:shd w:val="clear" w:color="auto" w:fill="FFFFFF"/>
        <w:tabs>
          <w:tab w:val="left" w:pos="900"/>
        </w:tabs>
        <w:autoSpaceDE w:val="0"/>
        <w:autoSpaceDN w:val="0"/>
        <w:adjustRightInd w:val="0"/>
        <w:ind w:firstLine="709"/>
        <w:jc w:val="both"/>
      </w:pPr>
      <w:r w:rsidRPr="00ED0199">
        <w:t xml:space="preserve">планируемым результатам освоения </w:t>
      </w:r>
      <w:r w:rsidR="00360A3E">
        <w:t>ОПОП</w:t>
      </w:r>
      <w:r w:rsidR="007E456D">
        <w:t xml:space="preserve"> и ППССЗ по специальностям</w:t>
      </w:r>
      <w:r w:rsidR="00534F54" w:rsidRPr="00ED0199">
        <w:t>.</w:t>
      </w:r>
    </w:p>
    <w:p w:rsidR="00386DFC" w:rsidRPr="00ED0199" w:rsidRDefault="00386DFC" w:rsidP="00AC4267">
      <w:pPr>
        <w:pStyle w:val="42"/>
        <w:numPr>
          <w:ilvl w:val="2"/>
          <w:numId w:val="13"/>
        </w:numPr>
        <w:shd w:val="clear" w:color="auto" w:fill="auto"/>
        <w:tabs>
          <w:tab w:val="left" w:pos="1258"/>
        </w:tabs>
        <w:spacing w:line="240" w:lineRule="auto"/>
        <w:ind w:left="0" w:right="20" w:firstLine="709"/>
        <w:rPr>
          <w:color w:val="auto"/>
          <w:sz w:val="24"/>
          <w:szCs w:val="24"/>
        </w:rPr>
      </w:pPr>
      <w:r w:rsidRPr="00ED0199">
        <w:rPr>
          <w:color w:val="auto"/>
          <w:sz w:val="24"/>
          <w:szCs w:val="24"/>
        </w:rPr>
        <w:t xml:space="preserve">В рамках реализации одной </w:t>
      </w:r>
      <w:r w:rsidR="007E456D">
        <w:rPr>
          <w:color w:val="auto"/>
          <w:sz w:val="24"/>
          <w:szCs w:val="24"/>
        </w:rPr>
        <w:t>образовательной программы</w:t>
      </w:r>
      <w:r w:rsidRPr="00ED0199">
        <w:rPr>
          <w:color w:val="auto"/>
          <w:sz w:val="24"/>
          <w:szCs w:val="24"/>
        </w:rPr>
        <w:t xml:space="preserve"> для всех форм обучения создаются единые ФОСы по дисциплинам (модулям), практикам, ГИА.</w:t>
      </w:r>
    </w:p>
    <w:p w:rsidR="00517C42" w:rsidRPr="00ED0199" w:rsidRDefault="00517C42" w:rsidP="00AC4267">
      <w:pPr>
        <w:pStyle w:val="42"/>
        <w:numPr>
          <w:ilvl w:val="2"/>
          <w:numId w:val="13"/>
        </w:numPr>
        <w:shd w:val="clear" w:color="auto" w:fill="auto"/>
        <w:tabs>
          <w:tab w:val="left" w:pos="1258"/>
        </w:tabs>
        <w:spacing w:line="240" w:lineRule="auto"/>
        <w:ind w:left="0" w:right="20" w:firstLine="709"/>
        <w:rPr>
          <w:color w:val="auto"/>
          <w:sz w:val="24"/>
          <w:szCs w:val="24"/>
        </w:rPr>
      </w:pPr>
      <w:bookmarkStart w:id="0" w:name="bookmark5"/>
      <w:r w:rsidRPr="00ED0199">
        <w:rPr>
          <w:color w:val="auto"/>
          <w:sz w:val="24"/>
          <w:szCs w:val="24"/>
        </w:rPr>
        <w:t>Конкретные формы и процедуры текущего и промежуточного контроля знаний по каждой дисциплине (ФОС по дисциплине</w:t>
      </w:r>
      <w:r w:rsidR="00E46541" w:rsidRPr="00ED0199">
        <w:rPr>
          <w:color w:val="auto"/>
          <w:sz w:val="24"/>
          <w:szCs w:val="24"/>
        </w:rPr>
        <w:t xml:space="preserve"> (</w:t>
      </w:r>
      <w:r w:rsidR="00534F54" w:rsidRPr="00ED0199">
        <w:rPr>
          <w:color w:val="auto"/>
          <w:sz w:val="24"/>
          <w:szCs w:val="24"/>
        </w:rPr>
        <w:t>модулю)</w:t>
      </w:r>
      <w:r w:rsidR="00E46541" w:rsidRPr="00ED0199">
        <w:rPr>
          <w:color w:val="auto"/>
          <w:sz w:val="24"/>
          <w:szCs w:val="24"/>
        </w:rPr>
        <w:t>)</w:t>
      </w:r>
      <w:r w:rsidRPr="00ED0199">
        <w:rPr>
          <w:color w:val="auto"/>
          <w:sz w:val="24"/>
          <w:szCs w:val="24"/>
        </w:rPr>
        <w:t xml:space="preserve"> доводятся до сведения обучающихся в течение первого месяца обучения.</w:t>
      </w:r>
    </w:p>
    <w:p w:rsidR="00977D64" w:rsidRPr="00ED0199" w:rsidRDefault="00977D64" w:rsidP="00AC4267">
      <w:pPr>
        <w:pStyle w:val="af0"/>
        <w:tabs>
          <w:tab w:val="left" w:pos="567"/>
        </w:tabs>
        <w:rPr>
          <w:b/>
          <w:sz w:val="18"/>
          <w:szCs w:val="18"/>
        </w:rPr>
      </w:pPr>
    </w:p>
    <w:p w:rsidR="00AD1A26" w:rsidRPr="00ED0199" w:rsidRDefault="00AD1A26" w:rsidP="00AC4267">
      <w:pPr>
        <w:pStyle w:val="af0"/>
        <w:numPr>
          <w:ilvl w:val="0"/>
          <w:numId w:val="6"/>
        </w:numPr>
        <w:tabs>
          <w:tab w:val="left" w:pos="567"/>
        </w:tabs>
        <w:ind w:left="0" w:firstLine="709"/>
        <w:rPr>
          <w:b/>
        </w:rPr>
      </w:pPr>
      <w:r w:rsidRPr="00ED0199">
        <w:rPr>
          <w:b/>
        </w:rPr>
        <w:t xml:space="preserve">Структура и содержание </w:t>
      </w:r>
      <w:r w:rsidR="00C04C2A" w:rsidRPr="00ED0199">
        <w:rPr>
          <w:b/>
        </w:rPr>
        <w:t>ФОС</w:t>
      </w:r>
      <w:bookmarkEnd w:id="0"/>
      <w:r w:rsidR="007205EB" w:rsidRPr="00ED0199">
        <w:rPr>
          <w:b/>
        </w:rPr>
        <w:t xml:space="preserve"> по</w:t>
      </w:r>
      <w:r w:rsidR="00134441" w:rsidRPr="00ED0199">
        <w:rPr>
          <w:b/>
        </w:rPr>
        <w:t xml:space="preserve"> </w:t>
      </w:r>
      <w:r w:rsidR="007E7BFA" w:rsidRPr="00ED0199">
        <w:rPr>
          <w:b/>
        </w:rPr>
        <w:t>дисциплин</w:t>
      </w:r>
      <w:r w:rsidR="007205EB" w:rsidRPr="00ED0199">
        <w:rPr>
          <w:b/>
        </w:rPr>
        <w:t>е</w:t>
      </w:r>
      <w:r w:rsidR="007E7BFA" w:rsidRPr="00ED0199">
        <w:rPr>
          <w:b/>
        </w:rPr>
        <w:t xml:space="preserve"> (модулю) или практике</w:t>
      </w:r>
    </w:p>
    <w:p w:rsidR="008448FE" w:rsidRPr="00ED0199" w:rsidRDefault="008448FE" w:rsidP="00AC4267">
      <w:pPr>
        <w:pStyle w:val="af0"/>
        <w:tabs>
          <w:tab w:val="left" w:pos="567"/>
        </w:tabs>
        <w:rPr>
          <w:sz w:val="16"/>
          <w:szCs w:val="16"/>
        </w:rPr>
      </w:pPr>
    </w:p>
    <w:p w:rsidR="00F83FED" w:rsidRPr="00ED0199" w:rsidRDefault="00F83FED" w:rsidP="00AC4267">
      <w:pPr>
        <w:pStyle w:val="p13"/>
        <w:numPr>
          <w:ilvl w:val="2"/>
          <w:numId w:val="14"/>
        </w:numPr>
        <w:tabs>
          <w:tab w:val="left" w:pos="1418"/>
        </w:tabs>
        <w:spacing w:before="0" w:beforeAutospacing="0" w:after="0" w:afterAutospacing="0"/>
        <w:ind w:left="0" w:firstLine="709"/>
        <w:rPr>
          <w:sz w:val="24"/>
          <w:szCs w:val="24"/>
        </w:rPr>
      </w:pPr>
      <w:r w:rsidRPr="00ED0199">
        <w:rPr>
          <w:sz w:val="24"/>
          <w:szCs w:val="24"/>
        </w:rPr>
        <w:t>ФОС по дисциплине (модулю) включает в себя:</w:t>
      </w:r>
    </w:p>
    <w:p w:rsidR="00F83FED" w:rsidRPr="00ED0199" w:rsidRDefault="00F83FED" w:rsidP="00AC4267">
      <w:pPr>
        <w:widowControl w:val="0"/>
        <w:tabs>
          <w:tab w:val="left" w:pos="900"/>
        </w:tabs>
        <w:autoSpaceDE w:val="0"/>
        <w:autoSpaceDN w:val="0"/>
        <w:adjustRightInd w:val="0"/>
        <w:ind w:firstLine="709"/>
        <w:jc w:val="both"/>
      </w:pPr>
      <w:r w:rsidRPr="00ED0199">
        <w:t>типовые контрольные задания или иные материалы, необходимые для оценки знаний, умений, навыков и (или) опыта деятельности, характеризующих этапы формирования компетенций в процессе освоения образовательной программы;</w:t>
      </w:r>
    </w:p>
    <w:p w:rsidR="00F83FED" w:rsidRPr="00ED0199" w:rsidRDefault="00F83FED" w:rsidP="00AC4267">
      <w:pPr>
        <w:widowControl w:val="0"/>
        <w:tabs>
          <w:tab w:val="left" w:pos="900"/>
        </w:tabs>
        <w:autoSpaceDE w:val="0"/>
        <w:autoSpaceDN w:val="0"/>
        <w:adjustRightInd w:val="0"/>
        <w:ind w:firstLine="709"/>
        <w:jc w:val="both"/>
      </w:pPr>
      <w:r w:rsidRPr="00ED0199">
        <w:t>методические материалы, определяющие процедуры оценивания знаний, умений, навыков и (или) опыта деятельности, характеризующих этапы формирования компетенций.</w:t>
      </w:r>
    </w:p>
    <w:p w:rsidR="00FE64EC" w:rsidRPr="00ED0199" w:rsidRDefault="00FE64EC" w:rsidP="00AC4267">
      <w:pPr>
        <w:pStyle w:val="p13"/>
        <w:numPr>
          <w:ilvl w:val="2"/>
          <w:numId w:val="14"/>
        </w:numPr>
        <w:tabs>
          <w:tab w:val="left" w:pos="1418"/>
        </w:tabs>
        <w:spacing w:before="0" w:beforeAutospacing="0" w:after="0" w:afterAutospacing="0"/>
        <w:ind w:left="0" w:firstLine="709"/>
        <w:rPr>
          <w:sz w:val="24"/>
          <w:szCs w:val="24"/>
        </w:rPr>
      </w:pPr>
      <w:r w:rsidRPr="00ED0199">
        <w:rPr>
          <w:sz w:val="24"/>
          <w:szCs w:val="24"/>
        </w:rPr>
        <w:t>ФОС по практике, входящий в состав соответствующей рабочей программы практики, включает в себя:</w:t>
      </w:r>
    </w:p>
    <w:p w:rsidR="00FE64EC" w:rsidRPr="00ED0199" w:rsidRDefault="00FE64EC" w:rsidP="00AC4267">
      <w:pPr>
        <w:widowControl w:val="0"/>
        <w:tabs>
          <w:tab w:val="left" w:pos="900"/>
        </w:tabs>
        <w:autoSpaceDE w:val="0"/>
        <w:autoSpaceDN w:val="0"/>
        <w:adjustRightInd w:val="0"/>
        <w:ind w:firstLine="709"/>
        <w:jc w:val="both"/>
      </w:pPr>
      <w:r w:rsidRPr="00ED0199">
        <w:t>типовые контрольные задания или иные материалы, необходимые для оценки знаний, умений, навыков и (или) опыта деятельности, характеризующих этапы формирования компетенций в процессе освоения образовательной программы;</w:t>
      </w:r>
    </w:p>
    <w:p w:rsidR="00FE64EC" w:rsidRPr="00ED0199" w:rsidRDefault="00FE64EC" w:rsidP="00AC4267">
      <w:pPr>
        <w:widowControl w:val="0"/>
        <w:tabs>
          <w:tab w:val="left" w:pos="900"/>
        </w:tabs>
        <w:autoSpaceDE w:val="0"/>
        <w:autoSpaceDN w:val="0"/>
        <w:adjustRightInd w:val="0"/>
        <w:ind w:firstLine="709"/>
        <w:jc w:val="both"/>
      </w:pPr>
      <w:r w:rsidRPr="00ED0199">
        <w:t>методические материалы, определяющие процедуры оценивания знаний, умений, навыков и (или) опыта деятельности, характеризующих этапы формирования компетенций.</w:t>
      </w:r>
    </w:p>
    <w:p w:rsidR="00FE64EC" w:rsidRPr="00ED0199" w:rsidRDefault="00FE64EC" w:rsidP="00AC4267">
      <w:pPr>
        <w:pStyle w:val="p13"/>
        <w:numPr>
          <w:ilvl w:val="2"/>
          <w:numId w:val="14"/>
        </w:numPr>
        <w:tabs>
          <w:tab w:val="left" w:pos="1418"/>
        </w:tabs>
        <w:spacing w:before="0" w:beforeAutospacing="0" w:after="0" w:afterAutospacing="0"/>
        <w:ind w:left="0" w:firstLine="709"/>
        <w:rPr>
          <w:sz w:val="24"/>
          <w:szCs w:val="24"/>
        </w:rPr>
      </w:pPr>
      <w:r w:rsidRPr="00ED0199">
        <w:rPr>
          <w:sz w:val="24"/>
          <w:szCs w:val="24"/>
        </w:rPr>
        <w:t>Для каждого результата обучения по дисциплине (модулю) или практике</w:t>
      </w:r>
      <w:r w:rsidR="00363BE6" w:rsidRPr="00ED0199">
        <w:rPr>
          <w:sz w:val="24"/>
          <w:szCs w:val="24"/>
        </w:rPr>
        <w:t xml:space="preserve"> (т.е. компетенции или ее части)</w:t>
      </w:r>
      <w:r w:rsidRPr="00ED0199">
        <w:rPr>
          <w:sz w:val="24"/>
          <w:szCs w:val="24"/>
        </w:rPr>
        <w:t xml:space="preserve"> определяются показатели и критерии оценивания сформированности компетенций на различных этапах их формирования, шкалы и процедуры оценивания. </w:t>
      </w:r>
    </w:p>
    <w:p w:rsidR="004550DB" w:rsidRPr="00A77176" w:rsidRDefault="007A375D" w:rsidP="00AC4267">
      <w:pPr>
        <w:pStyle w:val="p13"/>
        <w:numPr>
          <w:ilvl w:val="2"/>
          <w:numId w:val="14"/>
        </w:numPr>
        <w:tabs>
          <w:tab w:val="left" w:pos="1418"/>
        </w:tabs>
        <w:spacing w:before="0" w:beforeAutospacing="0" w:after="0" w:afterAutospacing="0"/>
        <w:ind w:left="0" w:firstLine="709"/>
        <w:rPr>
          <w:sz w:val="24"/>
          <w:szCs w:val="24"/>
        </w:rPr>
      </w:pPr>
      <w:r w:rsidRPr="00ED0199">
        <w:rPr>
          <w:sz w:val="24"/>
          <w:szCs w:val="24"/>
        </w:rPr>
        <w:t xml:space="preserve"> </w:t>
      </w:r>
      <w:r w:rsidR="004550DB" w:rsidRPr="00ED0199">
        <w:rPr>
          <w:sz w:val="24"/>
          <w:szCs w:val="24"/>
        </w:rPr>
        <w:t>Общие для всех оценочных средств по дисциплине (модулю) показатели и критерии оценивания сформированности компетенций на различных этапах их формирования</w:t>
      </w:r>
      <w:r w:rsidR="004550DB" w:rsidRPr="00A77176">
        <w:rPr>
          <w:sz w:val="24"/>
          <w:szCs w:val="24"/>
        </w:rPr>
        <w:t>, шкалы отражены в соответствующем разделе рабочей программы дисциплины (модуля).</w:t>
      </w:r>
    </w:p>
    <w:p w:rsidR="007A375D" w:rsidRPr="00ED0199" w:rsidRDefault="007A375D" w:rsidP="00AC4267">
      <w:pPr>
        <w:pStyle w:val="p13"/>
        <w:numPr>
          <w:ilvl w:val="2"/>
          <w:numId w:val="14"/>
        </w:numPr>
        <w:tabs>
          <w:tab w:val="left" w:pos="1418"/>
        </w:tabs>
        <w:spacing w:before="0" w:beforeAutospacing="0" w:after="0" w:afterAutospacing="0"/>
        <w:ind w:left="0" w:firstLine="709"/>
        <w:rPr>
          <w:sz w:val="24"/>
          <w:szCs w:val="24"/>
        </w:rPr>
      </w:pPr>
      <w:r w:rsidRPr="00ED0199">
        <w:rPr>
          <w:sz w:val="24"/>
          <w:szCs w:val="24"/>
        </w:rPr>
        <w:t xml:space="preserve">Перечень компетенций с указанием этапов их формирования в </w:t>
      </w:r>
      <w:r w:rsidR="004550DB" w:rsidRPr="00ED0199">
        <w:rPr>
          <w:sz w:val="24"/>
          <w:szCs w:val="24"/>
        </w:rPr>
        <w:t xml:space="preserve">конкретных оценочных средствах </w:t>
      </w:r>
      <w:r w:rsidRPr="00ED0199">
        <w:rPr>
          <w:sz w:val="24"/>
          <w:szCs w:val="24"/>
        </w:rPr>
        <w:t xml:space="preserve">должен соответствовать </w:t>
      </w:r>
      <w:r w:rsidR="004550DB" w:rsidRPr="00ED0199">
        <w:rPr>
          <w:sz w:val="24"/>
          <w:szCs w:val="24"/>
        </w:rPr>
        <w:t>составу компетенций</w:t>
      </w:r>
      <w:r w:rsidR="001053F7" w:rsidRPr="00ED0199">
        <w:rPr>
          <w:sz w:val="24"/>
          <w:szCs w:val="24"/>
        </w:rPr>
        <w:t xml:space="preserve">, указанному в рабочей программе дисциплины в разделе «Перечень планируемых результатов обучения по дисциплине», в </w:t>
      </w:r>
      <w:r w:rsidR="00F13B05" w:rsidRPr="00ED0199">
        <w:rPr>
          <w:sz w:val="24"/>
          <w:szCs w:val="24"/>
        </w:rPr>
        <w:t xml:space="preserve">программе </w:t>
      </w:r>
      <w:r w:rsidR="001053F7" w:rsidRPr="00ED0199">
        <w:rPr>
          <w:sz w:val="24"/>
          <w:szCs w:val="24"/>
        </w:rPr>
        <w:t xml:space="preserve">практики </w:t>
      </w:r>
      <w:r w:rsidR="00F13B05" w:rsidRPr="00ED0199">
        <w:rPr>
          <w:sz w:val="24"/>
          <w:szCs w:val="24"/>
        </w:rPr>
        <w:t xml:space="preserve">- </w:t>
      </w:r>
      <w:r w:rsidR="001053F7" w:rsidRPr="00ED0199">
        <w:rPr>
          <w:sz w:val="24"/>
          <w:szCs w:val="24"/>
        </w:rPr>
        <w:t>в соответст</w:t>
      </w:r>
      <w:r w:rsidR="00665469" w:rsidRPr="00ED0199">
        <w:rPr>
          <w:sz w:val="24"/>
          <w:szCs w:val="24"/>
        </w:rPr>
        <w:t xml:space="preserve">вующем </w:t>
      </w:r>
      <w:r w:rsidR="001053F7" w:rsidRPr="00ED0199">
        <w:rPr>
          <w:sz w:val="24"/>
          <w:szCs w:val="24"/>
        </w:rPr>
        <w:t>разделе.</w:t>
      </w:r>
    </w:p>
    <w:p w:rsidR="001053F7" w:rsidRPr="00ED0199" w:rsidRDefault="001053F7" w:rsidP="00AC4267">
      <w:pPr>
        <w:pStyle w:val="p13"/>
        <w:numPr>
          <w:ilvl w:val="2"/>
          <w:numId w:val="14"/>
        </w:numPr>
        <w:tabs>
          <w:tab w:val="left" w:pos="1418"/>
        </w:tabs>
        <w:spacing w:before="0" w:beforeAutospacing="0" w:after="0" w:afterAutospacing="0"/>
        <w:ind w:left="0" w:firstLine="709"/>
        <w:rPr>
          <w:sz w:val="24"/>
          <w:szCs w:val="24"/>
        </w:rPr>
      </w:pPr>
      <w:r w:rsidRPr="00ED0199">
        <w:rPr>
          <w:sz w:val="24"/>
          <w:szCs w:val="24"/>
        </w:rPr>
        <w:lastRenderedPageBreak/>
        <w:t xml:space="preserve">Под </w:t>
      </w:r>
      <w:r w:rsidR="00665469" w:rsidRPr="00ED0199">
        <w:rPr>
          <w:sz w:val="24"/>
          <w:szCs w:val="24"/>
        </w:rPr>
        <w:t>этапом формирования компетенции</w:t>
      </w:r>
      <w:r w:rsidRPr="00ED0199">
        <w:rPr>
          <w:sz w:val="24"/>
          <w:szCs w:val="24"/>
        </w:rPr>
        <w:t xml:space="preserve"> в процессе освоения образовательной программы понимается,</w:t>
      </w:r>
      <w:r w:rsidR="00665469" w:rsidRPr="00ED0199">
        <w:rPr>
          <w:sz w:val="24"/>
          <w:szCs w:val="24"/>
        </w:rPr>
        <w:t xml:space="preserve"> как правило,</w:t>
      </w:r>
      <w:r w:rsidR="00113559" w:rsidRPr="00ED0199">
        <w:rPr>
          <w:sz w:val="24"/>
          <w:szCs w:val="24"/>
        </w:rPr>
        <w:t xml:space="preserve"> место дисциплины в учебном плане и </w:t>
      </w:r>
      <w:r w:rsidR="00665469" w:rsidRPr="00ED0199">
        <w:rPr>
          <w:sz w:val="24"/>
          <w:szCs w:val="24"/>
        </w:rPr>
        <w:t>семестр</w:t>
      </w:r>
      <w:r w:rsidR="00F13B05" w:rsidRPr="00ED0199">
        <w:rPr>
          <w:sz w:val="24"/>
          <w:szCs w:val="24"/>
        </w:rPr>
        <w:t xml:space="preserve"> обучения, а также этап контроля обучения (текущий, рубежный, п</w:t>
      </w:r>
      <w:r w:rsidR="004550DB" w:rsidRPr="00ED0199">
        <w:rPr>
          <w:sz w:val="24"/>
          <w:szCs w:val="24"/>
        </w:rPr>
        <w:t xml:space="preserve">ромежуточный </w:t>
      </w:r>
      <w:r w:rsidR="00F13B05" w:rsidRPr="00ED0199">
        <w:rPr>
          <w:sz w:val="24"/>
          <w:szCs w:val="24"/>
        </w:rPr>
        <w:t>контроль).</w:t>
      </w:r>
    </w:p>
    <w:p w:rsidR="00CA7313" w:rsidRPr="00ED0199" w:rsidRDefault="00CA7313" w:rsidP="00AC4267">
      <w:pPr>
        <w:pStyle w:val="p13"/>
        <w:numPr>
          <w:ilvl w:val="2"/>
          <w:numId w:val="14"/>
        </w:numPr>
        <w:tabs>
          <w:tab w:val="left" w:pos="1418"/>
        </w:tabs>
        <w:spacing w:before="0" w:beforeAutospacing="0" w:after="0" w:afterAutospacing="0"/>
        <w:ind w:left="0" w:firstLine="709"/>
        <w:rPr>
          <w:sz w:val="24"/>
          <w:szCs w:val="24"/>
        </w:rPr>
      </w:pPr>
      <w:r w:rsidRPr="00ED0199">
        <w:rPr>
          <w:sz w:val="24"/>
          <w:szCs w:val="24"/>
        </w:rPr>
        <w:t>Компетенции могут формироваться следующим образом:</w:t>
      </w:r>
    </w:p>
    <w:p w:rsidR="00CA7313" w:rsidRPr="00BB5CE2" w:rsidRDefault="00CA7313" w:rsidP="00AC4267">
      <w:pPr>
        <w:pStyle w:val="afd"/>
        <w:widowControl w:val="0"/>
        <w:tabs>
          <w:tab w:val="left" w:pos="900"/>
          <w:tab w:val="left" w:pos="1080"/>
        </w:tabs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BB5CE2">
        <w:rPr>
          <w:rFonts w:ascii="Times New Roman" w:hAnsi="Times New Roman"/>
          <w:sz w:val="24"/>
          <w:szCs w:val="24"/>
        </w:rPr>
        <w:t>одна компетенция формируется одной дисциплиной в один этап;</w:t>
      </w:r>
    </w:p>
    <w:p w:rsidR="00CA7313" w:rsidRPr="00BB5CE2" w:rsidRDefault="00CA7313" w:rsidP="00AC4267">
      <w:pPr>
        <w:pStyle w:val="afd"/>
        <w:widowControl w:val="0"/>
        <w:tabs>
          <w:tab w:val="left" w:pos="900"/>
          <w:tab w:val="left" w:pos="1080"/>
        </w:tabs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BB5CE2">
        <w:rPr>
          <w:rFonts w:ascii="Times New Roman" w:hAnsi="Times New Roman"/>
          <w:sz w:val="24"/>
          <w:szCs w:val="24"/>
        </w:rPr>
        <w:t>одна компетенция формируется одной дисциплиной в несколько этапов;</w:t>
      </w:r>
    </w:p>
    <w:p w:rsidR="00CA7313" w:rsidRPr="00BB5CE2" w:rsidRDefault="00CA7313" w:rsidP="00AC4267">
      <w:pPr>
        <w:pStyle w:val="afd"/>
        <w:widowControl w:val="0"/>
        <w:tabs>
          <w:tab w:val="left" w:pos="900"/>
          <w:tab w:val="left" w:pos="1080"/>
        </w:tabs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BB5CE2">
        <w:rPr>
          <w:rFonts w:ascii="Times New Roman" w:hAnsi="Times New Roman"/>
          <w:sz w:val="24"/>
          <w:szCs w:val="24"/>
        </w:rPr>
        <w:t>одна компетенция формируется несколькими дисциплинами в один этап;</w:t>
      </w:r>
    </w:p>
    <w:p w:rsidR="00CA7313" w:rsidRPr="00BB5CE2" w:rsidRDefault="00CA7313" w:rsidP="00AC4267">
      <w:pPr>
        <w:pStyle w:val="afd"/>
        <w:widowControl w:val="0"/>
        <w:tabs>
          <w:tab w:val="left" w:pos="900"/>
          <w:tab w:val="left" w:pos="1080"/>
        </w:tabs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BB5CE2">
        <w:rPr>
          <w:rFonts w:ascii="Times New Roman" w:hAnsi="Times New Roman"/>
          <w:sz w:val="24"/>
          <w:szCs w:val="24"/>
        </w:rPr>
        <w:t>одна компетенция формируется несколькими дисциплинами в несколько этапов;</w:t>
      </w:r>
    </w:p>
    <w:p w:rsidR="00CA7313" w:rsidRPr="00BB5CE2" w:rsidRDefault="00665469" w:rsidP="00AC4267">
      <w:pPr>
        <w:pStyle w:val="afd"/>
        <w:widowControl w:val="0"/>
        <w:tabs>
          <w:tab w:val="left" w:pos="900"/>
          <w:tab w:val="left" w:pos="1080"/>
        </w:tabs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BB5CE2">
        <w:rPr>
          <w:rFonts w:ascii="Times New Roman" w:hAnsi="Times New Roman"/>
          <w:sz w:val="24"/>
          <w:szCs w:val="24"/>
        </w:rPr>
        <w:t xml:space="preserve">одна дисциплина участвует </w:t>
      </w:r>
      <w:r w:rsidR="00CA7313" w:rsidRPr="00BB5CE2">
        <w:rPr>
          <w:rFonts w:ascii="Times New Roman" w:hAnsi="Times New Roman"/>
          <w:sz w:val="24"/>
          <w:szCs w:val="24"/>
        </w:rPr>
        <w:t>в формировании нескольких компетенций в один этап;</w:t>
      </w:r>
    </w:p>
    <w:p w:rsidR="00CA7313" w:rsidRPr="00BB5CE2" w:rsidRDefault="00665469" w:rsidP="00AC4267">
      <w:pPr>
        <w:pStyle w:val="afd"/>
        <w:widowControl w:val="0"/>
        <w:tabs>
          <w:tab w:val="left" w:pos="900"/>
          <w:tab w:val="left" w:pos="1080"/>
        </w:tabs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BB5CE2">
        <w:rPr>
          <w:rFonts w:ascii="Times New Roman" w:hAnsi="Times New Roman"/>
          <w:sz w:val="24"/>
          <w:szCs w:val="24"/>
        </w:rPr>
        <w:t xml:space="preserve">одна дисциплина участвует </w:t>
      </w:r>
      <w:r w:rsidR="00CA7313" w:rsidRPr="00BB5CE2">
        <w:rPr>
          <w:rFonts w:ascii="Times New Roman" w:hAnsi="Times New Roman"/>
          <w:sz w:val="24"/>
          <w:szCs w:val="24"/>
        </w:rPr>
        <w:t>в формировании нескольких компетенций в несколько этапов.</w:t>
      </w:r>
      <w:r w:rsidR="000A13FE" w:rsidRPr="00BB5CE2">
        <w:rPr>
          <w:rFonts w:ascii="Times New Roman" w:hAnsi="Times New Roman"/>
          <w:sz w:val="24"/>
          <w:szCs w:val="24"/>
        </w:rPr>
        <w:t xml:space="preserve"> </w:t>
      </w:r>
    </w:p>
    <w:p w:rsidR="00CA7313" w:rsidRPr="00ED0199" w:rsidRDefault="00CA7313" w:rsidP="00AC4267">
      <w:pPr>
        <w:pStyle w:val="p13"/>
        <w:numPr>
          <w:ilvl w:val="2"/>
          <w:numId w:val="14"/>
        </w:numPr>
        <w:tabs>
          <w:tab w:val="left" w:pos="1418"/>
        </w:tabs>
        <w:spacing w:before="0" w:beforeAutospacing="0" w:after="0" w:afterAutospacing="0"/>
        <w:ind w:left="0" w:firstLine="709"/>
        <w:rPr>
          <w:sz w:val="24"/>
          <w:szCs w:val="24"/>
        </w:rPr>
      </w:pPr>
      <w:r w:rsidRPr="00BB5CE2">
        <w:rPr>
          <w:sz w:val="24"/>
          <w:szCs w:val="24"/>
        </w:rPr>
        <w:t>Допускаются</w:t>
      </w:r>
      <w:r w:rsidRPr="00ED0199">
        <w:rPr>
          <w:sz w:val="24"/>
          <w:szCs w:val="24"/>
        </w:rPr>
        <w:t xml:space="preserve"> другие варианты формирования компетенций.</w:t>
      </w:r>
      <w:r w:rsidR="00113559" w:rsidRPr="00ED0199">
        <w:rPr>
          <w:sz w:val="24"/>
          <w:szCs w:val="24"/>
        </w:rPr>
        <w:t xml:space="preserve"> </w:t>
      </w:r>
    </w:p>
    <w:p w:rsidR="008C52F5" w:rsidRPr="00ED0199" w:rsidRDefault="00CD68B4" w:rsidP="00AC4267">
      <w:pPr>
        <w:pStyle w:val="p13"/>
        <w:numPr>
          <w:ilvl w:val="2"/>
          <w:numId w:val="14"/>
        </w:numPr>
        <w:tabs>
          <w:tab w:val="left" w:pos="1418"/>
        </w:tabs>
        <w:spacing w:before="0" w:beforeAutospacing="0" w:after="0" w:afterAutospacing="0"/>
        <w:ind w:left="0" w:firstLine="709"/>
        <w:rPr>
          <w:sz w:val="24"/>
          <w:szCs w:val="24"/>
        </w:rPr>
      </w:pPr>
      <w:r w:rsidRPr="00ED0199">
        <w:rPr>
          <w:sz w:val="24"/>
          <w:szCs w:val="24"/>
        </w:rPr>
        <w:t xml:space="preserve">Варианты формирования конкретных компетенций определены в учебном плане, входящем в состав </w:t>
      </w:r>
      <w:r w:rsidR="00360A3E">
        <w:rPr>
          <w:sz w:val="24"/>
          <w:szCs w:val="24"/>
        </w:rPr>
        <w:t>ОПОП</w:t>
      </w:r>
      <w:r w:rsidR="007E456D">
        <w:rPr>
          <w:sz w:val="24"/>
          <w:szCs w:val="24"/>
        </w:rPr>
        <w:t xml:space="preserve"> и </w:t>
      </w:r>
      <w:r w:rsidR="007E456D" w:rsidRPr="007E456D">
        <w:rPr>
          <w:sz w:val="24"/>
          <w:szCs w:val="24"/>
        </w:rPr>
        <w:t>ППССЗ по специальностям</w:t>
      </w:r>
      <w:r w:rsidRPr="00ED0199">
        <w:rPr>
          <w:sz w:val="24"/>
          <w:szCs w:val="24"/>
        </w:rPr>
        <w:t xml:space="preserve">. </w:t>
      </w:r>
    </w:p>
    <w:p w:rsidR="00BE3E26" w:rsidRPr="00BE3E26" w:rsidRDefault="008C52F5" w:rsidP="00AC4267">
      <w:pPr>
        <w:pStyle w:val="p13"/>
        <w:numPr>
          <w:ilvl w:val="2"/>
          <w:numId w:val="14"/>
        </w:numPr>
        <w:tabs>
          <w:tab w:val="left" w:pos="1418"/>
        </w:tabs>
        <w:spacing w:before="0" w:beforeAutospacing="0" w:after="0" w:afterAutospacing="0"/>
        <w:ind w:left="0" w:firstLine="709"/>
        <w:rPr>
          <w:sz w:val="24"/>
          <w:szCs w:val="24"/>
        </w:rPr>
      </w:pPr>
      <w:r w:rsidRPr="00BE3E26">
        <w:rPr>
          <w:sz w:val="24"/>
          <w:szCs w:val="24"/>
        </w:rPr>
        <w:t xml:space="preserve">Рекомендуемый состав оценочных средств: </w:t>
      </w:r>
      <w:r w:rsidR="00242C21" w:rsidRPr="00BE3E26">
        <w:rPr>
          <w:sz w:val="24"/>
          <w:szCs w:val="24"/>
        </w:rPr>
        <w:t xml:space="preserve">фонд </w:t>
      </w:r>
      <w:r w:rsidRPr="00BE3E26">
        <w:rPr>
          <w:sz w:val="24"/>
          <w:szCs w:val="24"/>
        </w:rPr>
        <w:t>тестовы</w:t>
      </w:r>
      <w:r w:rsidR="00242C21" w:rsidRPr="00BE3E26">
        <w:rPr>
          <w:sz w:val="24"/>
          <w:szCs w:val="24"/>
        </w:rPr>
        <w:t>х</w:t>
      </w:r>
      <w:r w:rsidRPr="00BE3E26">
        <w:rPr>
          <w:sz w:val="24"/>
          <w:szCs w:val="24"/>
        </w:rPr>
        <w:t xml:space="preserve"> задани</w:t>
      </w:r>
      <w:r w:rsidR="00242C21" w:rsidRPr="00BE3E26">
        <w:rPr>
          <w:sz w:val="24"/>
          <w:szCs w:val="24"/>
        </w:rPr>
        <w:t>й</w:t>
      </w:r>
      <w:r w:rsidRPr="00BE3E26">
        <w:rPr>
          <w:sz w:val="24"/>
          <w:szCs w:val="24"/>
        </w:rPr>
        <w:t xml:space="preserve"> для оценки знаний и умений, необходимых для </w:t>
      </w:r>
      <w:r w:rsidR="006B5084" w:rsidRPr="00BE3E26">
        <w:rPr>
          <w:sz w:val="24"/>
          <w:szCs w:val="24"/>
        </w:rPr>
        <w:t xml:space="preserve">формирования </w:t>
      </w:r>
      <w:r w:rsidRPr="00BE3E26">
        <w:rPr>
          <w:sz w:val="24"/>
          <w:szCs w:val="24"/>
        </w:rPr>
        <w:t>компетенций</w:t>
      </w:r>
      <w:r w:rsidR="00242C21" w:rsidRPr="00BE3E26">
        <w:rPr>
          <w:sz w:val="24"/>
          <w:szCs w:val="24"/>
        </w:rPr>
        <w:t>;</w:t>
      </w:r>
      <w:r w:rsidRPr="00BE3E26">
        <w:rPr>
          <w:sz w:val="24"/>
          <w:szCs w:val="24"/>
        </w:rPr>
        <w:t xml:space="preserve"> </w:t>
      </w:r>
      <w:r w:rsidR="00242C21" w:rsidRPr="00BE3E26">
        <w:rPr>
          <w:sz w:val="24"/>
          <w:szCs w:val="24"/>
        </w:rPr>
        <w:t>комплект</w:t>
      </w:r>
      <w:r w:rsidRPr="00BE3E26">
        <w:rPr>
          <w:sz w:val="24"/>
          <w:szCs w:val="24"/>
        </w:rPr>
        <w:t xml:space="preserve"> ситуационных задач</w:t>
      </w:r>
      <w:r w:rsidR="00242C21" w:rsidRPr="00BE3E26">
        <w:rPr>
          <w:sz w:val="24"/>
          <w:szCs w:val="24"/>
        </w:rPr>
        <w:t xml:space="preserve">; задания по </w:t>
      </w:r>
      <w:r w:rsidR="006B5084" w:rsidRPr="00BE3E26">
        <w:rPr>
          <w:sz w:val="24"/>
          <w:szCs w:val="24"/>
        </w:rPr>
        <w:t>проверк</w:t>
      </w:r>
      <w:r w:rsidR="00242C21" w:rsidRPr="00BE3E26">
        <w:rPr>
          <w:sz w:val="24"/>
          <w:szCs w:val="24"/>
        </w:rPr>
        <w:t>е</w:t>
      </w:r>
      <w:r w:rsidR="006B5084" w:rsidRPr="00BE3E26">
        <w:rPr>
          <w:sz w:val="24"/>
          <w:szCs w:val="24"/>
        </w:rPr>
        <w:t xml:space="preserve"> </w:t>
      </w:r>
      <w:r w:rsidRPr="00BE3E26">
        <w:rPr>
          <w:sz w:val="24"/>
          <w:szCs w:val="24"/>
        </w:rPr>
        <w:t>практических навыков (умений) в симулированных условиях для определения владения практическим</w:t>
      </w:r>
      <w:r w:rsidR="00242C21" w:rsidRPr="00BE3E26">
        <w:rPr>
          <w:sz w:val="24"/>
          <w:szCs w:val="24"/>
        </w:rPr>
        <w:t>и</w:t>
      </w:r>
      <w:r w:rsidRPr="00BE3E26">
        <w:rPr>
          <w:sz w:val="24"/>
          <w:szCs w:val="24"/>
        </w:rPr>
        <w:t xml:space="preserve"> навыками профессиональной деятельности и способностями решать профессиональные задачи.  </w:t>
      </w:r>
    </w:p>
    <w:p w:rsidR="00FE64EC" w:rsidRPr="00BE3E26" w:rsidRDefault="00242C21" w:rsidP="00AC4267">
      <w:pPr>
        <w:pStyle w:val="p13"/>
        <w:numPr>
          <w:ilvl w:val="2"/>
          <w:numId w:val="14"/>
        </w:numPr>
        <w:tabs>
          <w:tab w:val="left" w:pos="1418"/>
        </w:tabs>
        <w:spacing w:before="0" w:beforeAutospacing="0" w:after="0" w:afterAutospacing="0"/>
        <w:ind w:left="0" w:firstLine="709"/>
        <w:rPr>
          <w:sz w:val="24"/>
          <w:szCs w:val="24"/>
        </w:rPr>
      </w:pPr>
      <w:r w:rsidRPr="00BE3E26">
        <w:rPr>
          <w:sz w:val="24"/>
          <w:szCs w:val="24"/>
          <w:u w:val="single"/>
        </w:rPr>
        <w:t>Э</w:t>
      </w:r>
      <w:r w:rsidR="00FE64EC" w:rsidRPr="00BE3E26">
        <w:rPr>
          <w:sz w:val="24"/>
          <w:szCs w:val="24"/>
          <w:u w:val="single"/>
        </w:rPr>
        <w:t>лементами ФОС по дисциплине (модулю)</w:t>
      </w:r>
      <w:r w:rsidR="00804D2A" w:rsidRPr="00BE3E26">
        <w:rPr>
          <w:sz w:val="24"/>
          <w:szCs w:val="24"/>
          <w:u w:val="single"/>
        </w:rPr>
        <w:t xml:space="preserve"> </w:t>
      </w:r>
      <w:r w:rsidR="00FE64EC" w:rsidRPr="00BE3E26">
        <w:rPr>
          <w:sz w:val="24"/>
          <w:szCs w:val="24"/>
        </w:rPr>
        <w:t>являются:</w:t>
      </w:r>
    </w:p>
    <w:p w:rsidR="007E7BFA" w:rsidRPr="00ED0199" w:rsidRDefault="004550DB" w:rsidP="00AC4267">
      <w:pPr>
        <w:widowControl w:val="0"/>
        <w:autoSpaceDE w:val="0"/>
        <w:autoSpaceDN w:val="0"/>
        <w:adjustRightInd w:val="0"/>
        <w:ind w:firstLine="709"/>
        <w:jc w:val="both"/>
      </w:pPr>
      <w:r w:rsidRPr="00ED0199">
        <w:t>а</w:t>
      </w:r>
      <w:r w:rsidR="00F13B05" w:rsidRPr="00ED0199">
        <w:t xml:space="preserve">) </w:t>
      </w:r>
      <w:r w:rsidR="007E7BFA" w:rsidRPr="00ED0199">
        <w:t xml:space="preserve">материалы текущего контроля </w:t>
      </w:r>
      <w:r w:rsidR="00F357C1" w:rsidRPr="00ED0199">
        <w:t xml:space="preserve">(Приложение </w:t>
      </w:r>
      <w:r w:rsidRPr="00ED0199">
        <w:t>1</w:t>
      </w:r>
      <w:r w:rsidR="00F357C1" w:rsidRPr="00ED0199">
        <w:t>)</w:t>
      </w:r>
      <w:r w:rsidR="007E7BFA" w:rsidRPr="00ED0199">
        <w:t>;</w:t>
      </w:r>
    </w:p>
    <w:p w:rsidR="00931529" w:rsidRPr="00ED0199" w:rsidRDefault="00931529" w:rsidP="00AC4267">
      <w:pPr>
        <w:widowControl w:val="0"/>
        <w:autoSpaceDE w:val="0"/>
        <w:autoSpaceDN w:val="0"/>
        <w:adjustRightInd w:val="0"/>
        <w:ind w:firstLine="709"/>
        <w:jc w:val="both"/>
      </w:pPr>
      <w:r w:rsidRPr="00ED0199">
        <w:t>б) материалы рубежного контроля (Приложение 2);</w:t>
      </w:r>
    </w:p>
    <w:p w:rsidR="00F13B05" w:rsidRPr="00ED0199" w:rsidRDefault="00931529" w:rsidP="00AC4267">
      <w:pPr>
        <w:widowControl w:val="0"/>
        <w:autoSpaceDE w:val="0"/>
        <w:autoSpaceDN w:val="0"/>
        <w:adjustRightInd w:val="0"/>
        <w:ind w:firstLine="709"/>
        <w:jc w:val="both"/>
      </w:pPr>
      <w:r w:rsidRPr="00ED0199">
        <w:t>в</w:t>
      </w:r>
      <w:r w:rsidR="00FE64EC" w:rsidRPr="00ED0199">
        <w:t>) материалы промежуточной аттестации</w:t>
      </w:r>
      <w:r w:rsidR="00F357C1" w:rsidRPr="00ED0199">
        <w:t xml:space="preserve"> (Приложение </w:t>
      </w:r>
      <w:r w:rsidRPr="00ED0199">
        <w:t>3</w:t>
      </w:r>
      <w:r w:rsidR="00EA5ACC" w:rsidRPr="00ED0199">
        <w:t>);</w:t>
      </w:r>
    </w:p>
    <w:p w:rsidR="001F178A" w:rsidRPr="00ED0199" w:rsidRDefault="006C3151" w:rsidP="00AC4267">
      <w:pPr>
        <w:pStyle w:val="p13"/>
        <w:numPr>
          <w:ilvl w:val="2"/>
          <w:numId w:val="14"/>
        </w:numPr>
        <w:tabs>
          <w:tab w:val="left" w:pos="1418"/>
        </w:tabs>
        <w:spacing w:before="0" w:beforeAutospacing="0" w:after="0" w:afterAutospacing="0"/>
        <w:ind w:left="0" w:firstLine="709"/>
        <w:rPr>
          <w:sz w:val="24"/>
          <w:szCs w:val="24"/>
        </w:rPr>
      </w:pPr>
      <w:r w:rsidRPr="00ED0199">
        <w:rPr>
          <w:sz w:val="24"/>
          <w:szCs w:val="24"/>
        </w:rPr>
        <w:t>Описание показателей и критериев оценивания компетенций на различных этапах их формирования, описание шкал оценивания</w:t>
      </w:r>
      <w:r w:rsidR="00AB246D" w:rsidRPr="00ED0199">
        <w:rPr>
          <w:sz w:val="24"/>
          <w:szCs w:val="24"/>
        </w:rPr>
        <w:t xml:space="preserve"> осуществляется в соответствии со спецификой используемых оценочных средств</w:t>
      </w:r>
      <w:r w:rsidR="00F268FF" w:rsidRPr="00ED0199">
        <w:rPr>
          <w:sz w:val="24"/>
          <w:szCs w:val="24"/>
        </w:rPr>
        <w:t xml:space="preserve"> и на основании </w:t>
      </w:r>
      <w:r w:rsidR="00931529" w:rsidRPr="00ED0199">
        <w:rPr>
          <w:sz w:val="24"/>
          <w:szCs w:val="24"/>
        </w:rPr>
        <w:t xml:space="preserve">соответствующих </w:t>
      </w:r>
      <w:r w:rsidR="00937652" w:rsidRPr="00ED0199">
        <w:rPr>
          <w:sz w:val="24"/>
          <w:szCs w:val="24"/>
        </w:rPr>
        <w:t xml:space="preserve">внутренних </w:t>
      </w:r>
      <w:r w:rsidR="00F268FF" w:rsidRPr="00ED0199">
        <w:rPr>
          <w:sz w:val="24"/>
          <w:szCs w:val="24"/>
        </w:rPr>
        <w:t>локальных</w:t>
      </w:r>
      <w:r w:rsidR="00937652" w:rsidRPr="00ED0199">
        <w:rPr>
          <w:sz w:val="24"/>
          <w:szCs w:val="24"/>
        </w:rPr>
        <w:t xml:space="preserve"> нормативных</w:t>
      </w:r>
      <w:r w:rsidR="00F268FF" w:rsidRPr="00ED0199">
        <w:rPr>
          <w:sz w:val="24"/>
          <w:szCs w:val="24"/>
        </w:rPr>
        <w:t xml:space="preserve"> актов</w:t>
      </w:r>
      <w:r w:rsidR="00BD6E5B">
        <w:rPr>
          <w:sz w:val="24"/>
          <w:szCs w:val="24"/>
        </w:rPr>
        <w:t>.</w:t>
      </w:r>
      <w:r w:rsidR="00937652" w:rsidRPr="00ED0199">
        <w:rPr>
          <w:sz w:val="24"/>
          <w:szCs w:val="24"/>
        </w:rPr>
        <w:t xml:space="preserve"> Общие показатели и критерии, шкалы оценивания </w:t>
      </w:r>
      <w:r w:rsidR="00CE0FB3" w:rsidRPr="00ED0199">
        <w:rPr>
          <w:sz w:val="24"/>
          <w:szCs w:val="24"/>
        </w:rPr>
        <w:t>для ответов,</w:t>
      </w:r>
      <w:r w:rsidR="00937652" w:rsidRPr="00ED0199">
        <w:rPr>
          <w:sz w:val="24"/>
          <w:szCs w:val="24"/>
        </w:rPr>
        <w:t xml:space="preserve"> </w:t>
      </w:r>
      <w:r w:rsidR="00817BE9" w:rsidRPr="00ED0199">
        <w:rPr>
          <w:sz w:val="24"/>
          <w:szCs w:val="24"/>
        </w:rPr>
        <w:t>обучающихся</w:t>
      </w:r>
      <w:r w:rsidR="00937652" w:rsidRPr="00ED0199">
        <w:rPr>
          <w:sz w:val="24"/>
          <w:szCs w:val="24"/>
        </w:rPr>
        <w:t xml:space="preserve"> </w:t>
      </w:r>
      <w:r w:rsidR="001A4211" w:rsidRPr="00ED0199">
        <w:rPr>
          <w:sz w:val="24"/>
          <w:szCs w:val="24"/>
        </w:rPr>
        <w:t>на контрольные вопросы</w:t>
      </w:r>
      <w:r w:rsidR="00937652" w:rsidRPr="00ED0199">
        <w:rPr>
          <w:sz w:val="24"/>
          <w:szCs w:val="24"/>
        </w:rPr>
        <w:t xml:space="preserve">, </w:t>
      </w:r>
      <w:r w:rsidR="001A4211" w:rsidRPr="00ED0199">
        <w:rPr>
          <w:sz w:val="24"/>
          <w:szCs w:val="24"/>
        </w:rPr>
        <w:t>на тестовые задания</w:t>
      </w:r>
      <w:r w:rsidR="00937652" w:rsidRPr="00ED0199">
        <w:rPr>
          <w:sz w:val="24"/>
          <w:szCs w:val="24"/>
        </w:rPr>
        <w:t xml:space="preserve">, </w:t>
      </w:r>
      <w:r w:rsidR="001A4211" w:rsidRPr="00ED0199">
        <w:rPr>
          <w:sz w:val="24"/>
          <w:szCs w:val="24"/>
        </w:rPr>
        <w:t xml:space="preserve">по </w:t>
      </w:r>
      <w:r w:rsidR="00937652" w:rsidRPr="00ED0199">
        <w:rPr>
          <w:sz w:val="24"/>
          <w:szCs w:val="24"/>
        </w:rPr>
        <w:t>подготовк</w:t>
      </w:r>
      <w:r w:rsidR="001A4211" w:rsidRPr="00ED0199">
        <w:rPr>
          <w:sz w:val="24"/>
          <w:szCs w:val="24"/>
        </w:rPr>
        <w:t>е</w:t>
      </w:r>
      <w:r w:rsidR="00937652" w:rsidRPr="00ED0199">
        <w:rPr>
          <w:sz w:val="24"/>
          <w:szCs w:val="24"/>
        </w:rPr>
        <w:t xml:space="preserve"> реферат</w:t>
      </w:r>
      <w:r w:rsidR="001A4211" w:rsidRPr="00ED0199">
        <w:rPr>
          <w:sz w:val="24"/>
          <w:szCs w:val="24"/>
        </w:rPr>
        <w:t>ов</w:t>
      </w:r>
      <w:r w:rsidR="009C2CD6" w:rsidRPr="00ED0199">
        <w:rPr>
          <w:sz w:val="24"/>
          <w:szCs w:val="24"/>
        </w:rPr>
        <w:t xml:space="preserve"> (УИРС)</w:t>
      </w:r>
      <w:r w:rsidR="001A4211" w:rsidRPr="00ED0199">
        <w:rPr>
          <w:sz w:val="24"/>
          <w:szCs w:val="24"/>
        </w:rPr>
        <w:t xml:space="preserve"> отража</w:t>
      </w:r>
      <w:r w:rsidR="00937652" w:rsidRPr="00ED0199">
        <w:rPr>
          <w:sz w:val="24"/>
          <w:szCs w:val="24"/>
        </w:rPr>
        <w:t xml:space="preserve">ются в </w:t>
      </w:r>
      <w:r w:rsidR="004550DB" w:rsidRPr="00ED0199">
        <w:rPr>
          <w:sz w:val="24"/>
          <w:szCs w:val="24"/>
        </w:rPr>
        <w:t>соответствующем разделе рабочей программы дисциплины</w:t>
      </w:r>
      <w:r w:rsidR="00A951EA" w:rsidRPr="00ED0199">
        <w:rPr>
          <w:sz w:val="24"/>
          <w:szCs w:val="24"/>
        </w:rPr>
        <w:t xml:space="preserve"> (РПД)</w:t>
      </w:r>
      <w:r w:rsidR="00937652" w:rsidRPr="00ED0199">
        <w:rPr>
          <w:sz w:val="24"/>
          <w:szCs w:val="24"/>
        </w:rPr>
        <w:t>.</w:t>
      </w:r>
      <w:r w:rsidR="005A6395" w:rsidRPr="00ED0199">
        <w:rPr>
          <w:sz w:val="24"/>
          <w:szCs w:val="24"/>
        </w:rPr>
        <w:t xml:space="preserve"> Пример формулировки критериев и показателей представлен в Приложении 4</w:t>
      </w:r>
      <w:r w:rsidR="000C23CA" w:rsidRPr="00ED0199">
        <w:rPr>
          <w:sz w:val="24"/>
          <w:szCs w:val="24"/>
        </w:rPr>
        <w:t xml:space="preserve"> (</w:t>
      </w:r>
      <w:r w:rsidR="00630432" w:rsidRPr="00ED0199">
        <w:rPr>
          <w:sz w:val="24"/>
          <w:szCs w:val="24"/>
        </w:rPr>
        <w:t xml:space="preserve">пример </w:t>
      </w:r>
      <w:r w:rsidR="00287564">
        <w:rPr>
          <w:sz w:val="24"/>
          <w:szCs w:val="24"/>
        </w:rPr>
        <w:t>оценки</w:t>
      </w:r>
      <w:r w:rsidR="000C23CA" w:rsidRPr="00ED0199">
        <w:rPr>
          <w:sz w:val="24"/>
          <w:szCs w:val="24"/>
        </w:rPr>
        <w:t xml:space="preserve"> рефератов), Приложени</w:t>
      </w:r>
      <w:r w:rsidR="00287564">
        <w:rPr>
          <w:sz w:val="24"/>
          <w:szCs w:val="24"/>
        </w:rPr>
        <w:t>и</w:t>
      </w:r>
      <w:r w:rsidR="000C23CA" w:rsidRPr="00ED0199">
        <w:rPr>
          <w:sz w:val="24"/>
          <w:szCs w:val="24"/>
        </w:rPr>
        <w:t xml:space="preserve"> 5 (</w:t>
      </w:r>
      <w:r w:rsidR="00630432" w:rsidRPr="00ED0199">
        <w:rPr>
          <w:sz w:val="24"/>
          <w:szCs w:val="24"/>
        </w:rPr>
        <w:t xml:space="preserve">пример </w:t>
      </w:r>
      <w:r w:rsidR="000C23CA" w:rsidRPr="00ED0199">
        <w:rPr>
          <w:sz w:val="24"/>
          <w:szCs w:val="24"/>
        </w:rPr>
        <w:t>оценк</w:t>
      </w:r>
      <w:r w:rsidR="00630432" w:rsidRPr="00ED0199">
        <w:rPr>
          <w:sz w:val="24"/>
          <w:szCs w:val="24"/>
        </w:rPr>
        <w:t>и</w:t>
      </w:r>
      <w:r w:rsidR="000C23CA" w:rsidRPr="00ED0199">
        <w:rPr>
          <w:sz w:val="24"/>
          <w:szCs w:val="24"/>
        </w:rPr>
        <w:t xml:space="preserve"> практических действий), Приложении 6 (</w:t>
      </w:r>
      <w:r w:rsidR="00630432" w:rsidRPr="00ED0199">
        <w:rPr>
          <w:sz w:val="24"/>
          <w:szCs w:val="24"/>
        </w:rPr>
        <w:t xml:space="preserve">пример </w:t>
      </w:r>
      <w:r w:rsidR="000C23CA" w:rsidRPr="00ED0199">
        <w:rPr>
          <w:sz w:val="24"/>
          <w:szCs w:val="24"/>
        </w:rPr>
        <w:t>оценк</w:t>
      </w:r>
      <w:r w:rsidR="00630432" w:rsidRPr="00ED0199">
        <w:rPr>
          <w:sz w:val="24"/>
          <w:szCs w:val="24"/>
        </w:rPr>
        <w:t>и</w:t>
      </w:r>
      <w:r w:rsidR="000C23CA" w:rsidRPr="00ED0199">
        <w:rPr>
          <w:sz w:val="24"/>
          <w:szCs w:val="24"/>
        </w:rPr>
        <w:t xml:space="preserve"> выпускной квалификационной работы)</w:t>
      </w:r>
      <w:r w:rsidR="005A6395" w:rsidRPr="00ED0199">
        <w:rPr>
          <w:sz w:val="24"/>
          <w:szCs w:val="24"/>
        </w:rPr>
        <w:t>.</w:t>
      </w:r>
      <w:r w:rsidR="00804D2A" w:rsidRPr="00ED0199">
        <w:rPr>
          <w:sz w:val="24"/>
          <w:szCs w:val="24"/>
        </w:rPr>
        <w:t xml:space="preserve"> </w:t>
      </w:r>
      <w:r w:rsidR="00937652" w:rsidRPr="00ED0199">
        <w:rPr>
          <w:sz w:val="24"/>
          <w:szCs w:val="24"/>
        </w:rPr>
        <w:t>Описание показателей</w:t>
      </w:r>
      <w:r w:rsidR="001A4211" w:rsidRPr="00ED0199">
        <w:rPr>
          <w:sz w:val="24"/>
          <w:szCs w:val="24"/>
        </w:rPr>
        <w:t>,</w:t>
      </w:r>
      <w:r w:rsidR="00937652" w:rsidRPr="00ED0199">
        <w:rPr>
          <w:sz w:val="24"/>
          <w:szCs w:val="24"/>
        </w:rPr>
        <w:t xml:space="preserve"> критериев </w:t>
      </w:r>
      <w:r w:rsidR="001A4211" w:rsidRPr="00ED0199">
        <w:rPr>
          <w:sz w:val="24"/>
          <w:szCs w:val="24"/>
        </w:rPr>
        <w:t>и шкал оценивания компетенций</w:t>
      </w:r>
      <w:r w:rsidR="00937652" w:rsidRPr="00ED0199">
        <w:rPr>
          <w:sz w:val="24"/>
          <w:szCs w:val="24"/>
        </w:rPr>
        <w:t xml:space="preserve"> для остальных оценочных средств указыва</w:t>
      </w:r>
      <w:r w:rsidR="001A4211" w:rsidRPr="00ED0199">
        <w:rPr>
          <w:sz w:val="24"/>
          <w:szCs w:val="24"/>
        </w:rPr>
        <w:t xml:space="preserve">ется в </w:t>
      </w:r>
      <w:r w:rsidR="00937652" w:rsidRPr="00ED0199">
        <w:rPr>
          <w:sz w:val="24"/>
          <w:szCs w:val="24"/>
        </w:rPr>
        <w:t>каждом конкретном оценочном средстве</w:t>
      </w:r>
      <w:r w:rsidR="004550DB" w:rsidRPr="00ED0199">
        <w:rPr>
          <w:sz w:val="24"/>
          <w:szCs w:val="24"/>
        </w:rPr>
        <w:t xml:space="preserve"> материалов</w:t>
      </w:r>
      <w:r w:rsidR="00931529" w:rsidRPr="00ED0199">
        <w:rPr>
          <w:sz w:val="24"/>
          <w:szCs w:val="24"/>
        </w:rPr>
        <w:t xml:space="preserve"> текущего и рубежного контроля</w:t>
      </w:r>
      <w:r w:rsidR="00937652" w:rsidRPr="00ED0199">
        <w:rPr>
          <w:sz w:val="24"/>
          <w:szCs w:val="24"/>
        </w:rPr>
        <w:t>.</w:t>
      </w:r>
    </w:p>
    <w:p w:rsidR="002606A6" w:rsidRPr="00ED0199" w:rsidRDefault="002606A6" w:rsidP="00AC4267">
      <w:pPr>
        <w:pStyle w:val="p13"/>
        <w:numPr>
          <w:ilvl w:val="2"/>
          <w:numId w:val="14"/>
        </w:numPr>
        <w:tabs>
          <w:tab w:val="left" w:pos="1418"/>
        </w:tabs>
        <w:spacing w:before="0" w:beforeAutospacing="0" w:after="0" w:afterAutospacing="0"/>
        <w:ind w:left="0" w:firstLine="709"/>
        <w:rPr>
          <w:sz w:val="24"/>
          <w:szCs w:val="24"/>
        </w:rPr>
      </w:pPr>
      <w:r w:rsidRPr="00ED0199">
        <w:rPr>
          <w:sz w:val="24"/>
          <w:szCs w:val="24"/>
        </w:rPr>
        <w:t xml:space="preserve">Примерный перечень, краткая характеристика и формы представления оценочного средства в ФОС приведены в Приложении </w:t>
      </w:r>
      <w:r w:rsidR="000C23CA" w:rsidRPr="00ED0199">
        <w:rPr>
          <w:sz w:val="24"/>
          <w:szCs w:val="24"/>
        </w:rPr>
        <w:t>7</w:t>
      </w:r>
      <w:r w:rsidRPr="00ED0199">
        <w:rPr>
          <w:sz w:val="24"/>
          <w:szCs w:val="24"/>
        </w:rPr>
        <w:t>.</w:t>
      </w:r>
    </w:p>
    <w:p w:rsidR="002606A6" w:rsidRPr="00ED0199" w:rsidRDefault="002606A6" w:rsidP="00AC4267">
      <w:pPr>
        <w:pStyle w:val="p13"/>
        <w:numPr>
          <w:ilvl w:val="2"/>
          <w:numId w:val="14"/>
        </w:numPr>
        <w:tabs>
          <w:tab w:val="left" w:pos="1418"/>
        </w:tabs>
        <w:spacing w:before="0" w:beforeAutospacing="0" w:after="0" w:afterAutospacing="0"/>
        <w:ind w:left="0" w:firstLine="709"/>
        <w:rPr>
          <w:sz w:val="24"/>
          <w:szCs w:val="24"/>
        </w:rPr>
      </w:pPr>
      <w:r w:rsidRPr="00ED0199">
        <w:rPr>
          <w:sz w:val="24"/>
          <w:szCs w:val="24"/>
        </w:rPr>
        <w:t>Оценочные средства</w:t>
      </w:r>
      <w:r w:rsidR="00630432" w:rsidRPr="00ED0199">
        <w:rPr>
          <w:sz w:val="24"/>
          <w:szCs w:val="24"/>
        </w:rPr>
        <w:t xml:space="preserve"> текущего контроля</w:t>
      </w:r>
      <w:r w:rsidRPr="00ED0199">
        <w:rPr>
          <w:sz w:val="24"/>
          <w:szCs w:val="24"/>
        </w:rPr>
        <w:t xml:space="preserve"> подготавлива</w:t>
      </w:r>
      <w:r w:rsidR="000D10A6" w:rsidRPr="00ED0199">
        <w:rPr>
          <w:sz w:val="24"/>
          <w:szCs w:val="24"/>
        </w:rPr>
        <w:t>ются</w:t>
      </w:r>
      <w:r w:rsidRPr="00ED0199">
        <w:rPr>
          <w:sz w:val="24"/>
          <w:szCs w:val="24"/>
        </w:rPr>
        <w:t xml:space="preserve"> по каждому разделу дисциплины. В открытом доступе для обучающихся по решению преподавателя могут быть размещены вопросы, задания и т.п., а эталоны ответов к ним хранятся в закрытом доступе в электронных вариантах оценочных средств дисциплины кафедры и МО. </w:t>
      </w:r>
    </w:p>
    <w:p w:rsidR="002606A6" w:rsidRPr="00ED0199" w:rsidRDefault="00DB36A5" w:rsidP="00AC4267">
      <w:pPr>
        <w:pStyle w:val="p13"/>
        <w:numPr>
          <w:ilvl w:val="2"/>
          <w:numId w:val="14"/>
        </w:numPr>
        <w:tabs>
          <w:tab w:val="left" w:pos="1418"/>
        </w:tabs>
        <w:spacing w:before="0" w:beforeAutospacing="0" w:after="0" w:afterAutospacing="0"/>
        <w:ind w:left="0" w:firstLine="709"/>
        <w:rPr>
          <w:sz w:val="24"/>
          <w:szCs w:val="24"/>
        </w:rPr>
      </w:pPr>
      <w:r w:rsidRPr="00ED0199">
        <w:rPr>
          <w:sz w:val="24"/>
          <w:szCs w:val="24"/>
        </w:rPr>
        <w:t>М</w:t>
      </w:r>
      <w:r w:rsidR="007E7BFA" w:rsidRPr="00ED0199">
        <w:rPr>
          <w:sz w:val="24"/>
          <w:szCs w:val="24"/>
        </w:rPr>
        <w:t>атериалы текущего контроля успеваемости</w:t>
      </w:r>
      <w:r w:rsidRPr="00ED0199">
        <w:rPr>
          <w:sz w:val="24"/>
          <w:szCs w:val="24"/>
        </w:rPr>
        <w:t xml:space="preserve"> (ТК) направлены на </w:t>
      </w:r>
      <w:r w:rsidR="007E7BFA" w:rsidRPr="00ED0199">
        <w:rPr>
          <w:sz w:val="24"/>
          <w:szCs w:val="24"/>
        </w:rPr>
        <w:t>обеспеч</w:t>
      </w:r>
      <w:r w:rsidRPr="00ED0199">
        <w:rPr>
          <w:sz w:val="24"/>
          <w:szCs w:val="24"/>
        </w:rPr>
        <w:t xml:space="preserve">ение </w:t>
      </w:r>
      <w:r w:rsidR="007E7BFA" w:rsidRPr="00ED0199">
        <w:rPr>
          <w:sz w:val="24"/>
          <w:szCs w:val="24"/>
        </w:rPr>
        <w:t>оцен</w:t>
      </w:r>
      <w:r w:rsidRPr="00ED0199">
        <w:rPr>
          <w:sz w:val="24"/>
          <w:szCs w:val="24"/>
        </w:rPr>
        <w:t>ки</w:t>
      </w:r>
      <w:r w:rsidR="007E7BFA" w:rsidRPr="00ED0199">
        <w:rPr>
          <w:sz w:val="24"/>
          <w:szCs w:val="24"/>
        </w:rPr>
        <w:t xml:space="preserve"> хода освоения дисциплин (модулей)</w:t>
      </w:r>
      <w:r w:rsidRPr="00ED0199">
        <w:rPr>
          <w:sz w:val="24"/>
          <w:szCs w:val="24"/>
        </w:rPr>
        <w:t xml:space="preserve"> в формате знаний, умений, навыков и (или) опыт</w:t>
      </w:r>
      <w:r w:rsidR="00931529" w:rsidRPr="00ED0199">
        <w:rPr>
          <w:sz w:val="24"/>
          <w:szCs w:val="24"/>
        </w:rPr>
        <w:t>а</w:t>
      </w:r>
      <w:r w:rsidRPr="00ED0199">
        <w:rPr>
          <w:sz w:val="24"/>
          <w:szCs w:val="24"/>
        </w:rPr>
        <w:t xml:space="preserve"> деятельности</w:t>
      </w:r>
      <w:r w:rsidR="007E7BFA" w:rsidRPr="00ED0199">
        <w:rPr>
          <w:sz w:val="24"/>
          <w:szCs w:val="24"/>
        </w:rPr>
        <w:t xml:space="preserve">, включая контроль на занятиях лекционного типа, занятиях семинарского/практического типа и т.п. </w:t>
      </w:r>
      <w:r w:rsidR="005E12F7" w:rsidRPr="00ED0199">
        <w:rPr>
          <w:sz w:val="24"/>
          <w:szCs w:val="24"/>
        </w:rPr>
        <w:t xml:space="preserve"> </w:t>
      </w:r>
    </w:p>
    <w:p w:rsidR="007E7BFA" w:rsidRPr="00ED0199" w:rsidRDefault="002606A6" w:rsidP="00AC4267">
      <w:pPr>
        <w:pStyle w:val="p13"/>
        <w:numPr>
          <w:ilvl w:val="2"/>
          <w:numId w:val="14"/>
        </w:numPr>
        <w:tabs>
          <w:tab w:val="left" w:pos="1418"/>
        </w:tabs>
        <w:spacing w:before="0" w:beforeAutospacing="0" w:after="0" w:afterAutospacing="0"/>
        <w:ind w:left="0" w:firstLine="709"/>
        <w:rPr>
          <w:sz w:val="24"/>
          <w:szCs w:val="24"/>
        </w:rPr>
      </w:pPr>
      <w:r w:rsidRPr="00ED0199">
        <w:rPr>
          <w:sz w:val="24"/>
          <w:szCs w:val="24"/>
        </w:rPr>
        <w:t xml:space="preserve">Материалы ТК размещаются преподавателем на платформе </w:t>
      </w:r>
      <w:r w:rsidRPr="00ED0199">
        <w:rPr>
          <w:sz w:val="24"/>
          <w:szCs w:val="24"/>
          <w:lang w:val="en-US"/>
        </w:rPr>
        <w:t>Moodle</w:t>
      </w:r>
      <w:r w:rsidRPr="00ED0199">
        <w:rPr>
          <w:sz w:val="24"/>
          <w:szCs w:val="24"/>
        </w:rPr>
        <w:t xml:space="preserve"> на странице соответствующей дисциплины. При необходимости преподаватель подготавливает печатные учебные издания (практикумы, задачники и т.п.).</w:t>
      </w:r>
    </w:p>
    <w:p w:rsidR="004F4541" w:rsidRDefault="002606A6" w:rsidP="00AC4267">
      <w:pPr>
        <w:pStyle w:val="p13"/>
        <w:numPr>
          <w:ilvl w:val="2"/>
          <w:numId w:val="14"/>
        </w:numPr>
        <w:tabs>
          <w:tab w:val="left" w:pos="1418"/>
        </w:tabs>
        <w:spacing w:before="0" w:beforeAutospacing="0" w:after="0" w:afterAutospacing="0"/>
        <w:ind w:left="0" w:firstLine="709"/>
        <w:rPr>
          <w:sz w:val="24"/>
          <w:szCs w:val="24"/>
        </w:rPr>
      </w:pPr>
      <w:r w:rsidRPr="00ED0199">
        <w:rPr>
          <w:sz w:val="24"/>
          <w:szCs w:val="24"/>
        </w:rPr>
        <w:t>Материалы промежуточной аттестации обучающихся (для оценивания промежуточных и окончательных результатов обучения) содержат комплект оценочных материалов (ти</w:t>
      </w:r>
    </w:p>
    <w:p w:rsidR="002606A6" w:rsidRPr="00ED0199" w:rsidRDefault="002606A6" w:rsidP="004F4541">
      <w:pPr>
        <w:pStyle w:val="p13"/>
        <w:tabs>
          <w:tab w:val="left" w:pos="1418"/>
        </w:tabs>
        <w:spacing w:before="0" w:beforeAutospacing="0" w:after="0" w:afterAutospacing="0"/>
        <w:ind w:firstLine="0"/>
        <w:rPr>
          <w:sz w:val="24"/>
          <w:szCs w:val="24"/>
        </w:rPr>
      </w:pPr>
      <w:r w:rsidRPr="00ED0199">
        <w:rPr>
          <w:sz w:val="24"/>
          <w:szCs w:val="24"/>
        </w:rPr>
        <w:lastRenderedPageBreak/>
        <w:t>повых контрольных заданий (задач), нестандартных задач (заданий), наборов проблемных ситуаций, соответствующих будущей</w:t>
      </w:r>
      <w:r w:rsidR="005852FA" w:rsidRPr="00ED0199">
        <w:rPr>
          <w:sz w:val="24"/>
          <w:szCs w:val="24"/>
        </w:rPr>
        <w:t xml:space="preserve"> профессиональной деятельности </w:t>
      </w:r>
      <w:r w:rsidRPr="00ED0199">
        <w:rPr>
          <w:sz w:val="24"/>
          <w:szCs w:val="24"/>
        </w:rPr>
        <w:t xml:space="preserve">и т.п.), предназначенных для оценивания сформированности компетенций на определенных этапах их формирования.  </w:t>
      </w:r>
      <w:r w:rsidR="000C23CA" w:rsidRPr="00ED0199">
        <w:rPr>
          <w:sz w:val="24"/>
          <w:szCs w:val="24"/>
        </w:rPr>
        <w:t xml:space="preserve">Форма оформления билетов к зачету и экзамену представлена в Приложении 8. </w:t>
      </w:r>
    </w:p>
    <w:p w:rsidR="008564CC" w:rsidRPr="00ED0199" w:rsidRDefault="00843122" w:rsidP="00AC4267">
      <w:pPr>
        <w:pStyle w:val="p13"/>
        <w:numPr>
          <w:ilvl w:val="2"/>
          <w:numId w:val="14"/>
        </w:numPr>
        <w:tabs>
          <w:tab w:val="left" w:pos="1418"/>
        </w:tabs>
        <w:spacing w:before="0" w:beforeAutospacing="0" w:after="0" w:afterAutospacing="0"/>
        <w:ind w:left="0" w:firstLine="709"/>
        <w:rPr>
          <w:sz w:val="24"/>
          <w:szCs w:val="24"/>
        </w:rPr>
      </w:pPr>
      <w:r w:rsidRPr="00ED0199">
        <w:rPr>
          <w:sz w:val="24"/>
          <w:szCs w:val="24"/>
        </w:rPr>
        <w:t>Оценочные средства для проведения промежуточной аттестации подразделяются на документы открытого и закрытого доступа</w:t>
      </w:r>
      <w:r w:rsidR="005852FA" w:rsidRPr="00ED0199">
        <w:rPr>
          <w:sz w:val="24"/>
          <w:szCs w:val="24"/>
        </w:rPr>
        <w:t>.</w:t>
      </w:r>
    </w:p>
    <w:p w:rsidR="008564CC" w:rsidRPr="00ED0199" w:rsidRDefault="008564CC" w:rsidP="00287564">
      <w:pPr>
        <w:pStyle w:val="p13"/>
        <w:tabs>
          <w:tab w:val="left" w:pos="1418"/>
        </w:tabs>
        <w:spacing w:before="0" w:beforeAutospacing="0" w:after="0" w:afterAutospacing="0"/>
        <w:ind w:firstLine="709"/>
        <w:rPr>
          <w:sz w:val="24"/>
          <w:szCs w:val="24"/>
        </w:rPr>
      </w:pPr>
      <w:r w:rsidRPr="00ED0199">
        <w:rPr>
          <w:sz w:val="24"/>
          <w:szCs w:val="24"/>
        </w:rPr>
        <w:t xml:space="preserve">В открытом доступе на платформе </w:t>
      </w:r>
      <w:r w:rsidRPr="00ED0199">
        <w:rPr>
          <w:sz w:val="24"/>
          <w:szCs w:val="24"/>
          <w:lang w:val="en-US"/>
        </w:rPr>
        <w:t>Moodle</w:t>
      </w:r>
      <w:r w:rsidRPr="00ED0199">
        <w:rPr>
          <w:sz w:val="24"/>
          <w:szCs w:val="24"/>
        </w:rPr>
        <w:t xml:space="preserve"> на соответствующей странице дисциплины размещаются: примерный п</w:t>
      </w:r>
      <w:r w:rsidR="00843122" w:rsidRPr="00ED0199">
        <w:rPr>
          <w:sz w:val="24"/>
          <w:szCs w:val="24"/>
        </w:rPr>
        <w:t>еречень вопросов</w:t>
      </w:r>
      <w:r w:rsidRPr="00ED0199">
        <w:rPr>
          <w:sz w:val="24"/>
          <w:szCs w:val="24"/>
        </w:rPr>
        <w:t xml:space="preserve"> к экзамену/зачету/зачету с оценкой; по решению преподавателя - </w:t>
      </w:r>
      <w:r w:rsidR="00843122" w:rsidRPr="00ED0199">
        <w:rPr>
          <w:sz w:val="24"/>
          <w:szCs w:val="24"/>
        </w:rPr>
        <w:t>примерны</w:t>
      </w:r>
      <w:r w:rsidRPr="00ED0199">
        <w:rPr>
          <w:sz w:val="24"/>
          <w:szCs w:val="24"/>
        </w:rPr>
        <w:t>е ситуационные</w:t>
      </w:r>
      <w:r w:rsidR="00843122" w:rsidRPr="00ED0199">
        <w:rPr>
          <w:sz w:val="24"/>
          <w:szCs w:val="24"/>
        </w:rPr>
        <w:t xml:space="preserve"> задани</w:t>
      </w:r>
      <w:r w:rsidRPr="00ED0199">
        <w:rPr>
          <w:sz w:val="24"/>
          <w:szCs w:val="24"/>
        </w:rPr>
        <w:t xml:space="preserve">я и иные материалы. </w:t>
      </w:r>
      <w:r w:rsidR="002606A6" w:rsidRPr="00ED0199">
        <w:rPr>
          <w:sz w:val="24"/>
          <w:szCs w:val="24"/>
        </w:rPr>
        <w:t>Примерный перечень вопросов</w:t>
      </w:r>
      <w:r w:rsidRPr="00ED0199">
        <w:rPr>
          <w:sz w:val="24"/>
          <w:szCs w:val="24"/>
        </w:rPr>
        <w:t xml:space="preserve"> к промежуточной аттестации размеща</w:t>
      </w:r>
      <w:r w:rsidR="002606A6" w:rsidRPr="00ED0199">
        <w:rPr>
          <w:sz w:val="24"/>
          <w:szCs w:val="24"/>
        </w:rPr>
        <w:t>е</w:t>
      </w:r>
      <w:r w:rsidRPr="00ED0199">
        <w:rPr>
          <w:sz w:val="24"/>
          <w:szCs w:val="24"/>
        </w:rPr>
        <w:t>тся также в</w:t>
      </w:r>
      <w:r w:rsidR="00843122" w:rsidRPr="00ED0199">
        <w:rPr>
          <w:sz w:val="24"/>
          <w:szCs w:val="24"/>
        </w:rPr>
        <w:t xml:space="preserve"> составе </w:t>
      </w:r>
      <w:r w:rsidR="00A951EA" w:rsidRPr="00ED0199">
        <w:rPr>
          <w:sz w:val="24"/>
          <w:szCs w:val="24"/>
        </w:rPr>
        <w:t>РПД</w:t>
      </w:r>
      <w:r w:rsidR="00F93834" w:rsidRPr="00ED0199">
        <w:rPr>
          <w:sz w:val="24"/>
          <w:szCs w:val="24"/>
        </w:rPr>
        <w:t>.</w:t>
      </w:r>
      <w:r w:rsidR="00843122" w:rsidRPr="00ED0199">
        <w:rPr>
          <w:sz w:val="24"/>
          <w:szCs w:val="24"/>
        </w:rPr>
        <w:t xml:space="preserve"> </w:t>
      </w:r>
    </w:p>
    <w:p w:rsidR="00843122" w:rsidRPr="00ED0199" w:rsidRDefault="008564CC" w:rsidP="00287564">
      <w:pPr>
        <w:pStyle w:val="p13"/>
        <w:tabs>
          <w:tab w:val="left" w:pos="1418"/>
        </w:tabs>
        <w:spacing w:before="0" w:beforeAutospacing="0" w:after="0" w:afterAutospacing="0"/>
        <w:ind w:firstLine="709"/>
        <w:rPr>
          <w:sz w:val="24"/>
          <w:szCs w:val="24"/>
        </w:rPr>
      </w:pPr>
      <w:r w:rsidRPr="00ED0199">
        <w:rPr>
          <w:sz w:val="24"/>
          <w:szCs w:val="24"/>
        </w:rPr>
        <w:t xml:space="preserve">В закрытом доступе на кафедрах </w:t>
      </w:r>
      <w:r w:rsidR="002606A6" w:rsidRPr="00ED0199">
        <w:rPr>
          <w:sz w:val="24"/>
          <w:szCs w:val="24"/>
        </w:rPr>
        <w:t>хранятся у</w:t>
      </w:r>
      <w:r w:rsidR="00843122" w:rsidRPr="00ED0199">
        <w:rPr>
          <w:sz w:val="24"/>
          <w:szCs w:val="24"/>
        </w:rPr>
        <w:t>твержденные экзаменационные билеты, задания</w:t>
      </w:r>
      <w:r w:rsidRPr="00ED0199">
        <w:rPr>
          <w:sz w:val="24"/>
          <w:szCs w:val="24"/>
        </w:rPr>
        <w:t>, билеты к зачету/зачету с оценкой</w:t>
      </w:r>
      <w:r w:rsidR="002606A6" w:rsidRPr="00ED0199">
        <w:rPr>
          <w:sz w:val="24"/>
          <w:szCs w:val="24"/>
        </w:rPr>
        <w:t>,</w:t>
      </w:r>
      <w:r w:rsidR="00843122" w:rsidRPr="00ED0199">
        <w:rPr>
          <w:sz w:val="24"/>
          <w:szCs w:val="24"/>
        </w:rPr>
        <w:t xml:space="preserve"> </w:t>
      </w:r>
      <w:r w:rsidRPr="00ED0199">
        <w:rPr>
          <w:sz w:val="24"/>
          <w:szCs w:val="24"/>
        </w:rPr>
        <w:t>задания на оценку практических навыков (умений) в симулированных условиях, конкретные ситуационные задачи</w:t>
      </w:r>
      <w:r w:rsidR="002606A6" w:rsidRPr="00ED0199">
        <w:rPr>
          <w:sz w:val="24"/>
          <w:szCs w:val="24"/>
        </w:rPr>
        <w:t>.</w:t>
      </w:r>
      <w:r w:rsidR="00843122" w:rsidRPr="00ED0199">
        <w:rPr>
          <w:sz w:val="24"/>
          <w:szCs w:val="24"/>
        </w:rPr>
        <w:t xml:space="preserve"> </w:t>
      </w:r>
    </w:p>
    <w:p w:rsidR="00DB36A5" w:rsidRPr="00ED0199" w:rsidRDefault="00DB36A5" w:rsidP="00287564">
      <w:pPr>
        <w:pStyle w:val="p13"/>
        <w:numPr>
          <w:ilvl w:val="2"/>
          <w:numId w:val="14"/>
        </w:numPr>
        <w:tabs>
          <w:tab w:val="left" w:pos="1418"/>
        </w:tabs>
        <w:spacing w:before="0" w:beforeAutospacing="0" w:after="0" w:afterAutospacing="0"/>
        <w:ind w:left="0" w:firstLine="709"/>
        <w:rPr>
          <w:sz w:val="24"/>
          <w:szCs w:val="24"/>
        </w:rPr>
      </w:pPr>
      <w:r w:rsidRPr="00ED0199">
        <w:rPr>
          <w:sz w:val="24"/>
          <w:szCs w:val="24"/>
        </w:rPr>
        <w:t>Решением кафедры в состав билетов для зачета</w:t>
      </w:r>
      <w:r w:rsidR="00F93834" w:rsidRPr="00ED0199">
        <w:rPr>
          <w:sz w:val="24"/>
          <w:szCs w:val="24"/>
        </w:rPr>
        <w:t>/зачета с оценкой</w:t>
      </w:r>
      <w:r w:rsidR="00A951EA" w:rsidRPr="00ED0199">
        <w:rPr>
          <w:sz w:val="24"/>
          <w:szCs w:val="24"/>
        </w:rPr>
        <w:t>, в состав экзаменационных</w:t>
      </w:r>
      <w:r w:rsidR="002606A6" w:rsidRPr="00ED0199">
        <w:rPr>
          <w:sz w:val="24"/>
          <w:szCs w:val="24"/>
        </w:rPr>
        <w:t xml:space="preserve"> </w:t>
      </w:r>
      <w:r w:rsidR="00A951EA" w:rsidRPr="00ED0199">
        <w:rPr>
          <w:sz w:val="24"/>
          <w:szCs w:val="24"/>
        </w:rPr>
        <w:t>билетов</w:t>
      </w:r>
      <w:r w:rsidRPr="00ED0199">
        <w:rPr>
          <w:sz w:val="24"/>
          <w:szCs w:val="24"/>
        </w:rPr>
        <w:t xml:space="preserve"> вместо контрольных вопросов, ситуационных задач, заданий, могут включаться тесты и иные контрольно-измерительные материалы, применение которых позволит оценить уров</w:t>
      </w:r>
      <w:r w:rsidR="007C4406" w:rsidRPr="00ED0199">
        <w:rPr>
          <w:sz w:val="24"/>
          <w:szCs w:val="24"/>
        </w:rPr>
        <w:t>ень</w:t>
      </w:r>
      <w:r w:rsidR="00F93834" w:rsidRPr="00ED0199">
        <w:rPr>
          <w:sz w:val="24"/>
          <w:szCs w:val="24"/>
        </w:rPr>
        <w:t xml:space="preserve"> формирования компетенций и уровень</w:t>
      </w:r>
      <w:r w:rsidRPr="00ED0199">
        <w:rPr>
          <w:sz w:val="24"/>
          <w:szCs w:val="24"/>
        </w:rPr>
        <w:t xml:space="preserve"> освоения дисциплины.</w:t>
      </w:r>
    </w:p>
    <w:p w:rsidR="00A72A97" w:rsidRPr="00ED0199" w:rsidRDefault="00A72A97" w:rsidP="00287564">
      <w:pPr>
        <w:pStyle w:val="p13"/>
        <w:numPr>
          <w:ilvl w:val="2"/>
          <w:numId w:val="14"/>
        </w:numPr>
        <w:tabs>
          <w:tab w:val="left" w:pos="1418"/>
        </w:tabs>
        <w:spacing w:before="0" w:beforeAutospacing="0" w:after="0" w:afterAutospacing="0"/>
        <w:ind w:left="0" w:firstLine="709"/>
        <w:rPr>
          <w:sz w:val="24"/>
          <w:szCs w:val="24"/>
        </w:rPr>
      </w:pPr>
      <w:r w:rsidRPr="00ED0199">
        <w:rPr>
          <w:sz w:val="24"/>
          <w:szCs w:val="24"/>
        </w:rPr>
        <w:t>Материалы промежуточной аттестации со</w:t>
      </w:r>
      <w:r w:rsidR="00817BE9" w:rsidRPr="00ED0199">
        <w:rPr>
          <w:sz w:val="24"/>
          <w:szCs w:val="24"/>
        </w:rPr>
        <w:t>держат полный перечень вопросов</w:t>
      </w:r>
      <w:r w:rsidRPr="00ED0199">
        <w:rPr>
          <w:sz w:val="24"/>
          <w:szCs w:val="24"/>
        </w:rPr>
        <w:t xml:space="preserve"> для экзамена/зачета</w:t>
      </w:r>
      <w:r w:rsidR="00A951EA" w:rsidRPr="00ED0199">
        <w:rPr>
          <w:sz w:val="24"/>
          <w:szCs w:val="24"/>
        </w:rPr>
        <w:t>/зачета с оценкой</w:t>
      </w:r>
      <w:r w:rsidR="002606A6" w:rsidRPr="00ED0199">
        <w:rPr>
          <w:sz w:val="24"/>
          <w:szCs w:val="24"/>
        </w:rPr>
        <w:t>.</w:t>
      </w:r>
    </w:p>
    <w:p w:rsidR="00EA5ACC" w:rsidRPr="00ED0199" w:rsidRDefault="00EA5ACC" w:rsidP="00287564">
      <w:pPr>
        <w:pStyle w:val="p13"/>
        <w:numPr>
          <w:ilvl w:val="2"/>
          <w:numId w:val="14"/>
        </w:numPr>
        <w:tabs>
          <w:tab w:val="left" w:pos="1418"/>
        </w:tabs>
        <w:spacing w:before="0" w:beforeAutospacing="0" w:after="0" w:afterAutospacing="0"/>
        <w:ind w:left="0" w:firstLine="709"/>
        <w:rPr>
          <w:sz w:val="24"/>
          <w:szCs w:val="24"/>
        </w:rPr>
      </w:pPr>
      <w:r w:rsidRPr="00ED0199">
        <w:rPr>
          <w:sz w:val="24"/>
          <w:szCs w:val="24"/>
        </w:rPr>
        <w:t>Актуализация ФОС осуществляется в соответствии с требованиями раздела 4.</w:t>
      </w:r>
      <w:r w:rsidR="006816EB" w:rsidRPr="00ED0199">
        <w:rPr>
          <w:sz w:val="24"/>
          <w:szCs w:val="24"/>
        </w:rPr>
        <w:t>5</w:t>
      </w:r>
      <w:r w:rsidRPr="00ED0199">
        <w:rPr>
          <w:sz w:val="24"/>
          <w:szCs w:val="24"/>
        </w:rPr>
        <w:t>. настоящего документа.</w:t>
      </w:r>
    </w:p>
    <w:p w:rsidR="00DB36A5" w:rsidRPr="00ED0199" w:rsidRDefault="005C1FCA" w:rsidP="00287564">
      <w:pPr>
        <w:pStyle w:val="p13"/>
        <w:numPr>
          <w:ilvl w:val="2"/>
          <w:numId w:val="14"/>
        </w:numPr>
        <w:tabs>
          <w:tab w:val="left" w:pos="1418"/>
        </w:tabs>
        <w:spacing w:before="0" w:beforeAutospacing="0" w:after="0" w:afterAutospacing="0"/>
        <w:ind w:left="0" w:firstLine="709"/>
        <w:rPr>
          <w:sz w:val="24"/>
          <w:szCs w:val="24"/>
        </w:rPr>
      </w:pPr>
      <w:r w:rsidRPr="00ED0199">
        <w:rPr>
          <w:sz w:val="24"/>
          <w:szCs w:val="24"/>
        </w:rPr>
        <w:t>Весь к</w:t>
      </w:r>
      <w:r w:rsidR="00DB36A5" w:rsidRPr="00ED0199">
        <w:rPr>
          <w:sz w:val="24"/>
          <w:szCs w:val="24"/>
        </w:rPr>
        <w:t xml:space="preserve">омплект оценочных средств по каждой дисциплине должен соответствовать </w:t>
      </w:r>
      <w:r w:rsidR="00A951EA" w:rsidRPr="00ED0199">
        <w:rPr>
          <w:sz w:val="24"/>
          <w:szCs w:val="24"/>
        </w:rPr>
        <w:t>разделу РПД</w:t>
      </w:r>
      <w:r w:rsidR="00DB36A5" w:rsidRPr="00ED0199">
        <w:rPr>
          <w:sz w:val="24"/>
          <w:szCs w:val="24"/>
        </w:rPr>
        <w:t xml:space="preserve"> «</w:t>
      </w:r>
      <w:r w:rsidR="001B23D8" w:rsidRPr="00ED0199">
        <w:rPr>
          <w:sz w:val="24"/>
          <w:szCs w:val="24"/>
        </w:rPr>
        <w:t xml:space="preserve">Структура </w:t>
      </w:r>
      <w:r w:rsidR="00DB36A5" w:rsidRPr="00ED0199">
        <w:rPr>
          <w:sz w:val="24"/>
          <w:szCs w:val="24"/>
        </w:rPr>
        <w:t>дисциплины</w:t>
      </w:r>
      <w:r w:rsidR="00D63D2A" w:rsidRPr="00ED0199">
        <w:rPr>
          <w:sz w:val="24"/>
          <w:szCs w:val="24"/>
        </w:rPr>
        <w:t xml:space="preserve"> (модуля)</w:t>
      </w:r>
      <w:r w:rsidR="00DB36A5" w:rsidRPr="00ED0199">
        <w:rPr>
          <w:sz w:val="24"/>
          <w:szCs w:val="24"/>
        </w:rPr>
        <w:t>».</w:t>
      </w:r>
      <w:r w:rsidR="006B6B38" w:rsidRPr="00ED0199">
        <w:rPr>
          <w:sz w:val="24"/>
          <w:szCs w:val="24"/>
        </w:rPr>
        <w:t xml:space="preserve"> Эталоны ответов по всем оценочным средствам подлежат хранению в закрытом доступе.</w:t>
      </w:r>
    </w:p>
    <w:p w:rsidR="00FE64EC" w:rsidRPr="00ED0199" w:rsidRDefault="00FE64EC" w:rsidP="00287564">
      <w:pPr>
        <w:pStyle w:val="p13"/>
        <w:numPr>
          <w:ilvl w:val="2"/>
          <w:numId w:val="14"/>
        </w:numPr>
        <w:tabs>
          <w:tab w:val="left" w:pos="1418"/>
        </w:tabs>
        <w:spacing w:before="0" w:beforeAutospacing="0" w:after="0" w:afterAutospacing="0"/>
        <w:ind w:left="0" w:firstLine="709"/>
        <w:rPr>
          <w:sz w:val="24"/>
          <w:szCs w:val="24"/>
        </w:rPr>
      </w:pPr>
      <w:r w:rsidRPr="00ED0199">
        <w:rPr>
          <w:sz w:val="24"/>
          <w:szCs w:val="24"/>
        </w:rPr>
        <w:t xml:space="preserve">Комплекты оценочных средств </w:t>
      </w:r>
      <w:r w:rsidR="007A41E8" w:rsidRPr="00ED0199">
        <w:rPr>
          <w:sz w:val="24"/>
          <w:szCs w:val="24"/>
        </w:rPr>
        <w:t xml:space="preserve">рекомендуется </w:t>
      </w:r>
      <w:r w:rsidRPr="00ED0199">
        <w:rPr>
          <w:sz w:val="24"/>
          <w:szCs w:val="24"/>
        </w:rPr>
        <w:t>оформля</w:t>
      </w:r>
      <w:r w:rsidR="007A41E8" w:rsidRPr="00ED0199">
        <w:rPr>
          <w:sz w:val="24"/>
          <w:szCs w:val="24"/>
        </w:rPr>
        <w:t>ть</w:t>
      </w:r>
      <w:r w:rsidRPr="00ED0199">
        <w:rPr>
          <w:sz w:val="24"/>
          <w:szCs w:val="24"/>
        </w:rPr>
        <w:t xml:space="preserve"> в соответствии с Приложениями</w:t>
      </w:r>
      <w:r w:rsidR="000C23CA" w:rsidRPr="00ED0199">
        <w:rPr>
          <w:sz w:val="24"/>
          <w:szCs w:val="24"/>
        </w:rPr>
        <w:t xml:space="preserve"> 9-18</w:t>
      </w:r>
      <w:r w:rsidRPr="00ED0199">
        <w:rPr>
          <w:sz w:val="24"/>
          <w:szCs w:val="24"/>
        </w:rPr>
        <w:t>.</w:t>
      </w:r>
    </w:p>
    <w:p w:rsidR="00FE64EC" w:rsidRPr="00287564" w:rsidRDefault="00FE64EC" w:rsidP="00287564">
      <w:pPr>
        <w:pStyle w:val="p13"/>
        <w:numPr>
          <w:ilvl w:val="2"/>
          <w:numId w:val="14"/>
        </w:numPr>
        <w:tabs>
          <w:tab w:val="left" w:pos="1418"/>
        </w:tabs>
        <w:spacing w:before="0" w:beforeAutospacing="0" w:after="0" w:afterAutospacing="0"/>
        <w:ind w:left="0" w:firstLine="709"/>
        <w:rPr>
          <w:sz w:val="24"/>
          <w:szCs w:val="24"/>
        </w:rPr>
      </w:pPr>
      <w:r w:rsidRPr="00287564">
        <w:rPr>
          <w:sz w:val="24"/>
          <w:szCs w:val="24"/>
        </w:rPr>
        <w:t>Фонд</w:t>
      </w:r>
      <w:r w:rsidRPr="00287564">
        <w:rPr>
          <w:iCs/>
          <w:sz w:val="24"/>
          <w:szCs w:val="24"/>
        </w:rPr>
        <w:t xml:space="preserve"> оценочных средств по практике</w:t>
      </w:r>
      <w:r w:rsidR="001B23D8" w:rsidRPr="00287564">
        <w:rPr>
          <w:sz w:val="24"/>
          <w:szCs w:val="24"/>
        </w:rPr>
        <w:t xml:space="preserve"> </w:t>
      </w:r>
      <w:r w:rsidR="00EF67F9" w:rsidRPr="00287564">
        <w:rPr>
          <w:sz w:val="24"/>
          <w:szCs w:val="24"/>
        </w:rPr>
        <w:t>содержит</w:t>
      </w:r>
      <w:r w:rsidR="009E6982" w:rsidRPr="00287564">
        <w:rPr>
          <w:sz w:val="24"/>
          <w:szCs w:val="24"/>
        </w:rPr>
        <w:t xml:space="preserve"> материалы промежуточной аттестации.</w:t>
      </w:r>
    </w:p>
    <w:p w:rsidR="00332999" w:rsidRPr="00ED0199" w:rsidRDefault="00332999" w:rsidP="00287564">
      <w:pPr>
        <w:pStyle w:val="p13"/>
        <w:numPr>
          <w:ilvl w:val="2"/>
          <w:numId w:val="14"/>
        </w:numPr>
        <w:tabs>
          <w:tab w:val="left" w:pos="0"/>
          <w:tab w:val="left" w:pos="1418"/>
        </w:tabs>
        <w:spacing w:before="0" w:beforeAutospacing="0" w:after="0" w:afterAutospacing="0"/>
        <w:ind w:left="0" w:firstLine="709"/>
        <w:rPr>
          <w:sz w:val="24"/>
          <w:szCs w:val="24"/>
        </w:rPr>
      </w:pPr>
      <w:r w:rsidRPr="00ED0199">
        <w:rPr>
          <w:sz w:val="24"/>
          <w:szCs w:val="24"/>
        </w:rPr>
        <w:t xml:space="preserve">Элементы ФОС по практике разрабатываются по аналогии с требованиями к ФОС по дисциплине с учетом особенностей проведения практики. </w:t>
      </w:r>
    </w:p>
    <w:p w:rsidR="00332999" w:rsidRPr="00ED0199" w:rsidRDefault="00332999" w:rsidP="00287564">
      <w:pPr>
        <w:pStyle w:val="p13"/>
        <w:numPr>
          <w:ilvl w:val="2"/>
          <w:numId w:val="14"/>
        </w:numPr>
        <w:tabs>
          <w:tab w:val="left" w:pos="1418"/>
        </w:tabs>
        <w:spacing w:before="0" w:beforeAutospacing="0" w:after="0" w:afterAutospacing="0"/>
        <w:ind w:left="0" w:firstLine="709"/>
        <w:rPr>
          <w:sz w:val="24"/>
          <w:szCs w:val="24"/>
        </w:rPr>
      </w:pPr>
      <w:r w:rsidRPr="00ED0199">
        <w:rPr>
          <w:sz w:val="24"/>
          <w:szCs w:val="24"/>
        </w:rPr>
        <w:t xml:space="preserve">Описание показателей и критериев оценивания компетенций на различных этапах прохождения практики и оценки их формирования, описание шкал оценивания знаний, умений и профессиональных навыков регламентируется </w:t>
      </w:r>
      <w:r w:rsidR="00287564">
        <w:rPr>
          <w:sz w:val="24"/>
          <w:szCs w:val="24"/>
        </w:rPr>
        <w:t>локальными актами университета</w:t>
      </w:r>
      <w:r w:rsidRPr="00ED0199">
        <w:rPr>
          <w:sz w:val="24"/>
          <w:szCs w:val="24"/>
        </w:rPr>
        <w:t>.</w:t>
      </w:r>
    </w:p>
    <w:p w:rsidR="00C468B2" w:rsidRDefault="00C468B2" w:rsidP="007948A8">
      <w:pPr>
        <w:pStyle w:val="af0"/>
        <w:tabs>
          <w:tab w:val="left" w:pos="567"/>
        </w:tabs>
        <w:rPr>
          <w:b/>
          <w:sz w:val="16"/>
          <w:szCs w:val="16"/>
        </w:rPr>
      </w:pPr>
      <w:bookmarkStart w:id="1" w:name="bookmark6"/>
    </w:p>
    <w:p w:rsidR="004F4541" w:rsidRPr="00ED0199" w:rsidRDefault="004F4541" w:rsidP="007948A8">
      <w:pPr>
        <w:pStyle w:val="af0"/>
        <w:tabs>
          <w:tab w:val="left" w:pos="567"/>
        </w:tabs>
        <w:rPr>
          <w:b/>
          <w:sz w:val="16"/>
          <w:szCs w:val="16"/>
        </w:rPr>
      </w:pPr>
    </w:p>
    <w:p w:rsidR="00006ED4" w:rsidRPr="00ED0199" w:rsidRDefault="00006ED4" w:rsidP="00287564">
      <w:pPr>
        <w:pStyle w:val="af0"/>
        <w:numPr>
          <w:ilvl w:val="0"/>
          <w:numId w:val="6"/>
        </w:numPr>
        <w:tabs>
          <w:tab w:val="left" w:pos="567"/>
        </w:tabs>
        <w:ind w:left="0" w:firstLine="709"/>
        <w:rPr>
          <w:b/>
        </w:rPr>
      </w:pPr>
      <w:r w:rsidRPr="00ED0199">
        <w:rPr>
          <w:b/>
        </w:rPr>
        <w:t>Структура и содержание ФОС ГИА</w:t>
      </w:r>
    </w:p>
    <w:p w:rsidR="00006ED4" w:rsidRPr="00ED0199" w:rsidRDefault="00006ED4" w:rsidP="007948A8">
      <w:pPr>
        <w:widowControl w:val="0"/>
        <w:shd w:val="clear" w:color="auto" w:fill="FFFFFF"/>
        <w:tabs>
          <w:tab w:val="left" w:pos="900"/>
        </w:tabs>
        <w:autoSpaceDE w:val="0"/>
        <w:autoSpaceDN w:val="0"/>
        <w:adjustRightInd w:val="0"/>
        <w:jc w:val="both"/>
        <w:rPr>
          <w:sz w:val="16"/>
          <w:szCs w:val="16"/>
        </w:rPr>
      </w:pPr>
    </w:p>
    <w:p w:rsidR="00006ED4" w:rsidRPr="00ED0199" w:rsidRDefault="00FF19C3" w:rsidP="00287564">
      <w:pPr>
        <w:pStyle w:val="p13"/>
        <w:tabs>
          <w:tab w:val="left" w:pos="1080"/>
        </w:tabs>
        <w:spacing w:before="0" w:beforeAutospacing="0" w:after="0" w:afterAutospacing="0"/>
        <w:ind w:firstLine="709"/>
        <w:rPr>
          <w:sz w:val="24"/>
          <w:szCs w:val="24"/>
        </w:rPr>
      </w:pPr>
      <w:r w:rsidRPr="00ED0199">
        <w:rPr>
          <w:iCs/>
          <w:sz w:val="24"/>
          <w:szCs w:val="24"/>
        </w:rPr>
        <w:t xml:space="preserve">4.3.1. </w:t>
      </w:r>
      <w:r w:rsidR="00006ED4" w:rsidRPr="00ED0199">
        <w:rPr>
          <w:iCs/>
          <w:sz w:val="24"/>
          <w:szCs w:val="24"/>
        </w:rPr>
        <w:t>Ф</w:t>
      </w:r>
      <w:r w:rsidR="002C511C" w:rsidRPr="00ED0199">
        <w:rPr>
          <w:iCs/>
          <w:sz w:val="24"/>
          <w:szCs w:val="24"/>
        </w:rPr>
        <w:t>ОС</w:t>
      </w:r>
      <w:r w:rsidR="00006ED4" w:rsidRPr="00ED0199">
        <w:rPr>
          <w:iCs/>
          <w:sz w:val="24"/>
          <w:szCs w:val="24"/>
        </w:rPr>
        <w:t xml:space="preserve"> ГИА </w:t>
      </w:r>
      <w:r w:rsidR="00006ED4" w:rsidRPr="00ED0199">
        <w:rPr>
          <w:sz w:val="24"/>
          <w:szCs w:val="24"/>
        </w:rPr>
        <w:t xml:space="preserve">входит в состав программы ГИА </w:t>
      </w:r>
      <w:r w:rsidR="00006ED4" w:rsidRPr="00287564">
        <w:rPr>
          <w:sz w:val="24"/>
          <w:szCs w:val="24"/>
        </w:rPr>
        <w:t>отдельным документом</w:t>
      </w:r>
      <w:r w:rsidR="00006ED4" w:rsidRPr="00ED0199">
        <w:rPr>
          <w:sz w:val="24"/>
          <w:szCs w:val="24"/>
        </w:rPr>
        <w:t xml:space="preserve"> и включает в себя:</w:t>
      </w:r>
    </w:p>
    <w:p w:rsidR="00006ED4" w:rsidRPr="00ED0199" w:rsidRDefault="00006ED4" w:rsidP="00287564">
      <w:pPr>
        <w:widowControl w:val="0"/>
        <w:tabs>
          <w:tab w:val="left" w:pos="900"/>
        </w:tabs>
        <w:autoSpaceDE w:val="0"/>
        <w:autoSpaceDN w:val="0"/>
        <w:adjustRightInd w:val="0"/>
        <w:ind w:firstLine="709"/>
        <w:jc w:val="both"/>
      </w:pPr>
      <w:r w:rsidRPr="00ED0199">
        <w:t>перечень компетенций, которыми должны овладеть обучающиеся в результате освоения образовательной программы;</w:t>
      </w:r>
    </w:p>
    <w:p w:rsidR="009E6982" w:rsidRDefault="00006ED4" w:rsidP="00287564">
      <w:pPr>
        <w:widowControl w:val="0"/>
        <w:tabs>
          <w:tab w:val="left" w:pos="900"/>
        </w:tabs>
        <w:autoSpaceDE w:val="0"/>
        <w:autoSpaceDN w:val="0"/>
        <w:adjustRightInd w:val="0"/>
        <w:ind w:firstLine="709"/>
        <w:jc w:val="both"/>
      </w:pPr>
      <w:r w:rsidRPr="00ED0199">
        <w:t>описание показателей и критериев оценивания компетенций, а также шкал оценивания;</w:t>
      </w:r>
    </w:p>
    <w:p w:rsidR="00006ED4" w:rsidRPr="00ED0199" w:rsidRDefault="00006ED4" w:rsidP="00287564">
      <w:pPr>
        <w:widowControl w:val="0"/>
        <w:tabs>
          <w:tab w:val="left" w:pos="900"/>
        </w:tabs>
        <w:autoSpaceDE w:val="0"/>
        <w:autoSpaceDN w:val="0"/>
        <w:adjustRightInd w:val="0"/>
        <w:ind w:firstLine="709"/>
        <w:jc w:val="both"/>
      </w:pPr>
      <w:r w:rsidRPr="00ED0199">
        <w:t>типовые контрольные задания или иные материалы, необходимые для оценки результатов освоения образовательной программы;</w:t>
      </w:r>
    </w:p>
    <w:p w:rsidR="00006ED4" w:rsidRPr="00ED0199" w:rsidRDefault="00006ED4" w:rsidP="00287564">
      <w:pPr>
        <w:widowControl w:val="0"/>
        <w:tabs>
          <w:tab w:val="left" w:pos="900"/>
        </w:tabs>
        <w:autoSpaceDE w:val="0"/>
        <w:autoSpaceDN w:val="0"/>
        <w:adjustRightInd w:val="0"/>
        <w:ind w:firstLine="709"/>
        <w:jc w:val="both"/>
      </w:pPr>
      <w:r w:rsidRPr="00ED0199">
        <w:t xml:space="preserve">методические материалы, определяющие процедуры оценивания результатов освоения образовательной программы. </w:t>
      </w:r>
    </w:p>
    <w:p w:rsidR="00006ED4" w:rsidRPr="00ED0199" w:rsidRDefault="00FF19C3" w:rsidP="00287564">
      <w:pPr>
        <w:pStyle w:val="p13"/>
        <w:tabs>
          <w:tab w:val="left" w:pos="1080"/>
        </w:tabs>
        <w:spacing w:before="0" w:beforeAutospacing="0" w:after="0" w:afterAutospacing="0"/>
        <w:ind w:firstLine="709"/>
        <w:rPr>
          <w:i/>
          <w:sz w:val="24"/>
          <w:szCs w:val="24"/>
        </w:rPr>
      </w:pPr>
      <w:r w:rsidRPr="00ED0199">
        <w:rPr>
          <w:iCs/>
          <w:sz w:val="24"/>
          <w:szCs w:val="24"/>
        </w:rPr>
        <w:t xml:space="preserve">4.3.2. </w:t>
      </w:r>
      <w:r w:rsidR="00006ED4" w:rsidRPr="00ED0199">
        <w:rPr>
          <w:iCs/>
          <w:sz w:val="24"/>
          <w:szCs w:val="24"/>
        </w:rPr>
        <w:t>Структурными элементами ФОС ГИА являются:</w:t>
      </w:r>
    </w:p>
    <w:p w:rsidR="00006ED4" w:rsidRPr="00ED0199" w:rsidRDefault="00BD488B" w:rsidP="00287564">
      <w:pPr>
        <w:widowControl w:val="0"/>
        <w:shd w:val="clear" w:color="auto" w:fill="FFFFFF"/>
        <w:tabs>
          <w:tab w:val="left" w:pos="900"/>
        </w:tabs>
        <w:autoSpaceDE w:val="0"/>
        <w:autoSpaceDN w:val="0"/>
        <w:adjustRightInd w:val="0"/>
        <w:ind w:firstLine="709"/>
        <w:jc w:val="both"/>
      </w:pPr>
      <w:r w:rsidRPr="00ED0199">
        <w:t xml:space="preserve">титульный лист (Приложение </w:t>
      </w:r>
      <w:r w:rsidR="000C23CA" w:rsidRPr="00ED0199">
        <w:t>19</w:t>
      </w:r>
      <w:r w:rsidR="00006ED4" w:rsidRPr="00ED0199">
        <w:t>);</w:t>
      </w:r>
    </w:p>
    <w:p w:rsidR="00006ED4" w:rsidRPr="00ED0199" w:rsidRDefault="00006ED4" w:rsidP="00287564">
      <w:pPr>
        <w:widowControl w:val="0"/>
        <w:shd w:val="clear" w:color="auto" w:fill="FFFFFF"/>
        <w:tabs>
          <w:tab w:val="left" w:pos="900"/>
        </w:tabs>
        <w:autoSpaceDE w:val="0"/>
        <w:autoSpaceDN w:val="0"/>
        <w:adjustRightInd w:val="0"/>
        <w:ind w:firstLine="709"/>
        <w:jc w:val="both"/>
      </w:pPr>
      <w:r w:rsidRPr="00ED0199">
        <w:t xml:space="preserve">паспорт фонда, где указан перечень компетенций, которыми должны овладеть обучающиеся в результате освоения образовательной программы; </w:t>
      </w:r>
    </w:p>
    <w:p w:rsidR="004F4541" w:rsidRDefault="004F4541" w:rsidP="00287564">
      <w:pPr>
        <w:widowControl w:val="0"/>
        <w:shd w:val="clear" w:color="auto" w:fill="FFFFFF"/>
        <w:tabs>
          <w:tab w:val="left" w:pos="900"/>
        </w:tabs>
        <w:autoSpaceDE w:val="0"/>
        <w:autoSpaceDN w:val="0"/>
        <w:adjustRightInd w:val="0"/>
        <w:ind w:firstLine="709"/>
        <w:jc w:val="both"/>
      </w:pPr>
    </w:p>
    <w:p w:rsidR="00006ED4" w:rsidRPr="00ED0199" w:rsidRDefault="00006ED4" w:rsidP="00287564">
      <w:pPr>
        <w:widowControl w:val="0"/>
        <w:shd w:val="clear" w:color="auto" w:fill="FFFFFF"/>
        <w:tabs>
          <w:tab w:val="left" w:pos="900"/>
        </w:tabs>
        <w:autoSpaceDE w:val="0"/>
        <w:autoSpaceDN w:val="0"/>
        <w:adjustRightInd w:val="0"/>
        <w:ind w:firstLine="709"/>
        <w:jc w:val="both"/>
      </w:pPr>
      <w:r w:rsidRPr="00ED0199">
        <w:t xml:space="preserve">описание показателей и критериев оценивания компетенций, а также уровней и шкал оценивания. </w:t>
      </w:r>
    </w:p>
    <w:p w:rsidR="00B2689C" w:rsidRPr="00ED0199" w:rsidRDefault="00006ED4" w:rsidP="00287564">
      <w:pPr>
        <w:widowControl w:val="0"/>
        <w:shd w:val="clear" w:color="auto" w:fill="FFFFFF"/>
        <w:tabs>
          <w:tab w:val="left" w:pos="900"/>
        </w:tabs>
        <w:autoSpaceDE w:val="0"/>
        <w:autoSpaceDN w:val="0"/>
        <w:adjustRightInd w:val="0"/>
        <w:ind w:firstLine="709"/>
        <w:jc w:val="both"/>
      </w:pPr>
      <w:r w:rsidRPr="00ED0199">
        <w:t>оценочные средства</w:t>
      </w:r>
      <w:r w:rsidR="00B2689C" w:rsidRPr="00ED0199">
        <w:t>;</w:t>
      </w:r>
    </w:p>
    <w:p w:rsidR="00006ED4" w:rsidRPr="00ED0199" w:rsidRDefault="00EF67F9" w:rsidP="00287564">
      <w:pPr>
        <w:widowControl w:val="0"/>
        <w:shd w:val="clear" w:color="auto" w:fill="FFFFFF"/>
        <w:tabs>
          <w:tab w:val="left" w:pos="900"/>
        </w:tabs>
        <w:autoSpaceDE w:val="0"/>
        <w:autoSpaceDN w:val="0"/>
        <w:adjustRightInd w:val="0"/>
        <w:ind w:firstLine="709"/>
        <w:jc w:val="both"/>
      </w:pPr>
      <w:r w:rsidRPr="00ED0199">
        <w:t>лист дополнений и изменений</w:t>
      </w:r>
      <w:r w:rsidR="00B2689C" w:rsidRPr="00ED0199">
        <w:t xml:space="preserve"> к ФОС ГИА (приложение 2</w:t>
      </w:r>
      <w:r w:rsidR="000C23CA" w:rsidRPr="00ED0199">
        <w:t>0</w:t>
      </w:r>
      <w:r w:rsidR="00B2689C" w:rsidRPr="00ED0199">
        <w:t>)</w:t>
      </w:r>
      <w:r w:rsidR="00006ED4" w:rsidRPr="00ED0199">
        <w:t>.</w:t>
      </w:r>
    </w:p>
    <w:p w:rsidR="00006ED4" w:rsidRPr="00ED0199" w:rsidRDefault="00FF19C3" w:rsidP="00287564">
      <w:pPr>
        <w:pStyle w:val="p13"/>
        <w:tabs>
          <w:tab w:val="left" w:pos="1080"/>
        </w:tabs>
        <w:spacing w:before="0" w:beforeAutospacing="0" w:after="0" w:afterAutospacing="0"/>
        <w:ind w:firstLine="709"/>
        <w:rPr>
          <w:iCs/>
          <w:sz w:val="24"/>
          <w:szCs w:val="24"/>
        </w:rPr>
      </w:pPr>
      <w:r w:rsidRPr="00ED0199">
        <w:rPr>
          <w:iCs/>
          <w:sz w:val="24"/>
          <w:szCs w:val="24"/>
        </w:rPr>
        <w:t xml:space="preserve">4.3.3. </w:t>
      </w:r>
      <w:r w:rsidR="00006ED4" w:rsidRPr="00ED0199">
        <w:rPr>
          <w:iCs/>
          <w:sz w:val="24"/>
          <w:szCs w:val="24"/>
        </w:rPr>
        <w:t xml:space="preserve">В качестве оценочных средств по </w:t>
      </w:r>
      <w:r w:rsidR="002C511C" w:rsidRPr="00ED0199">
        <w:rPr>
          <w:iCs/>
          <w:sz w:val="24"/>
          <w:szCs w:val="24"/>
        </w:rPr>
        <w:t>ГИА</w:t>
      </w:r>
      <w:r w:rsidR="00006ED4" w:rsidRPr="00ED0199">
        <w:rPr>
          <w:iCs/>
          <w:sz w:val="24"/>
          <w:szCs w:val="24"/>
        </w:rPr>
        <w:t xml:space="preserve"> могут входить: </w:t>
      </w:r>
    </w:p>
    <w:p w:rsidR="00006ED4" w:rsidRPr="00ED0199" w:rsidRDefault="00006ED4" w:rsidP="00287564">
      <w:pPr>
        <w:pStyle w:val="p8"/>
        <w:spacing w:before="0" w:beforeAutospacing="0" w:after="0" w:afterAutospacing="0"/>
        <w:ind w:firstLine="709"/>
        <w:rPr>
          <w:sz w:val="24"/>
          <w:szCs w:val="24"/>
        </w:rPr>
      </w:pPr>
      <w:r w:rsidRPr="00ED0199">
        <w:rPr>
          <w:rStyle w:val="s11"/>
          <w:color w:val="auto"/>
          <w:sz w:val="24"/>
          <w:szCs w:val="24"/>
        </w:rPr>
        <w:t xml:space="preserve">1) комплект оценочных средств для государственного экзамена: </w:t>
      </w:r>
    </w:p>
    <w:p w:rsidR="00006ED4" w:rsidRPr="00ED0199" w:rsidRDefault="00006ED4" w:rsidP="00287564">
      <w:pPr>
        <w:widowControl w:val="0"/>
        <w:shd w:val="clear" w:color="auto" w:fill="FFFFFF"/>
        <w:tabs>
          <w:tab w:val="left" w:pos="900"/>
        </w:tabs>
        <w:autoSpaceDE w:val="0"/>
        <w:autoSpaceDN w:val="0"/>
        <w:adjustRightInd w:val="0"/>
        <w:ind w:firstLine="709"/>
        <w:jc w:val="both"/>
      </w:pPr>
      <w:r w:rsidRPr="00ED0199">
        <w:t xml:space="preserve">программа государственного экзамена; </w:t>
      </w:r>
    </w:p>
    <w:p w:rsidR="00006ED4" w:rsidRPr="00ED0199" w:rsidRDefault="00006ED4" w:rsidP="00287564">
      <w:pPr>
        <w:widowControl w:val="0"/>
        <w:shd w:val="clear" w:color="auto" w:fill="FFFFFF"/>
        <w:tabs>
          <w:tab w:val="left" w:pos="900"/>
        </w:tabs>
        <w:autoSpaceDE w:val="0"/>
        <w:autoSpaceDN w:val="0"/>
        <w:adjustRightInd w:val="0"/>
        <w:ind w:firstLine="709"/>
        <w:jc w:val="both"/>
      </w:pPr>
      <w:r w:rsidRPr="00ED0199">
        <w:t>методические материалы, определяющие порядок подготовки и проведения</w:t>
      </w:r>
      <w:r w:rsidRPr="00ED0199">
        <w:rPr>
          <w:rStyle w:val="s11"/>
          <w:color w:val="auto"/>
        </w:rPr>
        <w:t xml:space="preserve"> экзамена, в том числе содержание итогового государственного экзамена и его соотнесение с совокупным ожидаемым результатом образования</w:t>
      </w:r>
      <w:r w:rsidR="00804D2A" w:rsidRPr="00ED0199">
        <w:rPr>
          <w:rStyle w:val="s11"/>
          <w:color w:val="auto"/>
        </w:rPr>
        <w:t xml:space="preserve"> </w:t>
      </w:r>
      <w:r w:rsidR="00B47660" w:rsidRPr="00ED0199">
        <w:t>(пример оформления к</w:t>
      </w:r>
      <w:r w:rsidR="00B47660" w:rsidRPr="00ED0199">
        <w:rPr>
          <w:bCs/>
        </w:rPr>
        <w:t>онтрольных задан</w:t>
      </w:r>
      <w:r w:rsidR="00F33596" w:rsidRPr="00ED0199">
        <w:rPr>
          <w:bCs/>
        </w:rPr>
        <w:t>ий</w:t>
      </w:r>
      <w:r w:rsidR="00B47660" w:rsidRPr="00ED0199">
        <w:rPr>
          <w:bCs/>
        </w:rPr>
        <w:t xml:space="preserve"> и иных материалов оценки результатов освоения </w:t>
      </w:r>
      <w:r w:rsidR="00360A3E">
        <w:rPr>
          <w:bCs/>
        </w:rPr>
        <w:t>ОПОП</w:t>
      </w:r>
      <w:r w:rsidR="00502302">
        <w:rPr>
          <w:bCs/>
        </w:rPr>
        <w:t xml:space="preserve"> и</w:t>
      </w:r>
      <w:r w:rsidR="00502302" w:rsidRPr="00502302">
        <w:t xml:space="preserve"> </w:t>
      </w:r>
      <w:r w:rsidR="00502302">
        <w:t>ППССЗ по специальност</w:t>
      </w:r>
      <w:r w:rsidR="00B47660" w:rsidRPr="00ED0199">
        <w:rPr>
          <w:bCs/>
        </w:rPr>
        <w:t>и - в приложении 2</w:t>
      </w:r>
      <w:r w:rsidR="000C23CA" w:rsidRPr="00ED0199">
        <w:rPr>
          <w:bCs/>
        </w:rPr>
        <w:t>1</w:t>
      </w:r>
      <w:r w:rsidR="00B47660" w:rsidRPr="00ED0199">
        <w:rPr>
          <w:bCs/>
        </w:rPr>
        <w:t xml:space="preserve">, </w:t>
      </w:r>
      <w:r w:rsidR="00B47660" w:rsidRPr="00ED0199">
        <w:t>пример критериев формы оценки уровня сформированности компетенций - в Приложении 2</w:t>
      </w:r>
      <w:r w:rsidR="000C23CA" w:rsidRPr="00ED0199">
        <w:t>2</w:t>
      </w:r>
      <w:r w:rsidR="00B47660" w:rsidRPr="00ED0199">
        <w:t>)</w:t>
      </w:r>
      <w:r w:rsidRPr="00ED0199">
        <w:rPr>
          <w:rStyle w:val="s11"/>
          <w:color w:val="auto"/>
        </w:rPr>
        <w:t xml:space="preserve">; </w:t>
      </w:r>
    </w:p>
    <w:p w:rsidR="00006ED4" w:rsidRPr="00ED0199" w:rsidRDefault="00006ED4" w:rsidP="00287564">
      <w:pPr>
        <w:pStyle w:val="p13"/>
        <w:spacing w:before="0" w:beforeAutospacing="0" w:after="0" w:afterAutospacing="0"/>
        <w:ind w:firstLine="709"/>
        <w:rPr>
          <w:sz w:val="24"/>
          <w:szCs w:val="24"/>
        </w:rPr>
      </w:pPr>
      <w:r w:rsidRPr="00ED0199">
        <w:rPr>
          <w:rStyle w:val="s11"/>
          <w:color w:val="auto"/>
          <w:sz w:val="24"/>
          <w:szCs w:val="24"/>
        </w:rPr>
        <w:t xml:space="preserve">2) комплект оценочных средств для выпускной квалификационной работы (ВКР): </w:t>
      </w:r>
    </w:p>
    <w:p w:rsidR="00006ED4" w:rsidRPr="00ED0199" w:rsidRDefault="00006ED4" w:rsidP="00287564">
      <w:pPr>
        <w:widowControl w:val="0"/>
        <w:shd w:val="clear" w:color="auto" w:fill="FFFFFF"/>
        <w:tabs>
          <w:tab w:val="left" w:pos="900"/>
        </w:tabs>
        <w:autoSpaceDE w:val="0"/>
        <w:autoSpaceDN w:val="0"/>
        <w:adjustRightInd w:val="0"/>
        <w:ind w:firstLine="709"/>
        <w:jc w:val="both"/>
      </w:pPr>
      <w:r w:rsidRPr="00ED0199">
        <w:t xml:space="preserve">тематика выпускных квалификационных работ; </w:t>
      </w:r>
    </w:p>
    <w:p w:rsidR="00006ED4" w:rsidRPr="00ED0199" w:rsidRDefault="00006ED4" w:rsidP="00287564">
      <w:pPr>
        <w:widowControl w:val="0"/>
        <w:tabs>
          <w:tab w:val="left" w:pos="900"/>
        </w:tabs>
        <w:autoSpaceDE w:val="0"/>
        <w:autoSpaceDN w:val="0"/>
        <w:adjustRightInd w:val="0"/>
        <w:ind w:firstLine="709"/>
        <w:jc w:val="both"/>
      </w:pPr>
      <w:r w:rsidRPr="00ED0199">
        <w:t>методические материалы, определяющие процедуру подготовки и критерии оценки соответствия уровня сформированности компетенций выпускников требованиям образовательного стандарта, в том числе содержание ВКР выпускника и его соотнесение с совокупным ожидаемым результатом образования</w:t>
      </w:r>
      <w:r w:rsidR="00B47660" w:rsidRPr="00ED0199">
        <w:t>.</w:t>
      </w:r>
    </w:p>
    <w:p w:rsidR="00006ED4" w:rsidRPr="00ED0199" w:rsidRDefault="00FF19C3" w:rsidP="00287564">
      <w:pPr>
        <w:pStyle w:val="p13"/>
        <w:tabs>
          <w:tab w:val="left" w:pos="1080"/>
        </w:tabs>
        <w:spacing w:before="0" w:beforeAutospacing="0" w:after="0" w:afterAutospacing="0"/>
        <w:ind w:firstLine="709"/>
        <w:rPr>
          <w:iCs/>
          <w:sz w:val="24"/>
          <w:szCs w:val="24"/>
        </w:rPr>
      </w:pPr>
      <w:r w:rsidRPr="00ED0199">
        <w:rPr>
          <w:iCs/>
          <w:sz w:val="24"/>
          <w:szCs w:val="24"/>
        </w:rPr>
        <w:t>4.3.</w:t>
      </w:r>
      <w:r w:rsidR="00EB0FAE" w:rsidRPr="00ED0199">
        <w:rPr>
          <w:iCs/>
          <w:sz w:val="24"/>
          <w:szCs w:val="24"/>
        </w:rPr>
        <w:t>6</w:t>
      </w:r>
      <w:r w:rsidRPr="00ED0199">
        <w:rPr>
          <w:iCs/>
          <w:sz w:val="24"/>
          <w:szCs w:val="24"/>
        </w:rPr>
        <w:t xml:space="preserve">. </w:t>
      </w:r>
      <w:r w:rsidR="00006ED4" w:rsidRPr="00ED0199">
        <w:rPr>
          <w:iCs/>
          <w:sz w:val="24"/>
          <w:szCs w:val="24"/>
        </w:rPr>
        <w:t xml:space="preserve">Порядок подготовки и утверждения экзаменационных билетов по ГИА регламентированы </w:t>
      </w:r>
      <w:r w:rsidR="00E81548">
        <w:rPr>
          <w:iCs/>
          <w:sz w:val="24"/>
          <w:szCs w:val="24"/>
        </w:rPr>
        <w:t>локальными актами университета</w:t>
      </w:r>
      <w:r w:rsidR="00DE51F9" w:rsidRPr="00ED0199">
        <w:rPr>
          <w:iCs/>
          <w:sz w:val="24"/>
          <w:szCs w:val="24"/>
        </w:rPr>
        <w:t>.</w:t>
      </w:r>
    </w:p>
    <w:p w:rsidR="006F3E51" w:rsidRPr="00ED0199" w:rsidRDefault="00EB0FAE" w:rsidP="00287564">
      <w:pPr>
        <w:pStyle w:val="p13"/>
        <w:tabs>
          <w:tab w:val="left" w:pos="1080"/>
        </w:tabs>
        <w:spacing w:before="0" w:beforeAutospacing="0" w:after="0" w:afterAutospacing="0"/>
        <w:ind w:firstLine="709"/>
        <w:rPr>
          <w:sz w:val="24"/>
          <w:szCs w:val="24"/>
        </w:rPr>
      </w:pPr>
      <w:r w:rsidRPr="00ED0199">
        <w:rPr>
          <w:iCs/>
          <w:sz w:val="24"/>
          <w:szCs w:val="24"/>
        </w:rPr>
        <w:t>4.3.7</w:t>
      </w:r>
      <w:r w:rsidR="00FF19C3" w:rsidRPr="00ED0199">
        <w:rPr>
          <w:iCs/>
          <w:sz w:val="24"/>
          <w:szCs w:val="24"/>
        </w:rPr>
        <w:t xml:space="preserve">. </w:t>
      </w:r>
      <w:r w:rsidR="006F3E51" w:rsidRPr="00ED0199">
        <w:rPr>
          <w:sz w:val="24"/>
          <w:szCs w:val="24"/>
        </w:rPr>
        <w:t xml:space="preserve">Оценочные средства для проведения ГИА подразделяются на документы открытого и закрытого доступа. Перечень </w:t>
      </w:r>
      <w:r w:rsidR="00CF1FEC" w:rsidRPr="00ED0199">
        <w:rPr>
          <w:sz w:val="24"/>
          <w:szCs w:val="24"/>
        </w:rPr>
        <w:t>типовых в</w:t>
      </w:r>
      <w:r w:rsidR="006F3E51" w:rsidRPr="00ED0199">
        <w:rPr>
          <w:sz w:val="24"/>
          <w:szCs w:val="24"/>
        </w:rPr>
        <w:t xml:space="preserve">опросов, </w:t>
      </w:r>
      <w:r w:rsidR="00CF1FEC" w:rsidRPr="00ED0199">
        <w:rPr>
          <w:sz w:val="24"/>
          <w:szCs w:val="24"/>
        </w:rPr>
        <w:t>типовых</w:t>
      </w:r>
      <w:r w:rsidR="006F3E51" w:rsidRPr="00ED0199">
        <w:rPr>
          <w:sz w:val="24"/>
          <w:szCs w:val="24"/>
        </w:rPr>
        <w:t xml:space="preserve"> ситуационных заданий</w:t>
      </w:r>
      <w:r w:rsidR="00CF1FEC" w:rsidRPr="00ED0199">
        <w:rPr>
          <w:sz w:val="24"/>
          <w:szCs w:val="24"/>
        </w:rPr>
        <w:t>, типовых тестовых заданий</w:t>
      </w:r>
      <w:r w:rsidR="006F3E51" w:rsidRPr="00ED0199">
        <w:rPr>
          <w:sz w:val="24"/>
          <w:szCs w:val="24"/>
        </w:rPr>
        <w:t xml:space="preserve"> для подготовки </w:t>
      </w:r>
      <w:r w:rsidR="00F33596" w:rsidRPr="00ED0199">
        <w:rPr>
          <w:sz w:val="24"/>
          <w:szCs w:val="24"/>
        </w:rPr>
        <w:t>обучающихся</w:t>
      </w:r>
      <w:r w:rsidR="006F3E51" w:rsidRPr="00ED0199">
        <w:rPr>
          <w:sz w:val="24"/>
          <w:szCs w:val="24"/>
        </w:rPr>
        <w:t xml:space="preserve"> к ГИА размещается в открытом доступе для </w:t>
      </w:r>
      <w:r w:rsidR="00451081" w:rsidRPr="00ED0199">
        <w:rPr>
          <w:sz w:val="24"/>
          <w:szCs w:val="24"/>
        </w:rPr>
        <w:t>обучающихся</w:t>
      </w:r>
      <w:r w:rsidR="006F3E51" w:rsidRPr="00ED0199">
        <w:rPr>
          <w:sz w:val="24"/>
          <w:szCs w:val="24"/>
        </w:rPr>
        <w:t>. Утвержденные</w:t>
      </w:r>
      <w:r w:rsidR="00AD3EF4">
        <w:rPr>
          <w:sz w:val="24"/>
          <w:szCs w:val="24"/>
        </w:rPr>
        <w:t xml:space="preserve"> </w:t>
      </w:r>
      <w:r w:rsidR="006F3E51" w:rsidRPr="00ED0199">
        <w:rPr>
          <w:sz w:val="24"/>
          <w:szCs w:val="24"/>
        </w:rPr>
        <w:t>экзаменационные билеты/ситуационные задачи хранятся в закрытом</w:t>
      </w:r>
      <w:r w:rsidR="00360A63" w:rsidRPr="00ED0199">
        <w:rPr>
          <w:sz w:val="24"/>
          <w:szCs w:val="24"/>
        </w:rPr>
        <w:t xml:space="preserve"> доступе</w:t>
      </w:r>
      <w:r w:rsidR="006F3E51" w:rsidRPr="00ED0199">
        <w:rPr>
          <w:sz w:val="24"/>
          <w:szCs w:val="24"/>
        </w:rPr>
        <w:t xml:space="preserve"> в </w:t>
      </w:r>
      <w:r w:rsidR="00E81548">
        <w:rPr>
          <w:sz w:val="24"/>
          <w:szCs w:val="24"/>
        </w:rPr>
        <w:t>институте</w:t>
      </w:r>
      <w:r w:rsidR="00360A63" w:rsidRPr="00ED0199">
        <w:rPr>
          <w:sz w:val="24"/>
          <w:szCs w:val="24"/>
        </w:rPr>
        <w:t xml:space="preserve">, </w:t>
      </w:r>
      <w:r w:rsidR="00E81548">
        <w:rPr>
          <w:sz w:val="24"/>
          <w:szCs w:val="24"/>
        </w:rPr>
        <w:t>в</w:t>
      </w:r>
      <w:r w:rsidR="00360A63" w:rsidRPr="00ED0199">
        <w:rPr>
          <w:sz w:val="24"/>
          <w:szCs w:val="24"/>
        </w:rPr>
        <w:t xml:space="preserve"> котором реализуется образовательная программа.</w:t>
      </w:r>
    </w:p>
    <w:p w:rsidR="000E6C3B" w:rsidRPr="00ED0199" w:rsidRDefault="00EB0FAE" w:rsidP="00287564">
      <w:pPr>
        <w:pStyle w:val="p13"/>
        <w:tabs>
          <w:tab w:val="left" w:pos="1080"/>
        </w:tabs>
        <w:spacing w:before="0" w:beforeAutospacing="0" w:after="0" w:afterAutospacing="0"/>
        <w:ind w:firstLine="709"/>
        <w:rPr>
          <w:sz w:val="24"/>
          <w:szCs w:val="24"/>
        </w:rPr>
      </w:pPr>
      <w:r w:rsidRPr="00ED0199">
        <w:rPr>
          <w:iCs/>
          <w:sz w:val="24"/>
          <w:szCs w:val="24"/>
        </w:rPr>
        <w:t>4.3.8</w:t>
      </w:r>
      <w:r w:rsidR="006F3E51" w:rsidRPr="00ED0199">
        <w:rPr>
          <w:iCs/>
          <w:sz w:val="24"/>
          <w:szCs w:val="24"/>
        </w:rPr>
        <w:t xml:space="preserve">. </w:t>
      </w:r>
      <w:r w:rsidR="00006ED4" w:rsidRPr="00ED0199">
        <w:rPr>
          <w:iCs/>
          <w:sz w:val="24"/>
          <w:szCs w:val="24"/>
        </w:rPr>
        <w:t>Разработка</w:t>
      </w:r>
      <w:r w:rsidR="00006ED4" w:rsidRPr="00ED0199">
        <w:rPr>
          <w:sz w:val="24"/>
          <w:szCs w:val="24"/>
        </w:rPr>
        <w:t xml:space="preserve"> других оценочных средств и включение их в ФОС ГИА осуществляется по решению</w:t>
      </w:r>
      <w:r w:rsidR="000E6C3B" w:rsidRPr="00ED0199">
        <w:rPr>
          <w:sz w:val="24"/>
          <w:szCs w:val="24"/>
        </w:rPr>
        <w:t xml:space="preserve"> методической комиссии по специальности</w:t>
      </w:r>
      <w:r w:rsidR="00BD488B" w:rsidRPr="00ED0199">
        <w:rPr>
          <w:sz w:val="24"/>
          <w:szCs w:val="24"/>
        </w:rPr>
        <w:t xml:space="preserve"> и утверждается на </w:t>
      </w:r>
      <w:r w:rsidR="00FB0A2B" w:rsidRPr="00ED0199">
        <w:rPr>
          <w:sz w:val="24"/>
          <w:szCs w:val="24"/>
        </w:rPr>
        <w:t>с</w:t>
      </w:r>
      <w:r w:rsidR="00BD488B" w:rsidRPr="00ED0199">
        <w:rPr>
          <w:sz w:val="24"/>
          <w:szCs w:val="24"/>
        </w:rPr>
        <w:t xml:space="preserve">овете </w:t>
      </w:r>
      <w:r w:rsidR="008D2C19">
        <w:rPr>
          <w:sz w:val="24"/>
          <w:szCs w:val="24"/>
        </w:rPr>
        <w:t>института/</w:t>
      </w:r>
      <w:r w:rsidR="00BD488B" w:rsidRPr="00ED0199">
        <w:rPr>
          <w:sz w:val="24"/>
          <w:szCs w:val="24"/>
        </w:rPr>
        <w:t>факультета</w:t>
      </w:r>
      <w:r w:rsidR="000E6C3B" w:rsidRPr="00ED0199">
        <w:rPr>
          <w:sz w:val="24"/>
          <w:szCs w:val="24"/>
        </w:rPr>
        <w:t>.</w:t>
      </w:r>
    </w:p>
    <w:p w:rsidR="00BB5CE2" w:rsidRPr="00E81548" w:rsidRDefault="00B2689C" w:rsidP="004B51A8">
      <w:pPr>
        <w:pStyle w:val="p13"/>
        <w:numPr>
          <w:ilvl w:val="2"/>
          <w:numId w:val="23"/>
        </w:numPr>
        <w:tabs>
          <w:tab w:val="left" w:pos="567"/>
        </w:tabs>
        <w:spacing w:before="0" w:beforeAutospacing="0" w:after="0" w:afterAutospacing="0"/>
        <w:ind w:left="0" w:firstLine="709"/>
        <w:rPr>
          <w:b/>
        </w:rPr>
      </w:pPr>
      <w:r w:rsidRPr="00ED0199">
        <w:rPr>
          <w:sz w:val="24"/>
          <w:szCs w:val="24"/>
        </w:rPr>
        <w:t>Актуализация ФОС осуществляется в соответствии с требованиями раздела 4.</w:t>
      </w:r>
      <w:r w:rsidR="00EB0FAE" w:rsidRPr="00ED0199">
        <w:rPr>
          <w:sz w:val="24"/>
          <w:szCs w:val="24"/>
        </w:rPr>
        <w:t>5</w:t>
      </w:r>
      <w:r w:rsidRPr="00ED0199">
        <w:rPr>
          <w:sz w:val="24"/>
          <w:szCs w:val="24"/>
        </w:rPr>
        <w:t>. настоящего документа.</w:t>
      </w:r>
    </w:p>
    <w:p w:rsidR="00E81548" w:rsidRDefault="00E81548" w:rsidP="00E81548">
      <w:pPr>
        <w:pStyle w:val="p13"/>
        <w:tabs>
          <w:tab w:val="left" w:pos="567"/>
        </w:tabs>
        <w:spacing w:before="0" w:beforeAutospacing="0" w:after="0" w:afterAutospacing="0"/>
        <w:ind w:left="709" w:firstLine="0"/>
        <w:rPr>
          <w:b/>
        </w:rPr>
      </w:pPr>
    </w:p>
    <w:p w:rsidR="004F4541" w:rsidRPr="00E81548" w:rsidRDefault="004F4541" w:rsidP="00E81548">
      <w:pPr>
        <w:pStyle w:val="p13"/>
        <w:tabs>
          <w:tab w:val="left" w:pos="567"/>
        </w:tabs>
        <w:spacing w:before="0" w:beforeAutospacing="0" w:after="0" w:afterAutospacing="0"/>
        <w:ind w:left="709" w:firstLine="0"/>
        <w:rPr>
          <w:b/>
        </w:rPr>
      </w:pPr>
    </w:p>
    <w:p w:rsidR="00AD1A26" w:rsidRPr="00ED0199" w:rsidRDefault="00A10A24" w:rsidP="00E81548">
      <w:pPr>
        <w:pStyle w:val="af0"/>
        <w:tabs>
          <w:tab w:val="left" w:pos="567"/>
        </w:tabs>
        <w:rPr>
          <w:b/>
        </w:rPr>
      </w:pPr>
      <w:r w:rsidRPr="00ED0199">
        <w:rPr>
          <w:b/>
        </w:rPr>
        <w:t>4.4</w:t>
      </w:r>
      <w:r w:rsidR="00AD1A26" w:rsidRPr="00ED0199">
        <w:rPr>
          <w:b/>
        </w:rPr>
        <w:t xml:space="preserve">. Процедура </w:t>
      </w:r>
      <w:r w:rsidR="00C92BE4" w:rsidRPr="00ED0199">
        <w:rPr>
          <w:b/>
        </w:rPr>
        <w:t xml:space="preserve">разработки, </w:t>
      </w:r>
      <w:r w:rsidR="00AD1A26" w:rsidRPr="00ED0199">
        <w:rPr>
          <w:b/>
        </w:rPr>
        <w:t>экспертизы</w:t>
      </w:r>
      <w:r w:rsidR="00A577E1" w:rsidRPr="00ED0199">
        <w:rPr>
          <w:b/>
        </w:rPr>
        <w:t xml:space="preserve"> и</w:t>
      </w:r>
      <w:r w:rsidR="00AD1A26" w:rsidRPr="00ED0199">
        <w:rPr>
          <w:b/>
        </w:rPr>
        <w:t xml:space="preserve"> </w:t>
      </w:r>
      <w:r w:rsidR="00B2689C" w:rsidRPr="00ED0199">
        <w:rPr>
          <w:b/>
        </w:rPr>
        <w:t>рецензирования</w:t>
      </w:r>
      <w:r w:rsidR="00AD1A26" w:rsidRPr="00ED0199">
        <w:rPr>
          <w:b/>
        </w:rPr>
        <w:t xml:space="preserve"> ФОС</w:t>
      </w:r>
      <w:bookmarkEnd w:id="1"/>
    </w:p>
    <w:p w:rsidR="0049690C" w:rsidRPr="00ED0199" w:rsidRDefault="0049690C" w:rsidP="00E81548">
      <w:pPr>
        <w:pStyle w:val="p13"/>
        <w:tabs>
          <w:tab w:val="left" w:pos="1080"/>
        </w:tabs>
        <w:spacing w:before="0" w:beforeAutospacing="0" w:after="0" w:afterAutospacing="0"/>
        <w:ind w:left="586" w:firstLine="709"/>
        <w:rPr>
          <w:i/>
          <w:sz w:val="16"/>
          <w:szCs w:val="16"/>
        </w:rPr>
      </w:pPr>
    </w:p>
    <w:p w:rsidR="0064548E" w:rsidRPr="00ED0199" w:rsidRDefault="0064548E" w:rsidP="00E81548">
      <w:pPr>
        <w:pStyle w:val="p13"/>
        <w:tabs>
          <w:tab w:val="left" w:pos="1080"/>
        </w:tabs>
        <w:spacing w:before="0" w:beforeAutospacing="0" w:after="0" w:afterAutospacing="0"/>
        <w:ind w:firstLine="709"/>
        <w:rPr>
          <w:i/>
          <w:sz w:val="24"/>
          <w:szCs w:val="24"/>
        </w:rPr>
      </w:pPr>
      <w:r w:rsidRPr="00ED0199">
        <w:rPr>
          <w:i/>
          <w:sz w:val="24"/>
          <w:szCs w:val="24"/>
        </w:rPr>
        <w:t xml:space="preserve">Ответственные исполнители-разработчики ФОС </w:t>
      </w:r>
    </w:p>
    <w:p w:rsidR="0064548E" w:rsidRPr="00ED0199" w:rsidRDefault="0064548E" w:rsidP="00E81548">
      <w:pPr>
        <w:pStyle w:val="p13"/>
        <w:numPr>
          <w:ilvl w:val="2"/>
          <w:numId w:val="15"/>
        </w:numPr>
        <w:tabs>
          <w:tab w:val="left" w:pos="1080"/>
        </w:tabs>
        <w:spacing w:before="0" w:beforeAutospacing="0" w:after="0" w:afterAutospacing="0"/>
        <w:ind w:left="0" w:firstLine="709"/>
        <w:rPr>
          <w:sz w:val="24"/>
          <w:szCs w:val="24"/>
        </w:rPr>
      </w:pPr>
      <w:r w:rsidRPr="00ED0199">
        <w:rPr>
          <w:sz w:val="24"/>
          <w:szCs w:val="24"/>
        </w:rPr>
        <w:t xml:space="preserve">Фонды оценочных средств формируются из оценочных средств, разработанных профессорско-преподавательским составом университета. </w:t>
      </w:r>
    </w:p>
    <w:p w:rsidR="0064548E" w:rsidRPr="00360A3E" w:rsidRDefault="0064548E" w:rsidP="00E81548">
      <w:pPr>
        <w:pStyle w:val="p13"/>
        <w:numPr>
          <w:ilvl w:val="2"/>
          <w:numId w:val="15"/>
        </w:numPr>
        <w:tabs>
          <w:tab w:val="left" w:pos="1080"/>
        </w:tabs>
        <w:spacing w:before="0" w:beforeAutospacing="0" w:after="0" w:afterAutospacing="0"/>
        <w:ind w:left="0" w:firstLine="709"/>
        <w:rPr>
          <w:sz w:val="24"/>
          <w:szCs w:val="24"/>
        </w:rPr>
      </w:pPr>
      <w:r w:rsidRPr="00ED0199">
        <w:rPr>
          <w:sz w:val="24"/>
          <w:szCs w:val="24"/>
        </w:rPr>
        <w:t xml:space="preserve">Ответственным за формирование и хранение </w:t>
      </w:r>
      <w:r w:rsidRPr="00360A3E">
        <w:rPr>
          <w:sz w:val="24"/>
          <w:szCs w:val="24"/>
        </w:rPr>
        <w:t>ФОС (по дисциплине</w:t>
      </w:r>
      <w:r w:rsidR="00E81548" w:rsidRPr="00360A3E">
        <w:rPr>
          <w:sz w:val="24"/>
          <w:szCs w:val="24"/>
        </w:rPr>
        <w:t xml:space="preserve"> (модулю)</w:t>
      </w:r>
      <w:r w:rsidRPr="00360A3E">
        <w:rPr>
          <w:sz w:val="24"/>
          <w:szCs w:val="24"/>
        </w:rPr>
        <w:t>/практике, ГИА) является заведующий кафедрой, за которой закреплена данная дисциплина</w:t>
      </w:r>
      <w:r w:rsidR="00E81548" w:rsidRPr="00360A3E">
        <w:rPr>
          <w:sz w:val="24"/>
          <w:szCs w:val="24"/>
        </w:rPr>
        <w:t xml:space="preserve"> (модуль)</w:t>
      </w:r>
      <w:r w:rsidRPr="00360A3E">
        <w:rPr>
          <w:sz w:val="24"/>
          <w:szCs w:val="24"/>
        </w:rPr>
        <w:t xml:space="preserve"> и (или) практика или лицо, назначенное </w:t>
      </w:r>
      <w:r w:rsidR="008D2C19" w:rsidRPr="00360A3E">
        <w:rPr>
          <w:sz w:val="24"/>
          <w:szCs w:val="24"/>
        </w:rPr>
        <w:t>директором института/</w:t>
      </w:r>
      <w:r w:rsidRPr="00360A3E">
        <w:rPr>
          <w:sz w:val="24"/>
          <w:szCs w:val="24"/>
        </w:rPr>
        <w:t>деканом факультета</w:t>
      </w:r>
      <w:r w:rsidR="00FB0A2B" w:rsidRPr="00360A3E">
        <w:rPr>
          <w:sz w:val="24"/>
          <w:szCs w:val="24"/>
        </w:rPr>
        <w:t>,</w:t>
      </w:r>
      <w:r w:rsidRPr="00360A3E">
        <w:rPr>
          <w:sz w:val="24"/>
          <w:szCs w:val="24"/>
        </w:rPr>
        <w:t xml:space="preserve"> ответственным за этот вид деятельности.</w:t>
      </w:r>
    </w:p>
    <w:p w:rsidR="0064548E" w:rsidRPr="00ED0199" w:rsidRDefault="0064548E" w:rsidP="00E81548">
      <w:pPr>
        <w:pStyle w:val="p13"/>
        <w:numPr>
          <w:ilvl w:val="2"/>
          <w:numId w:val="15"/>
        </w:numPr>
        <w:tabs>
          <w:tab w:val="left" w:pos="1080"/>
        </w:tabs>
        <w:spacing w:before="0" w:beforeAutospacing="0" w:after="0" w:afterAutospacing="0"/>
        <w:ind w:left="0" w:firstLine="709"/>
        <w:rPr>
          <w:sz w:val="24"/>
          <w:szCs w:val="24"/>
        </w:rPr>
      </w:pPr>
      <w:r w:rsidRPr="00360A3E">
        <w:rPr>
          <w:sz w:val="24"/>
          <w:szCs w:val="24"/>
        </w:rPr>
        <w:t>Разработчик (и) ФОС дисциплины</w:t>
      </w:r>
      <w:r w:rsidR="00E81548" w:rsidRPr="00360A3E">
        <w:rPr>
          <w:sz w:val="24"/>
          <w:szCs w:val="24"/>
        </w:rPr>
        <w:t xml:space="preserve"> (модуля)</w:t>
      </w:r>
      <w:r w:rsidRPr="00360A3E">
        <w:rPr>
          <w:sz w:val="24"/>
          <w:szCs w:val="24"/>
        </w:rPr>
        <w:t>/практики</w:t>
      </w:r>
      <w:r w:rsidRPr="00ED0199">
        <w:rPr>
          <w:sz w:val="24"/>
          <w:szCs w:val="24"/>
        </w:rPr>
        <w:t>/ГИА назначается заведующим кафедрой из числа профессорско-преподавательского состава кафедры.</w:t>
      </w:r>
    </w:p>
    <w:p w:rsidR="0064548E" w:rsidRDefault="0064548E" w:rsidP="00E81548">
      <w:pPr>
        <w:pStyle w:val="p13"/>
        <w:numPr>
          <w:ilvl w:val="2"/>
          <w:numId w:val="15"/>
        </w:numPr>
        <w:tabs>
          <w:tab w:val="left" w:pos="1080"/>
        </w:tabs>
        <w:spacing w:before="0" w:beforeAutospacing="0" w:after="0" w:afterAutospacing="0"/>
        <w:ind w:left="0" w:firstLine="709"/>
        <w:rPr>
          <w:sz w:val="24"/>
          <w:szCs w:val="24"/>
        </w:rPr>
      </w:pPr>
      <w:r w:rsidRPr="00ED0199">
        <w:rPr>
          <w:sz w:val="24"/>
          <w:szCs w:val="24"/>
        </w:rPr>
        <w:t>Деятельность, связанная с разработкой и экспертизой ФОС, вносится в индивидуальные планы преподавателей.</w:t>
      </w:r>
    </w:p>
    <w:p w:rsidR="004F4541" w:rsidRDefault="004F4541" w:rsidP="004F4541">
      <w:pPr>
        <w:pStyle w:val="p13"/>
        <w:tabs>
          <w:tab w:val="left" w:pos="1080"/>
        </w:tabs>
        <w:spacing w:before="0" w:beforeAutospacing="0" w:after="0" w:afterAutospacing="0"/>
        <w:rPr>
          <w:sz w:val="24"/>
          <w:szCs w:val="24"/>
        </w:rPr>
      </w:pPr>
    </w:p>
    <w:p w:rsidR="004F4541" w:rsidRPr="00ED0199" w:rsidRDefault="004F4541" w:rsidP="004F4541">
      <w:pPr>
        <w:pStyle w:val="p13"/>
        <w:tabs>
          <w:tab w:val="left" w:pos="1080"/>
        </w:tabs>
        <w:spacing w:before="0" w:beforeAutospacing="0" w:after="0" w:afterAutospacing="0"/>
        <w:rPr>
          <w:sz w:val="24"/>
          <w:szCs w:val="24"/>
        </w:rPr>
      </w:pPr>
    </w:p>
    <w:p w:rsidR="0064548E" w:rsidRPr="00ED0199" w:rsidRDefault="0064548E" w:rsidP="00E81548">
      <w:pPr>
        <w:pStyle w:val="p13"/>
        <w:numPr>
          <w:ilvl w:val="2"/>
          <w:numId w:val="15"/>
        </w:numPr>
        <w:tabs>
          <w:tab w:val="left" w:pos="1080"/>
        </w:tabs>
        <w:spacing w:before="0" w:beforeAutospacing="0" w:after="0" w:afterAutospacing="0"/>
        <w:ind w:left="0" w:firstLine="709"/>
        <w:rPr>
          <w:sz w:val="24"/>
          <w:szCs w:val="24"/>
        </w:rPr>
      </w:pPr>
      <w:r w:rsidRPr="00ED0199">
        <w:rPr>
          <w:sz w:val="24"/>
          <w:szCs w:val="24"/>
        </w:rPr>
        <w:lastRenderedPageBreak/>
        <w:t xml:space="preserve">Разработчик(и) оценочного средства несет ответственность за качество разработки, правильность составления и оформления оценочного средства. При наличии замечаний </w:t>
      </w:r>
      <w:r w:rsidR="00F8746C" w:rsidRPr="00ED0199">
        <w:rPr>
          <w:sz w:val="24"/>
          <w:szCs w:val="24"/>
        </w:rPr>
        <w:t>на любом из этапов подготовки ФОС (проверка, согласование, рецензирование, утверждение)</w:t>
      </w:r>
      <w:r w:rsidRPr="00ED0199">
        <w:rPr>
          <w:sz w:val="24"/>
          <w:szCs w:val="24"/>
        </w:rPr>
        <w:t xml:space="preserve"> возвращается автору (авторам) на доработку в недельный срок.</w:t>
      </w:r>
    </w:p>
    <w:p w:rsidR="0064548E" w:rsidRPr="00ED0199" w:rsidRDefault="0064548E" w:rsidP="00E81548">
      <w:pPr>
        <w:pStyle w:val="p13"/>
        <w:tabs>
          <w:tab w:val="left" w:pos="1080"/>
        </w:tabs>
        <w:spacing w:before="0" w:beforeAutospacing="0" w:after="0" w:afterAutospacing="0"/>
        <w:ind w:firstLine="709"/>
        <w:rPr>
          <w:i/>
          <w:sz w:val="16"/>
          <w:szCs w:val="16"/>
        </w:rPr>
      </w:pPr>
    </w:p>
    <w:p w:rsidR="00FF19C3" w:rsidRPr="00ED0199" w:rsidRDefault="00C92BE4" w:rsidP="00E81548">
      <w:pPr>
        <w:pStyle w:val="p13"/>
        <w:tabs>
          <w:tab w:val="left" w:pos="1080"/>
        </w:tabs>
        <w:spacing w:before="0" w:beforeAutospacing="0" w:after="0" w:afterAutospacing="0"/>
        <w:ind w:firstLine="709"/>
        <w:rPr>
          <w:bCs/>
          <w:i/>
          <w:sz w:val="24"/>
          <w:szCs w:val="24"/>
        </w:rPr>
      </w:pPr>
      <w:r w:rsidRPr="00ED0199">
        <w:rPr>
          <w:i/>
          <w:sz w:val="24"/>
          <w:szCs w:val="24"/>
        </w:rPr>
        <w:t>Порядок</w:t>
      </w:r>
      <w:r w:rsidR="0064548E" w:rsidRPr="00ED0199">
        <w:rPr>
          <w:i/>
          <w:sz w:val="24"/>
          <w:szCs w:val="24"/>
        </w:rPr>
        <w:t xml:space="preserve"> </w:t>
      </w:r>
      <w:r w:rsidRPr="00ED0199">
        <w:rPr>
          <w:bCs/>
          <w:i/>
          <w:sz w:val="24"/>
          <w:szCs w:val="24"/>
        </w:rPr>
        <w:t>разработки</w:t>
      </w:r>
      <w:r w:rsidR="0064548E" w:rsidRPr="00ED0199">
        <w:rPr>
          <w:bCs/>
          <w:i/>
          <w:sz w:val="24"/>
          <w:szCs w:val="24"/>
        </w:rPr>
        <w:t>, экспертизы и рецензирования</w:t>
      </w:r>
      <w:r w:rsidRPr="00ED0199">
        <w:rPr>
          <w:bCs/>
          <w:i/>
          <w:sz w:val="24"/>
          <w:szCs w:val="24"/>
        </w:rPr>
        <w:t xml:space="preserve"> ФОС</w:t>
      </w:r>
    </w:p>
    <w:p w:rsidR="002A3143" w:rsidRPr="00ED0199" w:rsidRDefault="002A3143" w:rsidP="00655F97">
      <w:pPr>
        <w:pStyle w:val="p13"/>
        <w:tabs>
          <w:tab w:val="left" w:pos="1080"/>
        </w:tabs>
        <w:spacing w:before="0" w:beforeAutospacing="0" w:after="0" w:afterAutospacing="0"/>
        <w:ind w:left="586" w:firstLine="0"/>
        <w:rPr>
          <w:bCs/>
          <w:i/>
          <w:sz w:val="16"/>
          <w:szCs w:val="16"/>
        </w:rPr>
      </w:pPr>
    </w:p>
    <w:p w:rsidR="00C92BE4" w:rsidRPr="00ED0199" w:rsidRDefault="00C92BE4" w:rsidP="00E81548">
      <w:pPr>
        <w:pStyle w:val="p13"/>
        <w:numPr>
          <w:ilvl w:val="2"/>
          <w:numId w:val="15"/>
        </w:numPr>
        <w:tabs>
          <w:tab w:val="left" w:pos="1276"/>
        </w:tabs>
        <w:spacing w:before="0" w:beforeAutospacing="0" w:after="0" w:afterAutospacing="0"/>
        <w:ind w:left="0" w:firstLine="709"/>
        <w:rPr>
          <w:i/>
          <w:sz w:val="24"/>
          <w:szCs w:val="24"/>
        </w:rPr>
      </w:pPr>
      <w:r w:rsidRPr="00ED0199">
        <w:rPr>
          <w:sz w:val="24"/>
          <w:szCs w:val="24"/>
          <w:u w:val="single"/>
        </w:rPr>
        <w:t xml:space="preserve">ФОС </w:t>
      </w:r>
      <w:r w:rsidR="003E2B9F" w:rsidRPr="00ED0199">
        <w:rPr>
          <w:sz w:val="24"/>
          <w:szCs w:val="24"/>
          <w:u w:val="single"/>
        </w:rPr>
        <w:t>по дисциплине</w:t>
      </w:r>
      <w:r w:rsidR="000909E2" w:rsidRPr="00ED0199">
        <w:rPr>
          <w:sz w:val="24"/>
          <w:szCs w:val="24"/>
          <w:u w:val="single"/>
        </w:rPr>
        <w:t xml:space="preserve"> </w:t>
      </w:r>
      <w:r w:rsidRPr="00ED0199">
        <w:rPr>
          <w:sz w:val="24"/>
          <w:szCs w:val="24"/>
        </w:rPr>
        <w:t>разрабатывается по каждой дисциплине, закрепленной за кафедрой.</w:t>
      </w:r>
    </w:p>
    <w:p w:rsidR="00C92BE4" w:rsidRPr="00ED0199" w:rsidRDefault="00C92BE4" w:rsidP="00E81548">
      <w:pPr>
        <w:pStyle w:val="p13"/>
        <w:numPr>
          <w:ilvl w:val="2"/>
          <w:numId w:val="15"/>
        </w:numPr>
        <w:tabs>
          <w:tab w:val="left" w:pos="1080"/>
        </w:tabs>
        <w:spacing w:before="0" w:beforeAutospacing="0" w:after="0" w:afterAutospacing="0"/>
        <w:ind w:left="0" w:firstLine="709"/>
        <w:rPr>
          <w:sz w:val="24"/>
          <w:szCs w:val="24"/>
        </w:rPr>
      </w:pPr>
      <w:r w:rsidRPr="00ED0199">
        <w:rPr>
          <w:sz w:val="24"/>
          <w:szCs w:val="24"/>
        </w:rPr>
        <w:t xml:space="preserve">Целесообразность разработки единого ФОС по одноименной дисциплине для различных </w:t>
      </w:r>
      <w:r w:rsidR="00CB5D62" w:rsidRPr="00ED0199">
        <w:rPr>
          <w:sz w:val="24"/>
          <w:szCs w:val="24"/>
        </w:rPr>
        <w:t>специальностей (</w:t>
      </w:r>
      <w:r w:rsidRPr="00ED0199">
        <w:rPr>
          <w:sz w:val="24"/>
          <w:szCs w:val="24"/>
        </w:rPr>
        <w:t>направлени</w:t>
      </w:r>
      <w:r w:rsidR="00CB5D62" w:rsidRPr="00ED0199">
        <w:rPr>
          <w:sz w:val="24"/>
          <w:szCs w:val="24"/>
        </w:rPr>
        <w:t>я</w:t>
      </w:r>
      <w:r w:rsidRPr="00ED0199">
        <w:rPr>
          <w:sz w:val="24"/>
          <w:szCs w:val="24"/>
        </w:rPr>
        <w:t xml:space="preserve"> подготовки)</w:t>
      </w:r>
      <w:r w:rsidR="00E81548">
        <w:rPr>
          <w:sz w:val="24"/>
          <w:szCs w:val="24"/>
        </w:rPr>
        <w:t xml:space="preserve">, </w:t>
      </w:r>
      <w:r w:rsidRPr="00ED0199">
        <w:rPr>
          <w:sz w:val="24"/>
          <w:szCs w:val="24"/>
        </w:rPr>
        <w:t>определяется решением кафедры, обеспечивающей преподавание данной дисциплины.</w:t>
      </w:r>
    </w:p>
    <w:p w:rsidR="001578D9" w:rsidRPr="00ED0199" w:rsidRDefault="00BB1429" w:rsidP="00E81548">
      <w:pPr>
        <w:pStyle w:val="p13"/>
        <w:numPr>
          <w:ilvl w:val="2"/>
          <w:numId w:val="15"/>
        </w:numPr>
        <w:tabs>
          <w:tab w:val="left" w:pos="1080"/>
        </w:tabs>
        <w:spacing w:before="0" w:beforeAutospacing="0" w:after="0" w:afterAutospacing="0"/>
        <w:ind w:left="0" w:firstLine="709"/>
        <w:rPr>
          <w:sz w:val="24"/>
          <w:szCs w:val="24"/>
        </w:rPr>
      </w:pPr>
      <w:r w:rsidRPr="00ED0199">
        <w:rPr>
          <w:sz w:val="24"/>
          <w:szCs w:val="24"/>
        </w:rPr>
        <w:t xml:space="preserve">ФОС </w:t>
      </w:r>
      <w:r w:rsidR="001578D9" w:rsidRPr="00ED0199">
        <w:rPr>
          <w:sz w:val="24"/>
          <w:szCs w:val="24"/>
        </w:rPr>
        <w:t>проходит</w:t>
      </w:r>
      <w:r w:rsidR="00E81548">
        <w:rPr>
          <w:sz w:val="24"/>
          <w:szCs w:val="24"/>
        </w:rPr>
        <w:t xml:space="preserve"> обязательную проверку</w:t>
      </w:r>
      <w:r w:rsidR="005852FA" w:rsidRPr="00ED0199">
        <w:rPr>
          <w:sz w:val="24"/>
          <w:szCs w:val="24"/>
        </w:rPr>
        <w:t xml:space="preserve"> на </w:t>
      </w:r>
      <w:r w:rsidR="001578D9" w:rsidRPr="00ED0199">
        <w:rPr>
          <w:sz w:val="24"/>
          <w:szCs w:val="24"/>
        </w:rPr>
        <w:t xml:space="preserve">соответствие требованиям подготовки, указанным в данном Положении. </w:t>
      </w:r>
      <w:r w:rsidR="005852FA" w:rsidRPr="00ED0199">
        <w:rPr>
          <w:sz w:val="24"/>
          <w:szCs w:val="24"/>
        </w:rPr>
        <w:t>Проверка</w:t>
      </w:r>
      <w:r w:rsidR="001578D9" w:rsidRPr="00ED0199">
        <w:rPr>
          <w:sz w:val="24"/>
          <w:szCs w:val="24"/>
        </w:rPr>
        <w:t xml:space="preserve"> осуществляется сотрудником кафедры, назначенным ответственным за данный вид деятельности. Результаты </w:t>
      </w:r>
      <w:r w:rsidR="005852FA" w:rsidRPr="00ED0199">
        <w:rPr>
          <w:sz w:val="24"/>
          <w:szCs w:val="24"/>
        </w:rPr>
        <w:t>проверки</w:t>
      </w:r>
      <w:r w:rsidR="001578D9" w:rsidRPr="00ED0199">
        <w:rPr>
          <w:sz w:val="24"/>
          <w:szCs w:val="24"/>
        </w:rPr>
        <w:t xml:space="preserve"> фиксируются в протоколе заседания кафедры с обязательным указанием соответствия подготовленн</w:t>
      </w:r>
      <w:r w:rsidRPr="00ED0199">
        <w:rPr>
          <w:sz w:val="24"/>
          <w:szCs w:val="24"/>
        </w:rPr>
        <w:t>ых ФОС</w:t>
      </w:r>
      <w:r w:rsidR="001578D9" w:rsidRPr="00ED0199">
        <w:rPr>
          <w:sz w:val="24"/>
          <w:szCs w:val="24"/>
        </w:rPr>
        <w:t xml:space="preserve"> требованиям ФГОС, учебного плана и локальных актов вуза. В случае замечаний </w:t>
      </w:r>
      <w:r w:rsidRPr="00ED0199">
        <w:rPr>
          <w:sz w:val="24"/>
          <w:szCs w:val="24"/>
        </w:rPr>
        <w:t>ФОС</w:t>
      </w:r>
      <w:r w:rsidR="001578D9" w:rsidRPr="00ED0199">
        <w:rPr>
          <w:sz w:val="24"/>
          <w:szCs w:val="24"/>
        </w:rPr>
        <w:t xml:space="preserve"> возвращается на доработку. При отсутствии замечаний </w:t>
      </w:r>
      <w:r w:rsidRPr="00ED0199">
        <w:rPr>
          <w:sz w:val="24"/>
          <w:szCs w:val="24"/>
        </w:rPr>
        <w:t>ФОС</w:t>
      </w:r>
      <w:r w:rsidR="001578D9" w:rsidRPr="00ED0199">
        <w:rPr>
          <w:sz w:val="24"/>
          <w:szCs w:val="24"/>
        </w:rPr>
        <w:t xml:space="preserve"> допускается к рассмотрению и одобрению на заседании кафедры. </w:t>
      </w:r>
    </w:p>
    <w:p w:rsidR="008A5DA1" w:rsidRPr="00393069" w:rsidRDefault="001578D9" w:rsidP="00E81548">
      <w:pPr>
        <w:pStyle w:val="p13"/>
        <w:numPr>
          <w:ilvl w:val="2"/>
          <w:numId w:val="15"/>
        </w:numPr>
        <w:tabs>
          <w:tab w:val="left" w:pos="1080"/>
        </w:tabs>
        <w:spacing w:before="0" w:beforeAutospacing="0" w:after="0" w:afterAutospacing="0"/>
        <w:ind w:left="0" w:firstLine="709"/>
        <w:rPr>
          <w:sz w:val="24"/>
          <w:szCs w:val="24"/>
        </w:rPr>
      </w:pPr>
      <w:r w:rsidRPr="00393069">
        <w:rPr>
          <w:sz w:val="24"/>
          <w:szCs w:val="24"/>
        </w:rPr>
        <w:t>Одобренн</w:t>
      </w:r>
      <w:r w:rsidR="00BB1429" w:rsidRPr="00393069">
        <w:rPr>
          <w:sz w:val="24"/>
          <w:szCs w:val="24"/>
        </w:rPr>
        <w:t>ый</w:t>
      </w:r>
      <w:r w:rsidRPr="00393069">
        <w:rPr>
          <w:sz w:val="24"/>
          <w:szCs w:val="24"/>
        </w:rPr>
        <w:t xml:space="preserve"> на заседании кафедры </w:t>
      </w:r>
      <w:r w:rsidR="00BB1429" w:rsidRPr="00393069">
        <w:rPr>
          <w:sz w:val="24"/>
          <w:szCs w:val="24"/>
        </w:rPr>
        <w:t>ФОС</w:t>
      </w:r>
      <w:r w:rsidRPr="00393069">
        <w:rPr>
          <w:sz w:val="24"/>
          <w:szCs w:val="24"/>
        </w:rPr>
        <w:t xml:space="preserve"> проходит процедуру </w:t>
      </w:r>
      <w:r w:rsidR="00B418E8" w:rsidRPr="00393069">
        <w:rPr>
          <w:sz w:val="24"/>
          <w:szCs w:val="24"/>
        </w:rPr>
        <w:t xml:space="preserve">внешнего и внутреннего </w:t>
      </w:r>
      <w:r w:rsidRPr="00393069">
        <w:rPr>
          <w:sz w:val="24"/>
          <w:szCs w:val="24"/>
        </w:rPr>
        <w:t>рецензирования. П</w:t>
      </w:r>
      <w:r w:rsidR="00B418E8" w:rsidRPr="00393069">
        <w:rPr>
          <w:sz w:val="24"/>
          <w:szCs w:val="24"/>
        </w:rPr>
        <w:t>роцедура рецензирования обозначена в «Положении о порядке подготовки рабочей программы дисциплины по программам специалитета и бакалавриата»</w:t>
      </w:r>
      <w:r w:rsidR="00393069">
        <w:rPr>
          <w:sz w:val="24"/>
          <w:szCs w:val="24"/>
        </w:rPr>
        <w:t xml:space="preserve"> и в «</w:t>
      </w:r>
      <w:r w:rsidR="00393069" w:rsidRPr="00393069">
        <w:rPr>
          <w:sz w:val="24"/>
          <w:szCs w:val="24"/>
        </w:rPr>
        <w:t>Положение о структуре и содержании рабочей программы дисциплины для образовательных программ подготовки специалистов среднего звена»</w:t>
      </w:r>
      <w:r w:rsidR="00393069">
        <w:rPr>
          <w:sz w:val="24"/>
          <w:szCs w:val="24"/>
        </w:rPr>
        <w:t>.</w:t>
      </w:r>
    </w:p>
    <w:p w:rsidR="00C92BE4" w:rsidRPr="00ED0199" w:rsidRDefault="00C92BE4" w:rsidP="00E81548">
      <w:pPr>
        <w:pStyle w:val="p13"/>
        <w:numPr>
          <w:ilvl w:val="2"/>
          <w:numId w:val="15"/>
        </w:numPr>
        <w:tabs>
          <w:tab w:val="left" w:pos="1080"/>
        </w:tabs>
        <w:spacing w:before="0" w:beforeAutospacing="0" w:after="0" w:afterAutospacing="0"/>
        <w:ind w:left="0" w:firstLine="709"/>
        <w:rPr>
          <w:sz w:val="24"/>
          <w:szCs w:val="24"/>
        </w:rPr>
      </w:pPr>
      <w:r w:rsidRPr="00ED0199">
        <w:rPr>
          <w:sz w:val="24"/>
          <w:szCs w:val="24"/>
          <w:u w:val="single"/>
        </w:rPr>
        <w:t>ФОС</w:t>
      </w:r>
      <w:r w:rsidR="003E2B9F" w:rsidRPr="00ED0199">
        <w:rPr>
          <w:sz w:val="24"/>
          <w:szCs w:val="24"/>
          <w:u w:val="single"/>
        </w:rPr>
        <w:t xml:space="preserve"> по </w:t>
      </w:r>
      <w:r w:rsidRPr="00ED0199">
        <w:rPr>
          <w:sz w:val="24"/>
          <w:szCs w:val="24"/>
          <w:u w:val="single"/>
        </w:rPr>
        <w:t>практик</w:t>
      </w:r>
      <w:r w:rsidR="003E2B9F" w:rsidRPr="00ED0199">
        <w:rPr>
          <w:sz w:val="24"/>
          <w:szCs w:val="24"/>
          <w:u w:val="single"/>
        </w:rPr>
        <w:t>е</w:t>
      </w:r>
      <w:r w:rsidR="000909E2" w:rsidRPr="00ED0199">
        <w:rPr>
          <w:sz w:val="24"/>
          <w:szCs w:val="24"/>
          <w:u w:val="single"/>
        </w:rPr>
        <w:t xml:space="preserve"> </w:t>
      </w:r>
      <w:r w:rsidRPr="00ED0199">
        <w:rPr>
          <w:sz w:val="24"/>
          <w:szCs w:val="24"/>
        </w:rPr>
        <w:t>разрабатывается</w:t>
      </w:r>
      <w:r w:rsidR="00BE6989" w:rsidRPr="00ED0199">
        <w:rPr>
          <w:sz w:val="24"/>
          <w:szCs w:val="24"/>
        </w:rPr>
        <w:t xml:space="preserve"> </w:t>
      </w:r>
      <w:r w:rsidRPr="00ED0199">
        <w:rPr>
          <w:sz w:val="24"/>
          <w:szCs w:val="24"/>
        </w:rPr>
        <w:t xml:space="preserve">для каждого конкретного </w:t>
      </w:r>
      <w:r w:rsidR="006706E1" w:rsidRPr="00ED0199">
        <w:rPr>
          <w:sz w:val="24"/>
          <w:szCs w:val="24"/>
        </w:rPr>
        <w:t>типа</w:t>
      </w:r>
      <w:r w:rsidRPr="00ED0199">
        <w:rPr>
          <w:sz w:val="24"/>
          <w:szCs w:val="24"/>
        </w:rPr>
        <w:t xml:space="preserve"> практики</w:t>
      </w:r>
      <w:r w:rsidR="00BE6989" w:rsidRPr="00ED0199">
        <w:rPr>
          <w:sz w:val="24"/>
          <w:szCs w:val="24"/>
        </w:rPr>
        <w:t xml:space="preserve"> кафедрой, за которой закреплен данный </w:t>
      </w:r>
      <w:r w:rsidR="006706E1" w:rsidRPr="00ED0199">
        <w:rPr>
          <w:sz w:val="24"/>
          <w:szCs w:val="24"/>
        </w:rPr>
        <w:t>тип</w:t>
      </w:r>
      <w:r w:rsidR="00BE6989" w:rsidRPr="00ED0199">
        <w:rPr>
          <w:sz w:val="24"/>
          <w:szCs w:val="24"/>
        </w:rPr>
        <w:t xml:space="preserve"> практики, </w:t>
      </w:r>
      <w:r w:rsidRPr="00ED0199">
        <w:rPr>
          <w:sz w:val="24"/>
          <w:szCs w:val="24"/>
        </w:rPr>
        <w:t xml:space="preserve">и является составным элементом соответствующей программы практики. </w:t>
      </w:r>
    </w:p>
    <w:p w:rsidR="006706E1" w:rsidRPr="00360A3E" w:rsidRDefault="0047736D" w:rsidP="00E81548">
      <w:pPr>
        <w:pStyle w:val="p13"/>
        <w:numPr>
          <w:ilvl w:val="2"/>
          <w:numId w:val="15"/>
        </w:numPr>
        <w:tabs>
          <w:tab w:val="left" w:pos="1080"/>
        </w:tabs>
        <w:spacing w:before="0" w:beforeAutospacing="0" w:after="0" w:afterAutospacing="0"/>
        <w:ind w:left="0" w:firstLine="709"/>
        <w:rPr>
          <w:sz w:val="24"/>
          <w:szCs w:val="24"/>
        </w:rPr>
      </w:pPr>
      <w:r w:rsidRPr="00ED0199">
        <w:rPr>
          <w:sz w:val="24"/>
          <w:szCs w:val="24"/>
        </w:rPr>
        <w:t xml:space="preserve">Особенности </w:t>
      </w:r>
      <w:r w:rsidR="00C92BE4" w:rsidRPr="00ED0199">
        <w:rPr>
          <w:sz w:val="24"/>
          <w:szCs w:val="24"/>
        </w:rPr>
        <w:t>разраб</w:t>
      </w:r>
      <w:r w:rsidR="00AC46D2" w:rsidRPr="00ED0199">
        <w:rPr>
          <w:sz w:val="24"/>
          <w:szCs w:val="24"/>
        </w:rPr>
        <w:t xml:space="preserve">отки и </w:t>
      </w:r>
      <w:r w:rsidR="00AC46D2" w:rsidRPr="00360A3E">
        <w:rPr>
          <w:sz w:val="24"/>
          <w:szCs w:val="24"/>
        </w:rPr>
        <w:t>утверждения ФОС практики</w:t>
      </w:r>
      <w:r w:rsidR="00C92BE4" w:rsidRPr="00360A3E">
        <w:rPr>
          <w:sz w:val="24"/>
          <w:szCs w:val="24"/>
        </w:rPr>
        <w:t xml:space="preserve"> регламентированы «</w:t>
      </w:r>
      <w:r w:rsidR="006706E1" w:rsidRPr="00360A3E">
        <w:rPr>
          <w:sz w:val="24"/>
          <w:szCs w:val="24"/>
        </w:rPr>
        <w:t xml:space="preserve">Положением о порядке </w:t>
      </w:r>
      <w:r w:rsidR="00254AF4" w:rsidRPr="00360A3E">
        <w:rPr>
          <w:sz w:val="24"/>
          <w:szCs w:val="24"/>
        </w:rPr>
        <w:t>формирования</w:t>
      </w:r>
      <w:r w:rsidR="006706E1" w:rsidRPr="00360A3E">
        <w:rPr>
          <w:sz w:val="24"/>
          <w:szCs w:val="24"/>
        </w:rPr>
        <w:t xml:space="preserve"> программ практик»</w:t>
      </w:r>
      <w:r w:rsidR="00E81548" w:rsidRPr="00360A3E">
        <w:rPr>
          <w:sz w:val="24"/>
          <w:szCs w:val="24"/>
        </w:rPr>
        <w:t xml:space="preserve"> и</w:t>
      </w:r>
      <w:r w:rsidR="00E81548" w:rsidRPr="00360A3E">
        <w:t xml:space="preserve"> </w:t>
      </w:r>
      <w:r w:rsidR="00E81548" w:rsidRPr="00C0384E">
        <w:rPr>
          <w:sz w:val="24"/>
          <w:szCs w:val="24"/>
        </w:rPr>
        <w:t>«Положение</w:t>
      </w:r>
      <w:r w:rsidR="006547A6" w:rsidRPr="00C0384E">
        <w:rPr>
          <w:sz w:val="24"/>
          <w:szCs w:val="24"/>
        </w:rPr>
        <w:t>м</w:t>
      </w:r>
      <w:r w:rsidR="00E81548" w:rsidRPr="00C0384E">
        <w:rPr>
          <w:sz w:val="24"/>
          <w:szCs w:val="24"/>
        </w:rPr>
        <w:t xml:space="preserve"> о структуре и содержании программы практики для образовательных программ подготовки специалистов среднего звена».</w:t>
      </w:r>
    </w:p>
    <w:p w:rsidR="000B7540" w:rsidRPr="00ED0199" w:rsidRDefault="00994166" w:rsidP="00E81548">
      <w:pPr>
        <w:pStyle w:val="p13"/>
        <w:numPr>
          <w:ilvl w:val="2"/>
          <w:numId w:val="15"/>
        </w:numPr>
        <w:tabs>
          <w:tab w:val="left" w:pos="1080"/>
        </w:tabs>
        <w:spacing w:before="0" w:beforeAutospacing="0" w:after="0" w:afterAutospacing="0"/>
        <w:ind w:left="0" w:firstLine="709"/>
        <w:rPr>
          <w:sz w:val="24"/>
          <w:szCs w:val="24"/>
        </w:rPr>
      </w:pPr>
      <w:r w:rsidRPr="00360A3E">
        <w:rPr>
          <w:sz w:val="24"/>
          <w:szCs w:val="24"/>
        </w:rPr>
        <w:t xml:space="preserve">Созданные фонды оценочных средств проходят внутреннюю экспертизу с целью </w:t>
      </w:r>
      <w:r w:rsidRPr="00ED0199">
        <w:rPr>
          <w:sz w:val="24"/>
          <w:szCs w:val="24"/>
        </w:rPr>
        <w:t xml:space="preserve">установления соответствия критериям, обозначенным в настоящем документе. </w:t>
      </w:r>
      <w:r w:rsidR="000B7540" w:rsidRPr="00ED0199">
        <w:rPr>
          <w:sz w:val="24"/>
          <w:szCs w:val="24"/>
        </w:rPr>
        <w:t>Внутренняя экспертиза ФОС по практике проводится методическими комиссиями</w:t>
      </w:r>
      <w:r w:rsidR="00CC19D9" w:rsidRPr="00ED0199">
        <w:rPr>
          <w:sz w:val="24"/>
          <w:szCs w:val="24"/>
        </w:rPr>
        <w:t xml:space="preserve"> по специальности (направлению подготовки)</w:t>
      </w:r>
      <w:r w:rsidR="000B7540" w:rsidRPr="00ED0199">
        <w:rPr>
          <w:sz w:val="24"/>
          <w:szCs w:val="24"/>
        </w:rPr>
        <w:t>.</w:t>
      </w:r>
    </w:p>
    <w:p w:rsidR="00C92BE4" w:rsidRPr="00F5329F" w:rsidRDefault="00C92BE4" w:rsidP="00E81548">
      <w:pPr>
        <w:pStyle w:val="p13"/>
        <w:numPr>
          <w:ilvl w:val="2"/>
          <w:numId w:val="15"/>
        </w:numPr>
        <w:tabs>
          <w:tab w:val="left" w:pos="1080"/>
        </w:tabs>
        <w:spacing w:before="0" w:beforeAutospacing="0" w:after="0" w:afterAutospacing="0"/>
        <w:ind w:left="0" w:firstLine="709"/>
        <w:rPr>
          <w:sz w:val="24"/>
          <w:szCs w:val="24"/>
        </w:rPr>
      </w:pPr>
      <w:r w:rsidRPr="00F5329F">
        <w:rPr>
          <w:sz w:val="24"/>
          <w:szCs w:val="24"/>
          <w:u w:val="single"/>
        </w:rPr>
        <w:t>ФОС ГИА</w:t>
      </w:r>
      <w:r w:rsidR="000909E2" w:rsidRPr="00F5329F">
        <w:rPr>
          <w:sz w:val="24"/>
          <w:szCs w:val="24"/>
          <w:u w:val="single"/>
        </w:rPr>
        <w:t xml:space="preserve"> </w:t>
      </w:r>
      <w:r w:rsidRPr="00F5329F">
        <w:rPr>
          <w:sz w:val="24"/>
          <w:szCs w:val="24"/>
        </w:rPr>
        <w:t xml:space="preserve">разрабатывается </w:t>
      </w:r>
      <w:r w:rsidR="00F5329F" w:rsidRPr="00F5329F">
        <w:rPr>
          <w:sz w:val="24"/>
          <w:szCs w:val="24"/>
        </w:rPr>
        <w:t>институтами/факультетом</w:t>
      </w:r>
      <w:r w:rsidRPr="00F5329F">
        <w:rPr>
          <w:sz w:val="24"/>
          <w:szCs w:val="24"/>
        </w:rPr>
        <w:t>.</w:t>
      </w:r>
    </w:p>
    <w:p w:rsidR="00C92BE4" w:rsidRPr="00360A3E" w:rsidRDefault="0047736D" w:rsidP="00E81548">
      <w:pPr>
        <w:pStyle w:val="p13"/>
        <w:numPr>
          <w:ilvl w:val="2"/>
          <w:numId w:val="15"/>
        </w:numPr>
        <w:tabs>
          <w:tab w:val="left" w:pos="1080"/>
        </w:tabs>
        <w:spacing w:before="0" w:beforeAutospacing="0" w:after="0" w:afterAutospacing="0"/>
        <w:ind w:left="0" w:firstLine="709"/>
        <w:rPr>
          <w:sz w:val="24"/>
          <w:szCs w:val="24"/>
        </w:rPr>
      </w:pPr>
      <w:r w:rsidRPr="00ED0199">
        <w:rPr>
          <w:sz w:val="24"/>
          <w:szCs w:val="24"/>
        </w:rPr>
        <w:t xml:space="preserve">Особенности </w:t>
      </w:r>
      <w:r w:rsidR="00C92BE4" w:rsidRPr="00ED0199">
        <w:rPr>
          <w:sz w:val="24"/>
          <w:szCs w:val="24"/>
        </w:rPr>
        <w:t>разработки</w:t>
      </w:r>
      <w:r w:rsidR="003E32FA" w:rsidRPr="00ED0199">
        <w:rPr>
          <w:sz w:val="24"/>
          <w:szCs w:val="24"/>
        </w:rPr>
        <w:t>,</w:t>
      </w:r>
      <w:r w:rsidR="00C92BE4" w:rsidRPr="00ED0199">
        <w:rPr>
          <w:sz w:val="24"/>
          <w:szCs w:val="24"/>
        </w:rPr>
        <w:t xml:space="preserve"> утверждения</w:t>
      </w:r>
      <w:r w:rsidR="003E32FA" w:rsidRPr="00ED0199">
        <w:rPr>
          <w:sz w:val="24"/>
          <w:szCs w:val="24"/>
        </w:rPr>
        <w:t xml:space="preserve"> и обновления</w:t>
      </w:r>
      <w:r w:rsidR="00FB0A4D" w:rsidRPr="00ED0199">
        <w:rPr>
          <w:sz w:val="24"/>
          <w:szCs w:val="24"/>
        </w:rPr>
        <w:t xml:space="preserve"> ФОС ГИА </w:t>
      </w:r>
      <w:r w:rsidR="00C92BE4" w:rsidRPr="00ED0199">
        <w:rPr>
          <w:sz w:val="24"/>
          <w:szCs w:val="24"/>
        </w:rPr>
        <w:t xml:space="preserve">регламентированы «Положением о </w:t>
      </w:r>
      <w:r w:rsidR="00F21764" w:rsidRPr="00ED0199">
        <w:rPr>
          <w:sz w:val="24"/>
          <w:szCs w:val="24"/>
        </w:rPr>
        <w:t xml:space="preserve">разработке и утверждению программы </w:t>
      </w:r>
      <w:r w:rsidR="00C92BE4" w:rsidRPr="00ED0199">
        <w:rPr>
          <w:sz w:val="24"/>
          <w:szCs w:val="24"/>
        </w:rPr>
        <w:t>государственной итоговой аттестации</w:t>
      </w:r>
      <w:r w:rsidR="00F21764" w:rsidRPr="00ED0199">
        <w:rPr>
          <w:sz w:val="24"/>
          <w:szCs w:val="24"/>
        </w:rPr>
        <w:t xml:space="preserve"> обучающихся</w:t>
      </w:r>
      <w:r w:rsidR="00C92BE4" w:rsidRPr="00ED0199">
        <w:rPr>
          <w:sz w:val="24"/>
          <w:szCs w:val="24"/>
        </w:rPr>
        <w:t>»</w:t>
      </w:r>
      <w:r w:rsidR="00E81548">
        <w:rPr>
          <w:sz w:val="24"/>
          <w:szCs w:val="24"/>
        </w:rPr>
        <w:t xml:space="preserve"> </w:t>
      </w:r>
      <w:r w:rsidR="00E81548" w:rsidRPr="00360A3E">
        <w:rPr>
          <w:sz w:val="24"/>
          <w:szCs w:val="24"/>
        </w:rPr>
        <w:t>и «Положение о порядке разработки программы государственной итоговой аттестации по программам подготовки специалистов среднего звена»</w:t>
      </w:r>
      <w:r w:rsidR="00C92BE4" w:rsidRPr="00360A3E">
        <w:rPr>
          <w:sz w:val="24"/>
          <w:szCs w:val="24"/>
        </w:rPr>
        <w:t>.</w:t>
      </w:r>
    </w:p>
    <w:p w:rsidR="000F4A9E" w:rsidRPr="00ED0199" w:rsidRDefault="00A10A24" w:rsidP="00E81548">
      <w:pPr>
        <w:pStyle w:val="p13"/>
        <w:numPr>
          <w:ilvl w:val="2"/>
          <w:numId w:val="15"/>
        </w:numPr>
        <w:tabs>
          <w:tab w:val="left" w:pos="1080"/>
        </w:tabs>
        <w:spacing w:before="0" w:beforeAutospacing="0" w:after="0" w:afterAutospacing="0"/>
        <w:ind w:left="0" w:firstLine="709"/>
        <w:rPr>
          <w:sz w:val="24"/>
          <w:szCs w:val="24"/>
        </w:rPr>
      </w:pPr>
      <w:r w:rsidRPr="00ED0199">
        <w:rPr>
          <w:sz w:val="24"/>
          <w:szCs w:val="24"/>
        </w:rPr>
        <w:t xml:space="preserve">ФОС </w:t>
      </w:r>
      <w:r w:rsidR="000F4A9E" w:rsidRPr="00ED0199">
        <w:rPr>
          <w:sz w:val="24"/>
          <w:szCs w:val="24"/>
        </w:rPr>
        <w:t xml:space="preserve">ГИА, рассмотренный и одобренный на заседании методической комиссии по специальности, отдается </w:t>
      </w:r>
      <w:r w:rsidR="000F4A9E" w:rsidRPr="007344D7">
        <w:rPr>
          <w:sz w:val="24"/>
          <w:szCs w:val="24"/>
        </w:rPr>
        <w:t xml:space="preserve">на </w:t>
      </w:r>
      <w:r w:rsidR="007344D7" w:rsidRPr="007344D7">
        <w:rPr>
          <w:sz w:val="24"/>
          <w:szCs w:val="24"/>
        </w:rPr>
        <w:t>экспертизу</w:t>
      </w:r>
      <w:r w:rsidR="000F4A9E" w:rsidRPr="00ED0199">
        <w:rPr>
          <w:sz w:val="24"/>
          <w:szCs w:val="24"/>
        </w:rPr>
        <w:t xml:space="preserve"> представителям работодателей/ представителям профессиональных сообществ или преподавателям других вузов, участвующим в реализации соответствующих образовательных программ. Необходим</w:t>
      </w:r>
      <w:r w:rsidR="007344D7">
        <w:rPr>
          <w:sz w:val="24"/>
          <w:szCs w:val="24"/>
        </w:rPr>
        <w:t>о</w:t>
      </w:r>
      <w:r w:rsidR="000F4A9E" w:rsidRPr="00ED0199">
        <w:rPr>
          <w:sz w:val="24"/>
          <w:szCs w:val="24"/>
        </w:rPr>
        <w:t xml:space="preserve"> дв</w:t>
      </w:r>
      <w:r w:rsidR="007344D7">
        <w:rPr>
          <w:sz w:val="24"/>
          <w:szCs w:val="24"/>
        </w:rPr>
        <w:t>а положительных заключения</w:t>
      </w:r>
      <w:r w:rsidR="000F4A9E" w:rsidRPr="00ED0199">
        <w:rPr>
          <w:sz w:val="24"/>
          <w:szCs w:val="24"/>
        </w:rPr>
        <w:t>.</w:t>
      </w:r>
    </w:p>
    <w:p w:rsidR="000F4A9E" w:rsidRPr="00360A3E" w:rsidRDefault="000F4A9E" w:rsidP="00E81548">
      <w:pPr>
        <w:pStyle w:val="p13"/>
        <w:numPr>
          <w:ilvl w:val="2"/>
          <w:numId w:val="15"/>
        </w:numPr>
        <w:tabs>
          <w:tab w:val="left" w:pos="1080"/>
        </w:tabs>
        <w:spacing w:before="0" w:beforeAutospacing="0" w:after="0" w:afterAutospacing="0"/>
        <w:ind w:left="0" w:firstLine="709"/>
        <w:rPr>
          <w:sz w:val="24"/>
          <w:szCs w:val="24"/>
        </w:rPr>
      </w:pPr>
      <w:r w:rsidRPr="00ED0199">
        <w:rPr>
          <w:sz w:val="24"/>
          <w:szCs w:val="24"/>
        </w:rPr>
        <w:t>Для проведения внешне</w:t>
      </w:r>
      <w:r w:rsidR="007344D7">
        <w:rPr>
          <w:sz w:val="24"/>
          <w:szCs w:val="24"/>
        </w:rPr>
        <w:t>й</w:t>
      </w:r>
      <w:r w:rsidRPr="00ED0199">
        <w:rPr>
          <w:sz w:val="24"/>
          <w:szCs w:val="24"/>
        </w:rPr>
        <w:t xml:space="preserve"> </w:t>
      </w:r>
      <w:r w:rsidR="007344D7">
        <w:rPr>
          <w:sz w:val="24"/>
          <w:szCs w:val="24"/>
        </w:rPr>
        <w:t>экспертизы</w:t>
      </w:r>
      <w:r w:rsidRPr="00ED0199">
        <w:rPr>
          <w:sz w:val="24"/>
          <w:szCs w:val="24"/>
        </w:rPr>
        <w:t xml:space="preserve"> могут привлекаться представители работодателей (штатные и внештатные главные специалисты </w:t>
      </w:r>
      <w:r w:rsidR="00286DE0" w:rsidRPr="00ED0199">
        <w:rPr>
          <w:sz w:val="24"/>
          <w:szCs w:val="24"/>
        </w:rPr>
        <w:t>Министерства здравоохранения Алтайского края,</w:t>
      </w:r>
      <w:r w:rsidRPr="00ED0199">
        <w:rPr>
          <w:sz w:val="24"/>
          <w:szCs w:val="24"/>
        </w:rPr>
        <w:t xml:space="preserve"> специалисты Роспотребнадзора и др.), а также педагогические работники из числа ППС сторонних медицинских научных и образовательных организаций, специалисты УМО по медицинскому и фармацевтическому образованию вузов России. </w:t>
      </w:r>
    </w:p>
    <w:p w:rsidR="000F4A9E" w:rsidRPr="00ED0199" w:rsidRDefault="0075264A" w:rsidP="00E81548">
      <w:pPr>
        <w:pStyle w:val="p13"/>
        <w:numPr>
          <w:ilvl w:val="2"/>
          <w:numId w:val="15"/>
        </w:numPr>
        <w:tabs>
          <w:tab w:val="left" w:pos="1080"/>
        </w:tabs>
        <w:spacing w:before="0" w:beforeAutospacing="0" w:after="0" w:afterAutospacing="0"/>
        <w:ind w:left="0" w:firstLine="709"/>
        <w:rPr>
          <w:sz w:val="24"/>
          <w:szCs w:val="24"/>
        </w:rPr>
      </w:pPr>
      <w:r>
        <w:rPr>
          <w:sz w:val="24"/>
          <w:szCs w:val="24"/>
        </w:rPr>
        <w:lastRenderedPageBreak/>
        <w:t>Эксперт</w:t>
      </w:r>
      <w:r w:rsidR="000F4A9E" w:rsidRPr="00ED0199">
        <w:rPr>
          <w:sz w:val="24"/>
          <w:szCs w:val="24"/>
        </w:rPr>
        <w:t xml:space="preserve"> представляет свой отзыв в письменном виде, заверенный подписью с указанием должности и полного наименования места работы.  </w:t>
      </w:r>
    </w:p>
    <w:p w:rsidR="000F4A9E" w:rsidRPr="00ED0199" w:rsidRDefault="000F4A9E" w:rsidP="00F84EE1">
      <w:pPr>
        <w:pStyle w:val="p13"/>
        <w:numPr>
          <w:ilvl w:val="2"/>
          <w:numId w:val="15"/>
        </w:numPr>
        <w:tabs>
          <w:tab w:val="left" w:pos="1080"/>
        </w:tabs>
        <w:spacing w:before="0" w:beforeAutospacing="0" w:after="0" w:afterAutospacing="0"/>
        <w:ind w:left="0" w:firstLine="709"/>
        <w:rPr>
          <w:sz w:val="24"/>
          <w:szCs w:val="24"/>
        </w:rPr>
      </w:pPr>
      <w:r w:rsidRPr="00ED0199">
        <w:rPr>
          <w:sz w:val="24"/>
          <w:szCs w:val="24"/>
        </w:rPr>
        <w:t xml:space="preserve">Вместе с </w:t>
      </w:r>
      <w:r w:rsidR="0075264A">
        <w:rPr>
          <w:sz w:val="24"/>
          <w:szCs w:val="24"/>
        </w:rPr>
        <w:t>заключениями экспертов</w:t>
      </w:r>
      <w:r w:rsidRPr="00ED0199">
        <w:rPr>
          <w:sz w:val="24"/>
          <w:szCs w:val="24"/>
        </w:rPr>
        <w:t xml:space="preserve"> ФОС ГИА рассматривается на заседании </w:t>
      </w:r>
      <w:r w:rsidR="00254AF4" w:rsidRPr="00ED0199">
        <w:rPr>
          <w:sz w:val="24"/>
          <w:szCs w:val="24"/>
        </w:rPr>
        <w:t>с</w:t>
      </w:r>
      <w:r w:rsidRPr="00ED0199">
        <w:rPr>
          <w:sz w:val="24"/>
          <w:szCs w:val="24"/>
        </w:rPr>
        <w:t xml:space="preserve">овета </w:t>
      </w:r>
      <w:r w:rsidR="00393069">
        <w:rPr>
          <w:sz w:val="24"/>
          <w:szCs w:val="24"/>
        </w:rPr>
        <w:t>института/</w:t>
      </w:r>
      <w:r w:rsidRPr="00ED0199">
        <w:rPr>
          <w:sz w:val="24"/>
          <w:szCs w:val="24"/>
        </w:rPr>
        <w:t>факультета, на котором реализуе</w:t>
      </w:r>
      <w:r w:rsidR="00F84EE1">
        <w:rPr>
          <w:sz w:val="24"/>
          <w:szCs w:val="24"/>
        </w:rPr>
        <w:t xml:space="preserve">тся образовательная программа. </w:t>
      </w:r>
      <w:r w:rsidRPr="00ED0199">
        <w:rPr>
          <w:sz w:val="24"/>
          <w:szCs w:val="24"/>
        </w:rPr>
        <w:t>ФОС ГИА утверждается проректором по учебной работе.</w:t>
      </w:r>
    </w:p>
    <w:p w:rsidR="00C92BE4" w:rsidRPr="00ED0199" w:rsidRDefault="00C92BE4" w:rsidP="00F84EE1">
      <w:pPr>
        <w:pStyle w:val="p13"/>
        <w:tabs>
          <w:tab w:val="left" w:pos="1080"/>
        </w:tabs>
        <w:spacing w:before="0" w:beforeAutospacing="0" w:after="0" w:afterAutospacing="0"/>
        <w:ind w:firstLine="709"/>
        <w:rPr>
          <w:iCs/>
          <w:sz w:val="16"/>
          <w:szCs w:val="16"/>
        </w:rPr>
      </w:pPr>
    </w:p>
    <w:p w:rsidR="002A220A" w:rsidRPr="00ED0199" w:rsidRDefault="0049690C" w:rsidP="00F84EE1">
      <w:pPr>
        <w:pStyle w:val="afd"/>
        <w:widowControl w:val="0"/>
        <w:numPr>
          <w:ilvl w:val="1"/>
          <w:numId w:val="22"/>
        </w:numPr>
        <w:tabs>
          <w:tab w:val="left" w:pos="1134"/>
        </w:tabs>
        <w:autoSpaceDE w:val="0"/>
        <w:autoSpaceDN w:val="0"/>
        <w:adjustRightInd w:val="0"/>
        <w:ind w:left="0" w:firstLine="709"/>
        <w:jc w:val="both"/>
        <w:rPr>
          <w:rFonts w:ascii="Times New Roman" w:hAnsi="Times New Roman"/>
          <w:b/>
          <w:sz w:val="24"/>
          <w:szCs w:val="24"/>
        </w:rPr>
      </w:pPr>
      <w:r w:rsidRPr="00ED0199">
        <w:rPr>
          <w:rFonts w:ascii="Times New Roman" w:hAnsi="Times New Roman"/>
          <w:b/>
          <w:sz w:val="24"/>
          <w:szCs w:val="24"/>
        </w:rPr>
        <w:t xml:space="preserve"> </w:t>
      </w:r>
      <w:r w:rsidR="002A220A" w:rsidRPr="00ED0199">
        <w:rPr>
          <w:rFonts w:ascii="Times New Roman" w:hAnsi="Times New Roman"/>
          <w:b/>
          <w:sz w:val="24"/>
          <w:szCs w:val="24"/>
        </w:rPr>
        <w:t>Актуализация и хранение фондов оценочных средств</w:t>
      </w:r>
      <w:r w:rsidR="00EA6E69" w:rsidRPr="00ED0199">
        <w:rPr>
          <w:rFonts w:ascii="Times New Roman" w:hAnsi="Times New Roman"/>
          <w:b/>
          <w:sz w:val="24"/>
          <w:szCs w:val="24"/>
        </w:rPr>
        <w:t xml:space="preserve"> </w:t>
      </w:r>
    </w:p>
    <w:p w:rsidR="00C57C3C" w:rsidRPr="00ED0199" w:rsidRDefault="00EA2341" w:rsidP="00F84EE1">
      <w:pPr>
        <w:pStyle w:val="p14"/>
        <w:numPr>
          <w:ilvl w:val="2"/>
          <w:numId w:val="22"/>
        </w:numPr>
        <w:tabs>
          <w:tab w:val="left" w:pos="1276"/>
        </w:tabs>
        <w:spacing w:before="0" w:beforeAutospacing="0" w:after="0" w:afterAutospacing="0"/>
        <w:ind w:left="0" w:firstLine="709"/>
        <w:rPr>
          <w:sz w:val="24"/>
          <w:szCs w:val="24"/>
        </w:rPr>
      </w:pPr>
      <w:r w:rsidRPr="00ED0199">
        <w:rPr>
          <w:sz w:val="24"/>
          <w:szCs w:val="24"/>
        </w:rPr>
        <w:t xml:space="preserve">Ежегодно в конце текущего учебного года разработчиком/составителем осуществляется </w:t>
      </w:r>
      <w:r w:rsidR="00254AF4" w:rsidRPr="00ED0199">
        <w:rPr>
          <w:sz w:val="24"/>
          <w:szCs w:val="24"/>
        </w:rPr>
        <w:t>пересмотр</w:t>
      </w:r>
      <w:r w:rsidR="00C57C3C" w:rsidRPr="00ED0199">
        <w:rPr>
          <w:sz w:val="24"/>
          <w:szCs w:val="24"/>
        </w:rPr>
        <w:t xml:space="preserve"> ФОС </w:t>
      </w:r>
      <w:r w:rsidR="00FC72CB" w:rsidRPr="00ED0199">
        <w:rPr>
          <w:sz w:val="24"/>
          <w:szCs w:val="24"/>
        </w:rPr>
        <w:t>по</w:t>
      </w:r>
      <w:r w:rsidR="00F058F6" w:rsidRPr="00ED0199">
        <w:rPr>
          <w:sz w:val="24"/>
          <w:szCs w:val="24"/>
        </w:rPr>
        <w:t xml:space="preserve"> дисциплине (модулю), практике</w:t>
      </w:r>
      <w:r w:rsidR="00FC72CB" w:rsidRPr="00ED0199">
        <w:rPr>
          <w:sz w:val="24"/>
          <w:szCs w:val="24"/>
        </w:rPr>
        <w:t xml:space="preserve"> </w:t>
      </w:r>
      <w:r w:rsidRPr="00ED0199">
        <w:rPr>
          <w:sz w:val="24"/>
          <w:szCs w:val="24"/>
        </w:rPr>
        <w:t>(пролонгация, внесение изменений, аннулирование, включение новых оценочных средств и др.).</w:t>
      </w:r>
      <w:r w:rsidR="00C57C3C" w:rsidRPr="00ED0199">
        <w:rPr>
          <w:sz w:val="24"/>
          <w:szCs w:val="24"/>
        </w:rPr>
        <w:t xml:space="preserve"> </w:t>
      </w:r>
      <w:r w:rsidR="00360A63" w:rsidRPr="00ED0199">
        <w:rPr>
          <w:sz w:val="24"/>
          <w:szCs w:val="24"/>
        </w:rPr>
        <w:t xml:space="preserve">ФОС ГИА актуализируется не </w:t>
      </w:r>
      <w:r w:rsidR="00254AF4" w:rsidRPr="00ED0199">
        <w:rPr>
          <w:sz w:val="24"/>
          <w:szCs w:val="24"/>
        </w:rPr>
        <w:t>позднее</w:t>
      </w:r>
      <w:r w:rsidR="00360A63" w:rsidRPr="00ED0199">
        <w:rPr>
          <w:sz w:val="24"/>
          <w:szCs w:val="24"/>
        </w:rPr>
        <w:t xml:space="preserve">, чем за полгода до начала ГИА по соответствующей </w:t>
      </w:r>
      <w:r w:rsidR="00502302">
        <w:rPr>
          <w:sz w:val="24"/>
          <w:szCs w:val="24"/>
        </w:rPr>
        <w:t>образовательной программе</w:t>
      </w:r>
      <w:r w:rsidR="00360A63" w:rsidRPr="00ED0199">
        <w:rPr>
          <w:sz w:val="24"/>
          <w:szCs w:val="24"/>
        </w:rPr>
        <w:t xml:space="preserve"> </w:t>
      </w:r>
      <w:r w:rsidR="00254AF4" w:rsidRPr="00ED0199">
        <w:rPr>
          <w:sz w:val="24"/>
          <w:szCs w:val="24"/>
        </w:rPr>
        <w:t>преподавателем</w:t>
      </w:r>
      <w:r w:rsidR="00360A63" w:rsidRPr="00ED0199">
        <w:rPr>
          <w:sz w:val="24"/>
          <w:szCs w:val="24"/>
        </w:rPr>
        <w:t xml:space="preserve">, назначенным </w:t>
      </w:r>
      <w:r w:rsidR="00393069">
        <w:rPr>
          <w:sz w:val="24"/>
          <w:szCs w:val="24"/>
        </w:rPr>
        <w:t>директором института/</w:t>
      </w:r>
      <w:r w:rsidR="00360A63" w:rsidRPr="00ED0199">
        <w:rPr>
          <w:sz w:val="24"/>
          <w:szCs w:val="24"/>
        </w:rPr>
        <w:t>деканом факультета.</w:t>
      </w:r>
    </w:p>
    <w:p w:rsidR="000C23CA" w:rsidRPr="00ED0199" w:rsidRDefault="000C23CA" w:rsidP="00F84EE1">
      <w:pPr>
        <w:pStyle w:val="p14"/>
        <w:tabs>
          <w:tab w:val="left" w:pos="1418"/>
        </w:tabs>
        <w:spacing w:before="0" w:beforeAutospacing="0" w:after="0" w:afterAutospacing="0"/>
        <w:ind w:left="586" w:firstLine="709"/>
        <w:rPr>
          <w:i/>
          <w:sz w:val="16"/>
          <w:szCs w:val="16"/>
        </w:rPr>
      </w:pPr>
    </w:p>
    <w:p w:rsidR="00606184" w:rsidRPr="00ED0199" w:rsidRDefault="00606184" w:rsidP="00F84EE1">
      <w:pPr>
        <w:pStyle w:val="p14"/>
        <w:tabs>
          <w:tab w:val="left" w:pos="1418"/>
        </w:tabs>
        <w:spacing w:before="0" w:beforeAutospacing="0" w:after="0" w:afterAutospacing="0"/>
        <w:ind w:firstLine="709"/>
        <w:rPr>
          <w:i/>
          <w:sz w:val="24"/>
          <w:szCs w:val="24"/>
        </w:rPr>
      </w:pPr>
      <w:r w:rsidRPr="00ED0199">
        <w:rPr>
          <w:i/>
          <w:sz w:val="24"/>
          <w:szCs w:val="24"/>
        </w:rPr>
        <w:t>ФОС по дисциплине</w:t>
      </w:r>
    </w:p>
    <w:p w:rsidR="00C524B8" w:rsidRPr="00ED0199" w:rsidRDefault="00372334" w:rsidP="00F84EE1">
      <w:pPr>
        <w:pStyle w:val="p14"/>
        <w:numPr>
          <w:ilvl w:val="2"/>
          <w:numId w:val="22"/>
        </w:numPr>
        <w:tabs>
          <w:tab w:val="left" w:pos="1276"/>
        </w:tabs>
        <w:spacing w:before="0" w:beforeAutospacing="0" w:after="0" w:afterAutospacing="0"/>
        <w:ind w:left="0" w:firstLine="709"/>
        <w:rPr>
          <w:sz w:val="24"/>
          <w:szCs w:val="24"/>
        </w:rPr>
      </w:pPr>
      <w:r w:rsidRPr="00ED0199">
        <w:rPr>
          <w:sz w:val="24"/>
          <w:szCs w:val="24"/>
        </w:rPr>
        <w:t>Все результаты актуализации ФОС по дисциплине рассматриваются на заседании кафедры</w:t>
      </w:r>
      <w:r w:rsidR="00C524B8" w:rsidRPr="00ED0199">
        <w:rPr>
          <w:sz w:val="24"/>
          <w:szCs w:val="24"/>
        </w:rPr>
        <w:t>.</w:t>
      </w:r>
      <w:r w:rsidRPr="00ED0199">
        <w:rPr>
          <w:sz w:val="24"/>
          <w:szCs w:val="24"/>
        </w:rPr>
        <w:t xml:space="preserve"> </w:t>
      </w:r>
      <w:r w:rsidR="00C524B8" w:rsidRPr="00ED0199">
        <w:rPr>
          <w:sz w:val="24"/>
          <w:szCs w:val="24"/>
        </w:rPr>
        <w:t xml:space="preserve">При необходимости отдельные вопросы актуализации выносятся на обсуждение цикловой методической комиссии/методической комиссии по специальности/направлению подготовки. </w:t>
      </w:r>
    </w:p>
    <w:p w:rsidR="004763CD" w:rsidRPr="00ED0199" w:rsidRDefault="00B418E8" w:rsidP="00F84EE1">
      <w:pPr>
        <w:pStyle w:val="p14"/>
        <w:numPr>
          <w:ilvl w:val="2"/>
          <w:numId w:val="22"/>
        </w:numPr>
        <w:tabs>
          <w:tab w:val="left" w:pos="1276"/>
        </w:tabs>
        <w:spacing w:before="0" w:beforeAutospacing="0" w:after="0" w:afterAutospacing="0"/>
        <w:ind w:left="0" w:firstLine="709"/>
        <w:rPr>
          <w:sz w:val="24"/>
          <w:szCs w:val="24"/>
        </w:rPr>
      </w:pPr>
      <w:r w:rsidRPr="00ED0199">
        <w:rPr>
          <w:sz w:val="24"/>
          <w:szCs w:val="24"/>
        </w:rPr>
        <w:t>Э</w:t>
      </w:r>
      <w:r w:rsidR="00C524B8" w:rsidRPr="00ED0199">
        <w:rPr>
          <w:sz w:val="24"/>
          <w:szCs w:val="24"/>
        </w:rPr>
        <w:t>лектронный вариант материалов текущего и рубежного контроля, материалов промежуточной аттестации хранится на кафедре.</w:t>
      </w:r>
      <w:r w:rsidRPr="00ED0199">
        <w:rPr>
          <w:sz w:val="24"/>
          <w:szCs w:val="24"/>
        </w:rPr>
        <w:t xml:space="preserve"> При необходимости материалы распечатываются.</w:t>
      </w:r>
      <w:r w:rsidR="00C524B8" w:rsidRPr="00ED0199">
        <w:rPr>
          <w:sz w:val="24"/>
          <w:szCs w:val="24"/>
        </w:rPr>
        <w:t xml:space="preserve">   </w:t>
      </w:r>
      <w:r w:rsidR="00F84EE1">
        <w:rPr>
          <w:sz w:val="24"/>
          <w:szCs w:val="24"/>
        </w:rPr>
        <w:t>При</w:t>
      </w:r>
      <w:r w:rsidR="004763CD" w:rsidRPr="00ED0199">
        <w:rPr>
          <w:sz w:val="24"/>
          <w:szCs w:val="24"/>
        </w:rPr>
        <w:t xml:space="preserve"> актуализации ФОС разработчик осуществляет обновление необходимых документов в бумажных и электронных вариантах оценочных средств в документах кафедры и осуществляет обновление оценочных средств на платформе «Moodle»</w:t>
      </w:r>
      <w:r w:rsidR="002561D1" w:rsidRPr="00ED0199">
        <w:rPr>
          <w:sz w:val="24"/>
          <w:szCs w:val="24"/>
        </w:rPr>
        <w:t xml:space="preserve"> на странице соответствующей дисциплины</w:t>
      </w:r>
      <w:r w:rsidR="004763CD" w:rsidRPr="00ED0199">
        <w:rPr>
          <w:sz w:val="24"/>
          <w:szCs w:val="24"/>
        </w:rPr>
        <w:t>.</w:t>
      </w:r>
    </w:p>
    <w:p w:rsidR="00E13F23" w:rsidRPr="00ED0199" w:rsidRDefault="004763CD" w:rsidP="00F84EE1">
      <w:pPr>
        <w:pStyle w:val="p14"/>
        <w:numPr>
          <w:ilvl w:val="2"/>
          <w:numId w:val="22"/>
        </w:numPr>
        <w:tabs>
          <w:tab w:val="left" w:pos="1276"/>
        </w:tabs>
        <w:spacing w:before="0" w:beforeAutospacing="0" w:after="0" w:afterAutospacing="0"/>
        <w:ind w:left="0" w:firstLine="709"/>
        <w:rPr>
          <w:sz w:val="24"/>
          <w:szCs w:val="24"/>
        </w:rPr>
      </w:pPr>
      <w:r w:rsidRPr="00ED0199">
        <w:rPr>
          <w:sz w:val="24"/>
          <w:szCs w:val="24"/>
        </w:rPr>
        <w:t xml:space="preserve">В </w:t>
      </w:r>
      <w:r w:rsidR="0075264A">
        <w:rPr>
          <w:sz w:val="24"/>
          <w:szCs w:val="24"/>
        </w:rPr>
        <w:t>учебно-методическом управлении</w:t>
      </w:r>
      <w:r w:rsidRPr="00ED0199">
        <w:rPr>
          <w:sz w:val="24"/>
          <w:szCs w:val="24"/>
        </w:rPr>
        <w:t xml:space="preserve"> в приложении к рабочей программе дисциплины хранятся только электронные версии материалов текущего </w:t>
      </w:r>
      <w:r w:rsidR="002561D1" w:rsidRPr="00ED0199">
        <w:rPr>
          <w:sz w:val="24"/>
          <w:szCs w:val="24"/>
        </w:rPr>
        <w:t>и</w:t>
      </w:r>
      <w:r w:rsidRPr="00ED0199">
        <w:rPr>
          <w:sz w:val="24"/>
          <w:szCs w:val="24"/>
        </w:rPr>
        <w:t xml:space="preserve"> рубежного контроля. </w:t>
      </w:r>
      <w:r w:rsidR="00372334" w:rsidRPr="00ED0199">
        <w:rPr>
          <w:sz w:val="24"/>
          <w:szCs w:val="24"/>
        </w:rPr>
        <w:t xml:space="preserve">В случае актуализации материалов текущего и рубежного контроля </w:t>
      </w:r>
      <w:r w:rsidR="0004591D" w:rsidRPr="00ED0199">
        <w:rPr>
          <w:sz w:val="24"/>
          <w:szCs w:val="24"/>
        </w:rPr>
        <w:t xml:space="preserve">разработчик </w:t>
      </w:r>
      <w:r w:rsidR="00372334" w:rsidRPr="00ED0199">
        <w:rPr>
          <w:sz w:val="24"/>
          <w:szCs w:val="24"/>
        </w:rPr>
        <w:t xml:space="preserve">осуществляет </w:t>
      </w:r>
      <w:r w:rsidRPr="00ED0199">
        <w:rPr>
          <w:sz w:val="24"/>
          <w:szCs w:val="24"/>
        </w:rPr>
        <w:t>их замен</w:t>
      </w:r>
      <w:r w:rsidR="0004591D" w:rsidRPr="00ED0199">
        <w:rPr>
          <w:sz w:val="24"/>
          <w:szCs w:val="24"/>
        </w:rPr>
        <w:t>у</w:t>
      </w:r>
      <w:r w:rsidR="00C524B8" w:rsidRPr="00ED0199">
        <w:rPr>
          <w:sz w:val="24"/>
          <w:szCs w:val="24"/>
        </w:rPr>
        <w:t>.</w:t>
      </w:r>
      <w:r w:rsidR="00372334" w:rsidRPr="00ED0199">
        <w:rPr>
          <w:sz w:val="24"/>
          <w:szCs w:val="24"/>
        </w:rPr>
        <w:t xml:space="preserve"> </w:t>
      </w:r>
    </w:p>
    <w:p w:rsidR="008A5DA1" w:rsidRPr="00ED0199" w:rsidRDefault="008A5DA1" w:rsidP="00F84EE1">
      <w:pPr>
        <w:pStyle w:val="p14"/>
        <w:numPr>
          <w:ilvl w:val="2"/>
          <w:numId w:val="22"/>
        </w:numPr>
        <w:tabs>
          <w:tab w:val="left" w:pos="1276"/>
        </w:tabs>
        <w:spacing w:before="0" w:beforeAutospacing="0" w:after="0" w:afterAutospacing="0"/>
        <w:ind w:left="0" w:firstLine="709"/>
        <w:rPr>
          <w:sz w:val="24"/>
          <w:szCs w:val="24"/>
        </w:rPr>
      </w:pPr>
      <w:r w:rsidRPr="00ED0199">
        <w:rPr>
          <w:sz w:val="24"/>
          <w:szCs w:val="24"/>
        </w:rPr>
        <w:t>Кафедра, как разработчик, осуществляет текущий контроль содержания и качества подготовки оценочных средств. По мере разработки новых документов (обновлении действующих документов) осуществляется замена используемых ранее компонентов.</w:t>
      </w:r>
    </w:p>
    <w:p w:rsidR="008A5DA1" w:rsidRPr="00ED0199" w:rsidRDefault="008A5DA1" w:rsidP="00F84EE1">
      <w:pPr>
        <w:pStyle w:val="p14"/>
        <w:tabs>
          <w:tab w:val="left" w:pos="1276"/>
        </w:tabs>
        <w:spacing w:before="0" w:beforeAutospacing="0" w:after="0" w:afterAutospacing="0"/>
        <w:ind w:left="586" w:firstLine="709"/>
        <w:rPr>
          <w:sz w:val="16"/>
          <w:szCs w:val="16"/>
        </w:rPr>
      </w:pPr>
    </w:p>
    <w:p w:rsidR="001E52EF" w:rsidRPr="00731EC6" w:rsidRDefault="001E52EF" w:rsidP="00F84EE1">
      <w:pPr>
        <w:pStyle w:val="p14"/>
        <w:tabs>
          <w:tab w:val="left" w:pos="1418"/>
        </w:tabs>
        <w:spacing w:before="0" w:beforeAutospacing="0" w:after="0" w:afterAutospacing="0"/>
        <w:ind w:firstLine="709"/>
        <w:rPr>
          <w:i/>
          <w:sz w:val="24"/>
          <w:szCs w:val="24"/>
        </w:rPr>
      </w:pPr>
      <w:r w:rsidRPr="00731EC6">
        <w:rPr>
          <w:i/>
          <w:sz w:val="24"/>
          <w:szCs w:val="24"/>
        </w:rPr>
        <w:t>ФОС по практике</w:t>
      </w:r>
    </w:p>
    <w:p w:rsidR="001E52EF" w:rsidRPr="00731EC6" w:rsidRDefault="001E52EF" w:rsidP="00F84EE1">
      <w:pPr>
        <w:pStyle w:val="p14"/>
        <w:numPr>
          <w:ilvl w:val="2"/>
          <w:numId w:val="22"/>
        </w:numPr>
        <w:tabs>
          <w:tab w:val="left" w:pos="1276"/>
        </w:tabs>
        <w:spacing w:before="0" w:beforeAutospacing="0" w:after="0" w:afterAutospacing="0"/>
        <w:ind w:left="0" w:firstLine="709"/>
        <w:rPr>
          <w:sz w:val="24"/>
          <w:szCs w:val="24"/>
        </w:rPr>
      </w:pPr>
      <w:r w:rsidRPr="00731EC6">
        <w:rPr>
          <w:sz w:val="24"/>
          <w:szCs w:val="24"/>
        </w:rPr>
        <w:t>Все результаты актуализации ФОС по практике рассматриваются на заседании кафедры, курирующей практику</w:t>
      </w:r>
      <w:r w:rsidR="006F031E" w:rsidRPr="00731EC6">
        <w:rPr>
          <w:sz w:val="24"/>
          <w:szCs w:val="24"/>
        </w:rPr>
        <w:t>.</w:t>
      </w:r>
      <w:r w:rsidR="00EA2341" w:rsidRPr="00731EC6">
        <w:rPr>
          <w:sz w:val="24"/>
          <w:szCs w:val="24"/>
        </w:rPr>
        <w:t xml:space="preserve"> По представлению зав. кафедр</w:t>
      </w:r>
      <w:r w:rsidR="00254AF4" w:rsidRPr="00731EC6">
        <w:rPr>
          <w:sz w:val="24"/>
          <w:szCs w:val="24"/>
        </w:rPr>
        <w:t>ой</w:t>
      </w:r>
      <w:r w:rsidR="00EA2341" w:rsidRPr="00731EC6">
        <w:rPr>
          <w:sz w:val="24"/>
          <w:szCs w:val="24"/>
        </w:rPr>
        <w:t xml:space="preserve"> изменения обсуждаются и утверждаются на заседании методической комиссии по специальности (направлению подготовки)</w:t>
      </w:r>
      <w:r w:rsidR="00360A3E" w:rsidRPr="00731EC6">
        <w:rPr>
          <w:sz w:val="24"/>
          <w:szCs w:val="24"/>
        </w:rPr>
        <w:t>.</w:t>
      </w:r>
    </w:p>
    <w:p w:rsidR="001E52EF" w:rsidRPr="00731EC6" w:rsidRDefault="001E52EF" w:rsidP="00F84EE1">
      <w:pPr>
        <w:pStyle w:val="p14"/>
        <w:numPr>
          <w:ilvl w:val="2"/>
          <w:numId w:val="22"/>
        </w:numPr>
        <w:tabs>
          <w:tab w:val="left" w:pos="1276"/>
        </w:tabs>
        <w:spacing w:before="0" w:beforeAutospacing="0" w:after="0" w:afterAutospacing="0"/>
        <w:ind w:left="0" w:firstLine="709"/>
        <w:rPr>
          <w:sz w:val="24"/>
          <w:szCs w:val="24"/>
        </w:rPr>
      </w:pPr>
      <w:r w:rsidRPr="00731EC6">
        <w:rPr>
          <w:sz w:val="24"/>
          <w:szCs w:val="24"/>
        </w:rPr>
        <w:t>Решение об актуализации</w:t>
      </w:r>
      <w:r w:rsidR="00F058F6" w:rsidRPr="00731EC6">
        <w:rPr>
          <w:sz w:val="24"/>
          <w:szCs w:val="24"/>
        </w:rPr>
        <w:t xml:space="preserve"> </w:t>
      </w:r>
      <w:r w:rsidR="00254AF4" w:rsidRPr="00731EC6">
        <w:rPr>
          <w:sz w:val="24"/>
          <w:szCs w:val="24"/>
        </w:rPr>
        <w:t xml:space="preserve">ФОС </w:t>
      </w:r>
      <w:r w:rsidRPr="00731EC6">
        <w:rPr>
          <w:sz w:val="24"/>
          <w:szCs w:val="24"/>
        </w:rPr>
        <w:t>по практике оформляется в виде выписки протокола</w:t>
      </w:r>
      <w:r w:rsidR="00EA2341" w:rsidRPr="00731EC6">
        <w:rPr>
          <w:sz w:val="24"/>
          <w:szCs w:val="24"/>
        </w:rPr>
        <w:t xml:space="preserve"> из заседания методической комиссии по специальности (направлению подготовки)</w:t>
      </w:r>
      <w:r w:rsidR="00F84EE1" w:rsidRPr="00731EC6">
        <w:rPr>
          <w:sz w:val="24"/>
          <w:szCs w:val="24"/>
        </w:rPr>
        <w:t xml:space="preserve">, которая </w:t>
      </w:r>
      <w:r w:rsidR="00870337" w:rsidRPr="00731EC6">
        <w:rPr>
          <w:sz w:val="24"/>
          <w:szCs w:val="24"/>
        </w:rPr>
        <w:t>прикладывается к РПП</w:t>
      </w:r>
      <w:r w:rsidR="003042A2" w:rsidRPr="00731EC6">
        <w:rPr>
          <w:sz w:val="24"/>
          <w:szCs w:val="24"/>
        </w:rPr>
        <w:t xml:space="preserve">. </w:t>
      </w:r>
    </w:p>
    <w:p w:rsidR="00B60147" w:rsidRPr="00ED0199" w:rsidRDefault="00B60147" w:rsidP="00F84EE1">
      <w:pPr>
        <w:pStyle w:val="p14"/>
        <w:numPr>
          <w:ilvl w:val="2"/>
          <w:numId w:val="22"/>
        </w:numPr>
        <w:tabs>
          <w:tab w:val="left" w:pos="1276"/>
        </w:tabs>
        <w:spacing w:before="0" w:beforeAutospacing="0" w:after="0" w:afterAutospacing="0"/>
        <w:ind w:left="0" w:firstLine="709"/>
        <w:rPr>
          <w:sz w:val="24"/>
          <w:szCs w:val="24"/>
        </w:rPr>
      </w:pPr>
      <w:r w:rsidRPr="0075264A">
        <w:rPr>
          <w:sz w:val="24"/>
          <w:szCs w:val="24"/>
        </w:rPr>
        <w:t>Печатный экземпляр</w:t>
      </w:r>
      <w:r w:rsidRPr="00731EC6">
        <w:rPr>
          <w:sz w:val="24"/>
          <w:szCs w:val="24"/>
        </w:rPr>
        <w:t xml:space="preserve"> ФОС по практике хранится в </w:t>
      </w:r>
      <w:r w:rsidR="00731EC6" w:rsidRPr="00731EC6">
        <w:rPr>
          <w:sz w:val="24"/>
          <w:szCs w:val="24"/>
        </w:rPr>
        <w:t xml:space="preserve">отделе </w:t>
      </w:r>
      <w:r w:rsidR="004B7B49" w:rsidRPr="00731EC6">
        <w:rPr>
          <w:sz w:val="24"/>
          <w:szCs w:val="24"/>
        </w:rPr>
        <w:t xml:space="preserve">по практической подготовке обучающихся </w:t>
      </w:r>
      <w:r w:rsidR="00731EC6" w:rsidRPr="00731EC6">
        <w:rPr>
          <w:sz w:val="24"/>
          <w:szCs w:val="24"/>
        </w:rPr>
        <w:t>учебно-методического управления</w:t>
      </w:r>
      <w:r w:rsidR="006547A6" w:rsidRPr="00731EC6">
        <w:rPr>
          <w:sz w:val="24"/>
          <w:szCs w:val="24"/>
        </w:rPr>
        <w:t xml:space="preserve"> </w:t>
      </w:r>
      <w:r w:rsidRPr="00ED0199">
        <w:rPr>
          <w:sz w:val="24"/>
          <w:szCs w:val="24"/>
        </w:rPr>
        <w:t xml:space="preserve">университета в составе </w:t>
      </w:r>
      <w:r w:rsidR="004B7B49" w:rsidRPr="00ED0199">
        <w:rPr>
          <w:sz w:val="24"/>
          <w:szCs w:val="24"/>
        </w:rPr>
        <w:t>РПП</w:t>
      </w:r>
      <w:r w:rsidR="003042A2" w:rsidRPr="00ED0199">
        <w:rPr>
          <w:sz w:val="24"/>
          <w:szCs w:val="24"/>
        </w:rPr>
        <w:t>. Э</w:t>
      </w:r>
      <w:r w:rsidRPr="00ED0199">
        <w:rPr>
          <w:sz w:val="24"/>
          <w:szCs w:val="24"/>
        </w:rPr>
        <w:t xml:space="preserve">лектронная версия </w:t>
      </w:r>
      <w:r w:rsidR="003042A2" w:rsidRPr="00ED0199">
        <w:rPr>
          <w:sz w:val="24"/>
          <w:szCs w:val="24"/>
        </w:rPr>
        <w:t xml:space="preserve">ФОС </w:t>
      </w:r>
      <w:r w:rsidR="002F0628" w:rsidRPr="00ED0199">
        <w:rPr>
          <w:sz w:val="24"/>
          <w:szCs w:val="24"/>
        </w:rPr>
        <w:t xml:space="preserve">практик </w:t>
      </w:r>
      <w:r w:rsidRPr="00ED0199">
        <w:rPr>
          <w:sz w:val="24"/>
          <w:szCs w:val="24"/>
        </w:rPr>
        <w:t xml:space="preserve">хранится на кафедрах, курирующих практику, и размещается ответственными сотрудниками кафедры </w:t>
      </w:r>
      <w:r w:rsidR="00EA2341" w:rsidRPr="00ED0199">
        <w:rPr>
          <w:sz w:val="24"/>
          <w:szCs w:val="24"/>
        </w:rPr>
        <w:t xml:space="preserve">в течении десяти дней после утверждения </w:t>
      </w:r>
      <w:r w:rsidRPr="00ED0199">
        <w:rPr>
          <w:sz w:val="24"/>
          <w:szCs w:val="24"/>
        </w:rPr>
        <w:t xml:space="preserve">в </w:t>
      </w:r>
      <w:r w:rsidR="002B1252" w:rsidRPr="00ED0199">
        <w:rPr>
          <w:sz w:val="24"/>
          <w:szCs w:val="24"/>
        </w:rPr>
        <w:t xml:space="preserve">электронной </w:t>
      </w:r>
      <w:r w:rsidRPr="00ED0199">
        <w:rPr>
          <w:sz w:val="24"/>
          <w:szCs w:val="24"/>
        </w:rPr>
        <w:t xml:space="preserve">информационно-образовательной среде университета (на образовательной платформе «Moodle») </w:t>
      </w:r>
      <w:r w:rsidR="00373D10" w:rsidRPr="00ED0199">
        <w:rPr>
          <w:sz w:val="24"/>
          <w:szCs w:val="24"/>
        </w:rPr>
        <w:t xml:space="preserve">на странице </w:t>
      </w:r>
      <w:r w:rsidR="00B43A68" w:rsidRPr="00ED0199">
        <w:rPr>
          <w:sz w:val="24"/>
          <w:szCs w:val="24"/>
        </w:rPr>
        <w:t>кафедры, за которой закреплен</w:t>
      </w:r>
      <w:r w:rsidR="00254AF4" w:rsidRPr="00ED0199">
        <w:rPr>
          <w:sz w:val="24"/>
          <w:szCs w:val="24"/>
        </w:rPr>
        <w:t>а</w:t>
      </w:r>
      <w:r w:rsidR="00B43A68" w:rsidRPr="00ED0199">
        <w:rPr>
          <w:sz w:val="24"/>
          <w:szCs w:val="24"/>
        </w:rPr>
        <w:t xml:space="preserve"> организация и проведение практики</w:t>
      </w:r>
      <w:r w:rsidRPr="00ED0199">
        <w:rPr>
          <w:sz w:val="24"/>
          <w:szCs w:val="24"/>
        </w:rPr>
        <w:t>.</w:t>
      </w:r>
    </w:p>
    <w:p w:rsidR="002A3143" w:rsidRPr="00731EC6" w:rsidRDefault="002A3143" w:rsidP="006547A6">
      <w:pPr>
        <w:pStyle w:val="p14"/>
        <w:numPr>
          <w:ilvl w:val="2"/>
          <w:numId w:val="22"/>
        </w:numPr>
        <w:tabs>
          <w:tab w:val="left" w:pos="1276"/>
        </w:tabs>
        <w:spacing w:before="0" w:beforeAutospacing="0" w:after="0" w:afterAutospacing="0"/>
        <w:ind w:left="0" w:firstLine="709"/>
        <w:rPr>
          <w:sz w:val="24"/>
          <w:szCs w:val="24"/>
        </w:rPr>
      </w:pPr>
      <w:r w:rsidRPr="00ED0199">
        <w:rPr>
          <w:sz w:val="24"/>
          <w:szCs w:val="24"/>
        </w:rPr>
        <w:t xml:space="preserve">Хранение и обновление элементов ФОС </w:t>
      </w:r>
      <w:r w:rsidR="00254AF4" w:rsidRPr="00ED0199">
        <w:rPr>
          <w:sz w:val="24"/>
          <w:szCs w:val="24"/>
        </w:rPr>
        <w:t>практики</w:t>
      </w:r>
      <w:r w:rsidRPr="00ED0199">
        <w:rPr>
          <w:sz w:val="24"/>
          <w:szCs w:val="24"/>
        </w:rPr>
        <w:t xml:space="preserve"> регламентируется «Положением </w:t>
      </w:r>
      <w:r w:rsidR="00254AF4" w:rsidRPr="00ED0199">
        <w:rPr>
          <w:sz w:val="24"/>
          <w:szCs w:val="24"/>
        </w:rPr>
        <w:t>о порядке формирования программ практик</w:t>
      </w:r>
      <w:r w:rsidR="006547A6">
        <w:rPr>
          <w:sz w:val="24"/>
          <w:szCs w:val="24"/>
        </w:rPr>
        <w:t xml:space="preserve">» и </w:t>
      </w:r>
      <w:r w:rsidR="006547A6" w:rsidRPr="00731EC6">
        <w:rPr>
          <w:sz w:val="24"/>
          <w:szCs w:val="24"/>
        </w:rPr>
        <w:t>«Положением о структуре и содержании программы практики для образовательных программ подготовки специалистов среднего звена».</w:t>
      </w:r>
    </w:p>
    <w:p w:rsidR="002A3143" w:rsidRPr="00731EC6" w:rsidRDefault="002A3143" w:rsidP="006547A6">
      <w:pPr>
        <w:pStyle w:val="p14"/>
        <w:tabs>
          <w:tab w:val="left" w:pos="1418"/>
        </w:tabs>
        <w:spacing w:before="0" w:beforeAutospacing="0" w:after="0" w:afterAutospacing="0"/>
        <w:ind w:left="540" w:firstLine="709"/>
        <w:rPr>
          <w:i/>
          <w:sz w:val="16"/>
          <w:szCs w:val="16"/>
        </w:rPr>
      </w:pPr>
    </w:p>
    <w:p w:rsidR="00606184" w:rsidRPr="00ED0199" w:rsidRDefault="001E52EF" w:rsidP="006547A6">
      <w:pPr>
        <w:pStyle w:val="p14"/>
        <w:tabs>
          <w:tab w:val="left" w:pos="1418"/>
        </w:tabs>
        <w:spacing w:before="0" w:beforeAutospacing="0" w:after="0" w:afterAutospacing="0"/>
        <w:ind w:firstLine="709"/>
        <w:rPr>
          <w:i/>
          <w:sz w:val="24"/>
          <w:szCs w:val="24"/>
        </w:rPr>
      </w:pPr>
      <w:r w:rsidRPr="00ED0199">
        <w:rPr>
          <w:i/>
          <w:sz w:val="24"/>
          <w:szCs w:val="24"/>
        </w:rPr>
        <w:t>ФОС ГИА</w:t>
      </w:r>
    </w:p>
    <w:p w:rsidR="00C577DC" w:rsidRPr="00ED0199" w:rsidRDefault="002A220A" w:rsidP="006547A6">
      <w:pPr>
        <w:pStyle w:val="p14"/>
        <w:numPr>
          <w:ilvl w:val="2"/>
          <w:numId w:val="22"/>
        </w:numPr>
        <w:tabs>
          <w:tab w:val="left" w:pos="1276"/>
        </w:tabs>
        <w:spacing w:before="0" w:beforeAutospacing="0" w:after="0" w:afterAutospacing="0"/>
        <w:ind w:left="0" w:firstLine="709"/>
        <w:rPr>
          <w:sz w:val="24"/>
          <w:szCs w:val="24"/>
        </w:rPr>
      </w:pPr>
      <w:r w:rsidRPr="00ED0199">
        <w:rPr>
          <w:sz w:val="24"/>
          <w:szCs w:val="24"/>
        </w:rPr>
        <w:t>Утвержденн</w:t>
      </w:r>
      <w:r w:rsidR="00C42D6F" w:rsidRPr="00ED0199">
        <w:rPr>
          <w:sz w:val="24"/>
          <w:szCs w:val="24"/>
        </w:rPr>
        <w:t>ый</w:t>
      </w:r>
      <w:r w:rsidRPr="00ED0199">
        <w:rPr>
          <w:sz w:val="24"/>
          <w:szCs w:val="24"/>
        </w:rPr>
        <w:t xml:space="preserve"> ФОС ГИА хранится в </w:t>
      </w:r>
      <w:r w:rsidR="00EE1A8F" w:rsidRPr="00ED0199">
        <w:rPr>
          <w:sz w:val="24"/>
          <w:szCs w:val="24"/>
        </w:rPr>
        <w:t>печатном</w:t>
      </w:r>
      <w:r w:rsidRPr="00ED0199">
        <w:rPr>
          <w:sz w:val="24"/>
          <w:szCs w:val="24"/>
        </w:rPr>
        <w:t xml:space="preserve"> варианте </w:t>
      </w:r>
      <w:r w:rsidR="002F0628" w:rsidRPr="00ED0199">
        <w:rPr>
          <w:sz w:val="24"/>
          <w:szCs w:val="24"/>
        </w:rPr>
        <w:t xml:space="preserve">в месте, защищенном от свободного доступа: первый экземпляр </w:t>
      </w:r>
      <w:r w:rsidR="00C577DC" w:rsidRPr="00ED0199">
        <w:rPr>
          <w:sz w:val="24"/>
          <w:szCs w:val="24"/>
        </w:rPr>
        <w:t>–</w:t>
      </w:r>
      <w:r w:rsidR="002F0628" w:rsidRPr="00ED0199">
        <w:rPr>
          <w:sz w:val="24"/>
          <w:szCs w:val="24"/>
        </w:rPr>
        <w:t xml:space="preserve"> </w:t>
      </w:r>
      <w:r w:rsidR="00C577DC" w:rsidRPr="00ED0199">
        <w:rPr>
          <w:sz w:val="24"/>
          <w:szCs w:val="24"/>
        </w:rPr>
        <w:t>у проректора по учебной работе; второй –</w:t>
      </w:r>
      <w:r w:rsidR="0086708B" w:rsidRPr="00ED0199">
        <w:rPr>
          <w:sz w:val="24"/>
          <w:szCs w:val="24"/>
        </w:rPr>
        <w:t xml:space="preserve"> </w:t>
      </w:r>
      <w:r w:rsidR="00E66FB7" w:rsidRPr="00ED0199">
        <w:rPr>
          <w:sz w:val="24"/>
          <w:szCs w:val="24"/>
        </w:rPr>
        <w:t xml:space="preserve">в </w:t>
      </w:r>
      <w:r w:rsidR="00B557A7">
        <w:rPr>
          <w:sz w:val="24"/>
          <w:szCs w:val="24"/>
        </w:rPr>
        <w:t>дирекции института/</w:t>
      </w:r>
      <w:r w:rsidR="00E66FB7" w:rsidRPr="00ED0199">
        <w:rPr>
          <w:sz w:val="24"/>
          <w:szCs w:val="24"/>
        </w:rPr>
        <w:t>деканате факультета</w:t>
      </w:r>
      <w:r w:rsidRPr="00ED0199">
        <w:rPr>
          <w:sz w:val="24"/>
          <w:szCs w:val="24"/>
        </w:rPr>
        <w:t>.</w:t>
      </w:r>
      <w:r w:rsidR="00EE1A8F" w:rsidRPr="00ED0199">
        <w:rPr>
          <w:sz w:val="24"/>
          <w:szCs w:val="24"/>
        </w:rPr>
        <w:t xml:space="preserve"> </w:t>
      </w:r>
      <w:r w:rsidR="002F0628" w:rsidRPr="00ED0199">
        <w:rPr>
          <w:sz w:val="24"/>
          <w:szCs w:val="24"/>
        </w:rPr>
        <w:t xml:space="preserve">Электронная версия ФОС хранится </w:t>
      </w:r>
      <w:r w:rsidR="00C577DC" w:rsidRPr="00ED0199">
        <w:rPr>
          <w:sz w:val="24"/>
          <w:szCs w:val="24"/>
        </w:rPr>
        <w:t>в учебно-методическом управлении</w:t>
      </w:r>
      <w:r w:rsidR="00C42D6F" w:rsidRPr="00ED0199">
        <w:rPr>
          <w:sz w:val="24"/>
          <w:szCs w:val="24"/>
        </w:rPr>
        <w:t xml:space="preserve">. </w:t>
      </w:r>
    </w:p>
    <w:p w:rsidR="002A220A" w:rsidRPr="00ED0199" w:rsidRDefault="00B557A7" w:rsidP="006547A6">
      <w:pPr>
        <w:pStyle w:val="p14"/>
        <w:numPr>
          <w:ilvl w:val="2"/>
          <w:numId w:val="22"/>
        </w:numPr>
        <w:tabs>
          <w:tab w:val="left" w:pos="1276"/>
        </w:tabs>
        <w:spacing w:before="0" w:beforeAutospacing="0" w:after="0" w:afterAutospacing="0"/>
        <w:ind w:left="0" w:firstLine="709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EE1A8F" w:rsidRPr="00ED0199">
        <w:rPr>
          <w:sz w:val="24"/>
          <w:szCs w:val="24"/>
        </w:rPr>
        <w:t>Материалы</w:t>
      </w:r>
      <w:r w:rsidR="00C577DC" w:rsidRPr="00ED0199">
        <w:rPr>
          <w:sz w:val="24"/>
          <w:szCs w:val="24"/>
        </w:rPr>
        <w:t xml:space="preserve"> ФОС открытого доступа</w:t>
      </w:r>
      <w:r w:rsidR="00EE1A8F" w:rsidRPr="00ED0199">
        <w:rPr>
          <w:sz w:val="24"/>
          <w:szCs w:val="24"/>
        </w:rPr>
        <w:t xml:space="preserve">, необходимые для подготовки обучающихся к ГИА, размещаются </w:t>
      </w:r>
      <w:r w:rsidR="00C577DC" w:rsidRPr="00ED0199">
        <w:rPr>
          <w:sz w:val="24"/>
          <w:szCs w:val="24"/>
        </w:rPr>
        <w:t>сотрудниками</w:t>
      </w:r>
      <w:r w:rsidR="0086708B" w:rsidRPr="00ED0199">
        <w:rPr>
          <w:sz w:val="24"/>
          <w:szCs w:val="24"/>
        </w:rPr>
        <w:t>,</w:t>
      </w:r>
      <w:r w:rsidR="00C577DC" w:rsidRPr="00ED0199">
        <w:rPr>
          <w:sz w:val="24"/>
          <w:szCs w:val="24"/>
        </w:rPr>
        <w:t xml:space="preserve"> назначенными </w:t>
      </w:r>
      <w:r>
        <w:rPr>
          <w:sz w:val="24"/>
          <w:szCs w:val="24"/>
        </w:rPr>
        <w:t>директором института/декано</w:t>
      </w:r>
      <w:r w:rsidR="00C577DC" w:rsidRPr="00ED0199">
        <w:rPr>
          <w:sz w:val="24"/>
          <w:szCs w:val="24"/>
        </w:rPr>
        <w:t>м факуль</w:t>
      </w:r>
      <w:r w:rsidR="006547A6">
        <w:rPr>
          <w:sz w:val="24"/>
          <w:szCs w:val="24"/>
        </w:rPr>
        <w:t>те</w:t>
      </w:r>
      <w:r w:rsidR="00C577DC" w:rsidRPr="00ED0199">
        <w:rPr>
          <w:sz w:val="24"/>
          <w:szCs w:val="24"/>
        </w:rPr>
        <w:t>т</w:t>
      </w:r>
      <w:r>
        <w:rPr>
          <w:sz w:val="24"/>
          <w:szCs w:val="24"/>
        </w:rPr>
        <w:t>а</w:t>
      </w:r>
      <w:r w:rsidR="0086708B" w:rsidRPr="00ED0199">
        <w:rPr>
          <w:sz w:val="24"/>
          <w:szCs w:val="24"/>
        </w:rPr>
        <w:t>,</w:t>
      </w:r>
      <w:r w:rsidR="00C577DC" w:rsidRPr="00ED0199">
        <w:rPr>
          <w:sz w:val="24"/>
          <w:szCs w:val="24"/>
        </w:rPr>
        <w:t xml:space="preserve"> на образовательной платформе «Moodle» в разделе «Государственная итоговая аттестация»</w:t>
      </w:r>
      <w:r w:rsidR="00EE1A8F" w:rsidRPr="00ED0199">
        <w:rPr>
          <w:sz w:val="24"/>
          <w:szCs w:val="24"/>
        </w:rPr>
        <w:t>.</w:t>
      </w:r>
    </w:p>
    <w:p w:rsidR="00C577DC" w:rsidRPr="00ED0199" w:rsidRDefault="00C577DC" w:rsidP="006547A6">
      <w:pPr>
        <w:pStyle w:val="p14"/>
        <w:tabs>
          <w:tab w:val="left" w:pos="1418"/>
        </w:tabs>
        <w:spacing w:before="0" w:beforeAutospacing="0" w:after="0" w:afterAutospacing="0"/>
        <w:ind w:left="586" w:firstLine="709"/>
        <w:rPr>
          <w:i/>
          <w:sz w:val="24"/>
          <w:szCs w:val="24"/>
        </w:rPr>
      </w:pPr>
    </w:p>
    <w:p w:rsidR="006F031E" w:rsidRPr="00ED0199" w:rsidRDefault="006F031E" w:rsidP="006547A6">
      <w:pPr>
        <w:pStyle w:val="afd"/>
        <w:widowControl w:val="0"/>
        <w:numPr>
          <w:ilvl w:val="1"/>
          <w:numId w:val="22"/>
        </w:numPr>
        <w:tabs>
          <w:tab w:val="left" w:pos="1134"/>
        </w:tabs>
        <w:autoSpaceDE w:val="0"/>
        <w:autoSpaceDN w:val="0"/>
        <w:adjustRightInd w:val="0"/>
        <w:ind w:left="0" w:firstLine="709"/>
        <w:jc w:val="both"/>
        <w:rPr>
          <w:rFonts w:ascii="Times New Roman" w:hAnsi="Times New Roman"/>
          <w:b/>
          <w:sz w:val="24"/>
          <w:szCs w:val="24"/>
        </w:rPr>
      </w:pPr>
      <w:r w:rsidRPr="00ED0199">
        <w:rPr>
          <w:rFonts w:ascii="Times New Roman" w:hAnsi="Times New Roman"/>
          <w:b/>
          <w:sz w:val="24"/>
          <w:szCs w:val="24"/>
        </w:rPr>
        <w:t xml:space="preserve">Требования к </w:t>
      </w:r>
      <w:r w:rsidR="00C577DC" w:rsidRPr="00ED0199">
        <w:rPr>
          <w:rFonts w:ascii="Times New Roman" w:hAnsi="Times New Roman"/>
          <w:b/>
          <w:sz w:val="24"/>
          <w:szCs w:val="24"/>
        </w:rPr>
        <w:t xml:space="preserve">подготовке </w:t>
      </w:r>
      <w:r w:rsidRPr="00ED0199">
        <w:rPr>
          <w:rFonts w:ascii="Times New Roman" w:hAnsi="Times New Roman"/>
          <w:b/>
          <w:sz w:val="24"/>
          <w:szCs w:val="24"/>
        </w:rPr>
        <w:t>электронной версии ФОС ГИА</w:t>
      </w:r>
    </w:p>
    <w:p w:rsidR="002A220A" w:rsidRPr="00ED0199" w:rsidRDefault="002A220A" w:rsidP="006547A6">
      <w:pPr>
        <w:pStyle w:val="p14"/>
        <w:numPr>
          <w:ilvl w:val="2"/>
          <w:numId w:val="22"/>
        </w:numPr>
        <w:tabs>
          <w:tab w:val="left" w:pos="1418"/>
        </w:tabs>
        <w:spacing w:before="0" w:beforeAutospacing="0" w:after="0" w:afterAutospacing="0"/>
        <w:ind w:left="0" w:firstLine="709"/>
        <w:rPr>
          <w:sz w:val="24"/>
          <w:szCs w:val="24"/>
        </w:rPr>
      </w:pPr>
      <w:r w:rsidRPr="00ED0199">
        <w:rPr>
          <w:sz w:val="24"/>
          <w:szCs w:val="24"/>
        </w:rPr>
        <w:t xml:space="preserve">Электронная версия ФОС </w:t>
      </w:r>
      <w:r w:rsidR="0086708B" w:rsidRPr="00ED0199">
        <w:rPr>
          <w:sz w:val="24"/>
          <w:szCs w:val="24"/>
        </w:rPr>
        <w:t xml:space="preserve">ГИА </w:t>
      </w:r>
      <w:r w:rsidRPr="00ED0199">
        <w:rPr>
          <w:sz w:val="24"/>
          <w:szCs w:val="24"/>
        </w:rPr>
        <w:t>оформляется в соответствии со следующими требованиями:</w:t>
      </w:r>
    </w:p>
    <w:p w:rsidR="002A220A" w:rsidRPr="00ED0199" w:rsidRDefault="002A220A" w:rsidP="006547A6">
      <w:pPr>
        <w:widowControl w:val="0"/>
        <w:tabs>
          <w:tab w:val="left" w:pos="900"/>
        </w:tabs>
        <w:autoSpaceDE w:val="0"/>
        <w:autoSpaceDN w:val="0"/>
        <w:adjustRightInd w:val="0"/>
        <w:ind w:firstLine="709"/>
        <w:jc w:val="both"/>
      </w:pPr>
      <w:r w:rsidRPr="00ED0199">
        <w:t>формат файла: *.</w:t>
      </w:r>
      <w:r w:rsidR="000909E2" w:rsidRPr="00ED0199">
        <w:rPr>
          <w:i/>
          <w:lang w:val="en-US"/>
        </w:rPr>
        <w:t>doc</w:t>
      </w:r>
      <w:r w:rsidR="005246ED" w:rsidRPr="00ED0199">
        <w:rPr>
          <w:i/>
        </w:rPr>
        <w:t xml:space="preserve"> (</w:t>
      </w:r>
      <w:r w:rsidR="005246ED" w:rsidRPr="00ED0199">
        <w:t>*.</w:t>
      </w:r>
      <w:r w:rsidR="005246ED" w:rsidRPr="00ED0199">
        <w:rPr>
          <w:i/>
          <w:lang w:val="en-US"/>
        </w:rPr>
        <w:t>docx</w:t>
      </w:r>
      <w:r w:rsidR="005246ED" w:rsidRPr="006547A6">
        <w:rPr>
          <w:i/>
        </w:rPr>
        <w:t>)</w:t>
      </w:r>
      <w:r w:rsidR="00BE6989" w:rsidRPr="00ED0199">
        <w:rPr>
          <w:i/>
        </w:rPr>
        <w:t>;</w:t>
      </w:r>
    </w:p>
    <w:p w:rsidR="002A220A" w:rsidRPr="00ED0199" w:rsidRDefault="00AC46D2" w:rsidP="006547A6">
      <w:pPr>
        <w:widowControl w:val="0"/>
        <w:tabs>
          <w:tab w:val="left" w:pos="900"/>
        </w:tabs>
        <w:autoSpaceDE w:val="0"/>
        <w:autoSpaceDN w:val="0"/>
        <w:adjustRightInd w:val="0"/>
        <w:ind w:firstLine="709"/>
        <w:jc w:val="both"/>
      </w:pPr>
      <w:r w:rsidRPr="00ED0199">
        <w:t xml:space="preserve">титульный лист должен </w:t>
      </w:r>
      <w:r w:rsidR="002A220A" w:rsidRPr="00ED0199">
        <w:t>содержать все грифы утверждения и подписи</w:t>
      </w:r>
      <w:r w:rsidR="00D8231E" w:rsidRPr="00ED0199">
        <w:t xml:space="preserve"> (первые два листа помещаются в файл в виде скан</w:t>
      </w:r>
      <w:r w:rsidR="00B418E8" w:rsidRPr="00ED0199">
        <w:t>-</w:t>
      </w:r>
      <w:r w:rsidR="00D8231E" w:rsidRPr="00ED0199">
        <w:t>копии)</w:t>
      </w:r>
      <w:r w:rsidR="002A220A" w:rsidRPr="00ED0199">
        <w:t>;</w:t>
      </w:r>
    </w:p>
    <w:p w:rsidR="002A220A" w:rsidRPr="00ED0199" w:rsidRDefault="002A220A" w:rsidP="006547A6">
      <w:pPr>
        <w:widowControl w:val="0"/>
        <w:tabs>
          <w:tab w:val="left" w:pos="900"/>
        </w:tabs>
        <w:autoSpaceDE w:val="0"/>
        <w:autoSpaceDN w:val="0"/>
        <w:adjustRightInd w:val="0"/>
        <w:ind w:firstLine="709"/>
        <w:jc w:val="both"/>
      </w:pPr>
      <w:r w:rsidRPr="00ED0199">
        <w:t xml:space="preserve">текст должен быть набран шрифтом 12, TimesNewRoman, без переносов, межстрочный интервал текста – одинарный, поля: слева – </w:t>
      </w:r>
      <w:smartTag w:uri="urn:schemas-microsoft-com:office:smarttags" w:element="metricconverter">
        <w:smartTagPr>
          <w:attr w:name="ProductID" w:val="3 см"/>
        </w:smartTagPr>
        <w:r w:rsidRPr="00ED0199">
          <w:t>3 см</w:t>
        </w:r>
      </w:smartTag>
      <w:r w:rsidRPr="00ED0199">
        <w:t xml:space="preserve">, справа – </w:t>
      </w:r>
      <w:smartTag w:uri="urn:schemas-microsoft-com:office:smarttags" w:element="metricconverter">
        <w:smartTagPr>
          <w:attr w:name="ProductID" w:val="1,5 см"/>
        </w:smartTagPr>
        <w:r w:rsidRPr="00ED0199">
          <w:t>1,5 см</w:t>
        </w:r>
      </w:smartTag>
      <w:r w:rsidRPr="00ED0199">
        <w:t xml:space="preserve">, сверху и снизу – </w:t>
      </w:r>
      <w:smartTag w:uri="urn:schemas-microsoft-com:office:smarttags" w:element="metricconverter">
        <w:smartTagPr>
          <w:attr w:name="ProductID" w:val="2 см"/>
        </w:smartTagPr>
        <w:r w:rsidRPr="00ED0199">
          <w:t>2 см</w:t>
        </w:r>
      </w:smartTag>
      <w:r w:rsidRPr="00ED0199">
        <w:t xml:space="preserve">. </w:t>
      </w:r>
    </w:p>
    <w:p w:rsidR="004312C7" w:rsidRPr="00ED0199" w:rsidRDefault="002A220A" w:rsidP="006547A6">
      <w:pPr>
        <w:widowControl w:val="0"/>
        <w:tabs>
          <w:tab w:val="left" w:pos="900"/>
        </w:tabs>
        <w:autoSpaceDE w:val="0"/>
        <w:autoSpaceDN w:val="0"/>
        <w:adjustRightInd w:val="0"/>
        <w:ind w:firstLine="709"/>
        <w:jc w:val="both"/>
      </w:pPr>
      <w:r w:rsidRPr="00ED0199">
        <w:t>ну</w:t>
      </w:r>
      <w:r w:rsidR="00D8231E" w:rsidRPr="00ED0199">
        <w:t>мерация страниц: снизу, справа;</w:t>
      </w:r>
    </w:p>
    <w:p w:rsidR="002A220A" w:rsidRPr="00ED0199" w:rsidRDefault="002A220A" w:rsidP="006547A6">
      <w:pPr>
        <w:pStyle w:val="p14"/>
        <w:numPr>
          <w:ilvl w:val="2"/>
          <w:numId w:val="22"/>
        </w:numPr>
        <w:tabs>
          <w:tab w:val="left" w:pos="1418"/>
        </w:tabs>
        <w:spacing w:before="0" w:beforeAutospacing="0" w:after="0" w:afterAutospacing="0"/>
        <w:ind w:left="0" w:firstLine="709"/>
        <w:rPr>
          <w:sz w:val="24"/>
          <w:szCs w:val="24"/>
        </w:rPr>
      </w:pPr>
      <w:r w:rsidRPr="00ED0199">
        <w:rPr>
          <w:sz w:val="24"/>
          <w:szCs w:val="24"/>
        </w:rPr>
        <w:t xml:space="preserve">Если объем ФОС превышает 20 страниц, то дополнительно оформляется </w:t>
      </w:r>
      <w:r w:rsidR="0004591D" w:rsidRPr="00ED0199">
        <w:rPr>
          <w:sz w:val="24"/>
          <w:szCs w:val="24"/>
        </w:rPr>
        <w:t>содержание</w:t>
      </w:r>
      <w:r w:rsidRPr="00ED0199">
        <w:rPr>
          <w:sz w:val="24"/>
          <w:szCs w:val="24"/>
        </w:rPr>
        <w:t>.</w:t>
      </w:r>
    </w:p>
    <w:p w:rsidR="00D8231E" w:rsidRPr="00ED0199" w:rsidRDefault="00D8231E" w:rsidP="006547A6">
      <w:pPr>
        <w:pStyle w:val="p14"/>
        <w:numPr>
          <w:ilvl w:val="2"/>
          <w:numId w:val="22"/>
        </w:numPr>
        <w:tabs>
          <w:tab w:val="left" w:pos="1418"/>
        </w:tabs>
        <w:spacing w:before="0" w:beforeAutospacing="0" w:after="0" w:afterAutospacing="0"/>
        <w:ind w:left="0" w:firstLine="709"/>
        <w:rPr>
          <w:sz w:val="24"/>
        </w:rPr>
      </w:pPr>
      <w:r w:rsidRPr="00ED0199">
        <w:rPr>
          <w:sz w:val="24"/>
          <w:szCs w:val="24"/>
        </w:rPr>
        <w:t>Название</w:t>
      </w:r>
      <w:r w:rsidRPr="00ED0199">
        <w:rPr>
          <w:sz w:val="24"/>
        </w:rPr>
        <w:t xml:space="preserve"> электронной версии ФОС должно содержать:</w:t>
      </w:r>
    </w:p>
    <w:p w:rsidR="00D8231E" w:rsidRPr="00ED0199" w:rsidRDefault="00D8231E" w:rsidP="006547A6">
      <w:pPr>
        <w:ind w:firstLine="709"/>
        <w:jc w:val="both"/>
      </w:pPr>
      <w:r w:rsidRPr="00ED0199">
        <w:t xml:space="preserve">аббревиатуру «ФОС», </w:t>
      </w:r>
    </w:p>
    <w:p w:rsidR="00D8231E" w:rsidRPr="00ED0199" w:rsidRDefault="00D8231E" w:rsidP="006547A6">
      <w:pPr>
        <w:ind w:firstLine="709"/>
        <w:jc w:val="both"/>
      </w:pPr>
      <w:r w:rsidRPr="00ED0199">
        <w:t>код и аббревиатуру специальности/ направления подготовки,</w:t>
      </w:r>
    </w:p>
    <w:p w:rsidR="00D8231E" w:rsidRPr="00ED0199" w:rsidRDefault="00694D35" w:rsidP="006547A6">
      <w:pPr>
        <w:ind w:firstLine="709"/>
        <w:jc w:val="both"/>
      </w:pPr>
      <w:r w:rsidRPr="00ED0199">
        <w:t>дат</w:t>
      </w:r>
      <w:r w:rsidR="0003460F" w:rsidRPr="00ED0199">
        <w:t>у</w:t>
      </w:r>
      <w:r w:rsidR="001B23D8" w:rsidRPr="00ED0199">
        <w:t>, указанную в реквизите утверждения документа</w:t>
      </w:r>
      <w:r w:rsidR="00D8231E" w:rsidRPr="00ED0199">
        <w:t>.</w:t>
      </w:r>
    </w:p>
    <w:p w:rsidR="001B23D8" w:rsidRPr="00ED0199" w:rsidRDefault="001B23D8" w:rsidP="006547A6">
      <w:pPr>
        <w:ind w:firstLine="709"/>
        <w:jc w:val="both"/>
      </w:pPr>
      <w:r w:rsidRPr="00ED0199">
        <w:t>Например: ФОС ГИА Педиатрия_</w:t>
      </w:r>
      <w:r w:rsidR="006547A6">
        <w:t>01.09.2021</w:t>
      </w:r>
    </w:p>
    <w:p w:rsidR="0066192F" w:rsidRPr="00ED0199" w:rsidRDefault="0066192F" w:rsidP="006547A6">
      <w:pPr>
        <w:ind w:firstLine="709"/>
        <w:jc w:val="both"/>
      </w:pPr>
    </w:p>
    <w:p w:rsidR="000F4F7D" w:rsidRPr="00ED0199" w:rsidRDefault="000F4F7D" w:rsidP="00655F97">
      <w:pPr>
        <w:pStyle w:val="1"/>
        <w:spacing w:before="0" w:after="0"/>
        <w:rPr>
          <w:rFonts w:cs="Times New Roman"/>
          <w:szCs w:val="24"/>
        </w:rPr>
      </w:pPr>
      <w:r w:rsidRPr="00ED0199">
        <w:rPr>
          <w:rFonts w:cs="Times New Roman"/>
          <w:szCs w:val="24"/>
        </w:rPr>
        <w:t>5 ОТВЕТСТВЕННОСТЬ И ПОЛНОМОЧИЯ</w:t>
      </w:r>
    </w:p>
    <w:p w:rsidR="006467C9" w:rsidRPr="00ED0199" w:rsidRDefault="006467C9" w:rsidP="006467C9"/>
    <w:p w:rsidR="000F4F7D" w:rsidRPr="00ED0199" w:rsidRDefault="003314F9" w:rsidP="00655F97">
      <w:pPr>
        <w:ind w:firstLine="709"/>
        <w:jc w:val="both"/>
        <w:rPr>
          <w:bCs/>
        </w:rPr>
      </w:pPr>
      <w:r w:rsidRPr="00ED0199">
        <w:rPr>
          <w:bCs/>
        </w:rPr>
        <w:t xml:space="preserve">5.1. </w:t>
      </w:r>
      <w:r w:rsidR="000F4F7D" w:rsidRPr="00ED0199">
        <w:rPr>
          <w:bCs/>
        </w:rPr>
        <w:t>Ответственность за разработку, внедрение и внесение изменений в настоящее Положение несет проректор по учебной работе.</w:t>
      </w:r>
    </w:p>
    <w:p w:rsidR="00BC2304" w:rsidRPr="00ED0199" w:rsidRDefault="003314F9" w:rsidP="00655F97">
      <w:pPr>
        <w:ind w:firstLine="709"/>
        <w:jc w:val="both"/>
        <w:rPr>
          <w:b/>
        </w:rPr>
      </w:pPr>
      <w:r w:rsidRPr="00ED0199">
        <w:rPr>
          <w:bCs/>
        </w:rPr>
        <w:t xml:space="preserve">5.2. </w:t>
      </w:r>
      <w:r w:rsidR="000F4F7D" w:rsidRPr="00ED0199">
        <w:rPr>
          <w:bCs/>
        </w:rPr>
        <w:t>Ответственность за соблюдение требований настоящего Положения несут руководители структурных подразделений АГМУ –</w:t>
      </w:r>
      <w:r w:rsidRPr="00ED0199">
        <w:rPr>
          <w:bCs/>
        </w:rPr>
        <w:t xml:space="preserve"> заведующие кафедрами</w:t>
      </w:r>
      <w:r w:rsidR="000F4F7D" w:rsidRPr="00ED0199">
        <w:rPr>
          <w:bCs/>
        </w:rPr>
        <w:t>.</w:t>
      </w:r>
    </w:p>
    <w:p w:rsidR="001B23D8" w:rsidRPr="00ED0199" w:rsidRDefault="001B23D8" w:rsidP="00655F97">
      <w:pPr>
        <w:ind w:firstLine="709"/>
        <w:jc w:val="both"/>
      </w:pPr>
    </w:p>
    <w:p w:rsidR="00103041" w:rsidRPr="00ED0199" w:rsidRDefault="00103041" w:rsidP="006547A6">
      <w:pPr>
        <w:jc w:val="center"/>
        <w:rPr>
          <w:b/>
        </w:rPr>
      </w:pPr>
      <w:r w:rsidRPr="00ED0199">
        <w:rPr>
          <w:b/>
        </w:rPr>
        <w:t>6 УПРАВЛЕНИЕ ДОКУМЕНТОМ</w:t>
      </w:r>
    </w:p>
    <w:p w:rsidR="006467C9" w:rsidRPr="00ED0199" w:rsidRDefault="006467C9" w:rsidP="00103041">
      <w:pPr>
        <w:ind w:firstLine="709"/>
        <w:jc w:val="center"/>
        <w:rPr>
          <w:b/>
        </w:rPr>
      </w:pPr>
    </w:p>
    <w:p w:rsidR="00103041" w:rsidRPr="00ED0199" w:rsidRDefault="00103041" w:rsidP="00103041">
      <w:pPr>
        <w:ind w:firstLine="709"/>
        <w:jc w:val="both"/>
      </w:pPr>
      <w:r w:rsidRPr="00ED0199">
        <w:t xml:space="preserve">6.1. Хранение: </w:t>
      </w:r>
    </w:p>
    <w:p w:rsidR="00103041" w:rsidRPr="00ED0199" w:rsidRDefault="00103041" w:rsidP="00103041">
      <w:pPr>
        <w:ind w:firstLine="709"/>
        <w:jc w:val="both"/>
      </w:pPr>
      <w:r w:rsidRPr="00ED0199">
        <w:t>1-й контрольный экземпляр – проректор по УР.</w:t>
      </w:r>
    </w:p>
    <w:p w:rsidR="00103041" w:rsidRPr="00ED0199" w:rsidRDefault="003738CE" w:rsidP="00103041">
      <w:pPr>
        <w:ind w:firstLine="709"/>
        <w:jc w:val="both"/>
      </w:pPr>
      <w:r w:rsidRPr="00ED0199">
        <w:t>2-й контрольный экземпляр – УККО</w:t>
      </w:r>
      <w:r w:rsidR="00FA5848" w:rsidRPr="00ED0199">
        <w:t>.</w:t>
      </w:r>
    </w:p>
    <w:p w:rsidR="00103041" w:rsidRPr="00ED0199" w:rsidRDefault="00103041" w:rsidP="00103041">
      <w:pPr>
        <w:ind w:firstLine="709"/>
        <w:jc w:val="both"/>
      </w:pPr>
      <w:r w:rsidRPr="00ED0199">
        <w:t>6.2 Рассылка учетных экземпляров осуществляется в соответствии с реестром выдачи документа</w:t>
      </w:r>
      <w:r w:rsidR="007A7735" w:rsidRPr="00ED0199">
        <w:t xml:space="preserve"> (приложение Б).</w:t>
      </w:r>
    </w:p>
    <w:p w:rsidR="00103041" w:rsidRPr="00ED0199" w:rsidRDefault="00103041" w:rsidP="00103041">
      <w:pPr>
        <w:tabs>
          <w:tab w:val="left" w:pos="709"/>
          <w:tab w:val="left" w:pos="900"/>
          <w:tab w:val="left" w:pos="1356"/>
        </w:tabs>
        <w:autoSpaceDE w:val="0"/>
        <w:autoSpaceDN w:val="0"/>
        <w:adjustRightInd w:val="0"/>
        <w:ind w:firstLine="709"/>
        <w:jc w:val="both"/>
      </w:pPr>
      <w:r w:rsidRPr="00ED0199">
        <w:t>6.</w:t>
      </w:r>
      <w:r w:rsidR="007A7735" w:rsidRPr="00ED0199">
        <w:t>3</w:t>
      </w:r>
      <w:r w:rsidR="006547A6">
        <w:t xml:space="preserve"> </w:t>
      </w:r>
      <w:r w:rsidRPr="00ED0199">
        <w:t>Право доступа к документу и</w:t>
      </w:r>
      <w:r w:rsidR="003114A7">
        <w:t xml:space="preserve">меют: ректор, проректор по УР, </w:t>
      </w:r>
      <w:r w:rsidR="00500D8C">
        <w:t>директора институтов/</w:t>
      </w:r>
      <w:r w:rsidRPr="00ED0199">
        <w:t>декан</w:t>
      </w:r>
      <w:r w:rsidR="00500D8C">
        <w:t>ы</w:t>
      </w:r>
      <w:r w:rsidRPr="00ED0199">
        <w:t xml:space="preserve"> факультет</w:t>
      </w:r>
      <w:r w:rsidR="00500D8C">
        <w:t>ов</w:t>
      </w:r>
      <w:r w:rsidRPr="00ED0199">
        <w:t xml:space="preserve">, </w:t>
      </w:r>
      <w:r w:rsidR="00A8054D" w:rsidRPr="00ED0199">
        <w:t xml:space="preserve">заведующие кафедрами, </w:t>
      </w:r>
      <w:r w:rsidRPr="00ED0199">
        <w:t>начальник УКК</w:t>
      </w:r>
      <w:r w:rsidR="008515B1" w:rsidRPr="00ED0199">
        <w:t>О</w:t>
      </w:r>
      <w:r w:rsidRPr="00ED0199">
        <w:t>, начальник УМУ, заведующий МО УМУ.</w:t>
      </w:r>
    </w:p>
    <w:p w:rsidR="00103041" w:rsidRPr="00ED0199" w:rsidRDefault="007A7735" w:rsidP="00103041">
      <w:pPr>
        <w:ind w:firstLine="709"/>
        <w:jc w:val="both"/>
      </w:pPr>
      <w:r w:rsidRPr="00ED0199">
        <w:t>6.4</w:t>
      </w:r>
      <w:r w:rsidR="00103041" w:rsidRPr="00ED0199">
        <w:t xml:space="preserve">. Актуализация документа проводится </w:t>
      </w:r>
      <w:r w:rsidR="006547A6" w:rsidRPr="004A0F75">
        <w:t xml:space="preserve">по мере необходимости </w:t>
      </w:r>
      <w:r w:rsidR="00103041" w:rsidRPr="00ED0199">
        <w:t>проректором по УР.</w:t>
      </w:r>
    </w:p>
    <w:p w:rsidR="00103041" w:rsidRPr="00ED0199" w:rsidRDefault="007A7735" w:rsidP="00103041">
      <w:pPr>
        <w:ind w:firstLine="709"/>
        <w:jc w:val="both"/>
      </w:pPr>
      <w:r w:rsidRPr="00ED0199">
        <w:t>6.5</w:t>
      </w:r>
      <w:r w:rsidR="00103041" w:rsidRPr="00ED0199">
        <w:t>. Согласование документа проводится со всеми заинтересованными должностными лицами и отмечается в листе согласования</w:t>
      </w:r>
      <w:r w:rsidRPr="00ED0199">
        <w:t xml:space="preserve"> (приложение А).</w:t>
      </w:r>
    </w:p>
    <w:p w:rsidR="007A7735" w:rsidRPr="00ED0199" w:rsidRDefault="007A7735" w:rsidP="00655F97">
      <w:pPr>
        <w:ind w:firstLine="709"/>
        <w:jc w:val="both"/>
      </w:pPr>
    </w:p>
    <w:p w:rsidR="000F4F7D" w:rsidRPr="00ED0199" w:rsidRDefault="00103041" w:rsidP="00655F97">
      <w:pPr>
        <w:pStyle w:val="1"/>
        <w:spacing w:before="0" w:after="0"/>
        <w:rPr>
          <w:rFonts w:cs="Times New Roman"/>
          <w:szCs w:val="24"/>
        </w:rPr>
      </w:pPr>
      <w:r w:rsidRPr="00ED0199">
        <w:rPr>
          <w:rFonts w:cs="Times New Roman"/>
          <w:szCs w:val="24"/>
        </w:rPr>
        <w:lastRenderedPageBreak/>
        <w:t>7</w:t>
      </w:r>
      <w:r w:rsidR="000F4F7D" w:rsidRPr="00ED0199">
        <w:rPr>
          <w:rFonts w:cs="Times New Roman"/>
          <w:szCs w:val="24"/>
        </w:rPr>
        <w:t xml:space="preserve"> ПРИЛОЖЕНИЯ</w:t>
      </w:r>
    </w:p>
    <w:p w:rsidR="006467C9" w:rsidRPr="00ED0199" w:rsidRDefault="006467C9" w:rsidP="006467C9"/>
    <w:tbl>
      <w:tblPr>
        <w:tblStyle w:val="af3"/>
        <w:tblW w:w="977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22"/>
        <w:gridCol w:w="7654"/>
      </w:tblGrid>
      <w:tr w:rsidR="001F387F" w:rsidRPr="00ED0199" w:rsidTr="006547A6">
        <w:tc>
          <w:tcPr>
            <w:tcW w:w="2122" w:type="dxa"/>
          </w:tcPr>
          <w:p w:rsidR="001F387F" w:rsidRPr="00ED0199" w:rsidRDefault="001F387F" w:rsidP="001F387F">
            <w:r w:rsidRPr="00ED0199">
              <w:t>Приложение 1.</w:t>
            </w:r>
          </w:p>
        </w:tc>
        <w:tc>
          <w:tcPr>
            <w:tcW w:w="7654" w:type="dxa"/>
          </w:tcPr>
          <w:p w:rsidR="001F387F" w:rsidRPr="00ED0199" w:rsidRDefault="001F387F" w:rsidP="006547A6">
            <w:pPr>
              <w:jc w:val="both"/>
            </w:pPr>
            <w:r w:rsidRPr="00ED0199">
              <w:t xml:space="preserve">Материалы текущего контроля </w:t>
            </w:r>
          </w:p>
        </w:tc>
      </w:tr>
      <w:tr w:rsidR="001F387F" w:rsidRPr="00ED0199" w:rsidTr="006547A6">
        <w:tc>
          <w:tcPr>
            <w:tcW w:w="2122" w:type="dxa"/>
          </w:tcPr>
          <w:p w:rsidR="001F387F" w:rsidRPr="00ED0199" w:rsidRDefault="001F387F" w:rsidP="001F387F">
            <w:r w:rsidRPr="00ED0199">
              <w:t>Приложение 2.</w:t>
            </w:r>
          </w:p>
        </w:tc>
        <w:tc>
          <w:tcPr>
            <w:tcW w:w="7654" w:type="dxa"/>
          </w:tcPr>
          <w:p w:rsidR="001F387F" w:rsidRPr="00ED0199" w:rsidRDefault="001F387F" w:rsidP="006547A6">
            <w:pPr>
              <w:jc w:val="both"/>
            </w:pPr>
            <w:r w:rsidRPr="00ED0199">
              <w:t>Материалы рубежного контроля</w:t>
            </w:r>
          </w:p>
        </w:tc>
      </w:tr>
      <w:tr w:rsidR="001F387F" w:rsidRPr="00ED0199" w:rsidTr="006547A6">
        <w:tc>
          <w:tcPr>
            <w:tcW w:w="2122" w:type="dxa"/>
          </w:tcPr>
          <w:p w:rsidR="001F387F" w:rsidRPr="00ED0199" w:rsidRDefault="001F387F" w:rsidP="001F387F">
            <w:r w:rsidRPr="00ED0199">
              <w:t>Приложение 3.</w:t>
            </w:r>
          </w:p>
        </w:tc>
        <w:tc>
          <w:tcPr>
            <w:tcW w:w="7654" w:type="dxa"/>
          </w:tcPr>
          <w:p w:rsidR="001F387F" w:rsidRPr="00ED0199" w:rsidRDefault="001F387F" w:rsidP="006547A6">
            <w:pPr>
              <w:jc w:val="both"/>
            </w:pPr>
            <w:r w:rsidRPr="00ED0199">
              <w:t>Материалы промежуточной аттестации</w:t>
            </w:r>
          </w:p>
        </w:tc>
      </w:tr>
      <w:tr w:rsidR="001F387F" w:rsidRPr="00ED0199" w:rsidTr="006547A6">
        <w:tc>
          <w:tcPr>
            <w:tcW w:w="2122" w:type="dxa"/>
          </w:tcPr>
          <w:p w:rsidR="001F387F" w:rsidRPr="00ED0199" w:rsidRDefault="001F387F" w:rsidP="001F387F">
            <w:r w:rsidRPr="00ED0199">
              <w:t>Приложение 4.</w:t>
            </w:r>
          </w:p>
        </w:tc>
        <w:tc>
          <w:tcPr>
            <w:tcW w:w="7654" w:type="dxa"/>
          </w:tcPr>
          <w:p w:rsidR="001F387F" w:rsidRPr="00ED0199" w:rsidRDefault="001F387F" w:rsidP="006547A6">
            <w:pPr>
              <w:jc w:val="both"/>
            </w:pPr>
            <w:r w:rsidRPr="00ED0199">
              <w:t>Пример критериев и показателей, используемых при оценивании учебного реферата</w:t>
            </w:r>
          </w:p>
        </w:tc>
      </w:tr>
      <w:tr w:rsidR="001F387F" w:rsidRPr="00ED0199" w:rsidTr="006547A6">
        <w:tc>
          <w:tcPr>
            <w:tcW w:w="2122" w:type="dxa"/>
          </w:tcPr>
          <w:p w:rsidR="001F387F" w:rsidRPr="00ED0199" w:rsidRDefault="001F387F" w:rsidP="001F387F">
            <w:r w:rsidRPr="00ED0199">
              <w:t>Приложение 5.</w:t>
            </w:r>
          </w:p>
        </w:tc>
        <w:tc>
          <w:tcPr>
            <w:tcW w:w="7654" w:type="dxa"/>
          </w:tcPr>
          <w:p w:rsidR="001F387F" w:rsidRPr="00ED0199" w:rsidRDefault="001F387F" w:rsidP="006547A6">
            <w:pPr>
              <w:jc w:val="both"/>
            </w:pPr>
            <w:r w:rsidRPr="00ED0199">
              <w:t xml:space="preserve">Пример критериев оценки выполнения мануальных действий </w:t>
            </w:r>
          </w:p>
        </w:tc>
      </w:tr>
      <w:tr w:rsidR="001F387F" w:rsidRPr="00ED0199" w:rsidTr="006547A6">
        <w:tc>
          <w:tcPr>
            <w:tcW w:w="2122" w:type="dxa"/>
          </w:tcPr>
          <w:p w:rsidR="001F387F" w:rsidRPr="00ED0199" w:rsidRDefault="001F387F" w:rsidP="001F387F">
            <w:r w:rsidRPr="00ED0199">
              <w:t>Приложение 6.</w:t>
            </w:r>
          </w:p>
        </w:tc>
        <w:tc>
          <w:tcPr>
            <w:tcW w:w="7654" w:type="dxa"/>
          </w:tcPr>
          <w:p w:rsidR="001F387F" w:rsidRPr="00ED0199" w:rsidRDefault="001F387F" w:rsidP="006547A6">
            <w:pPr>
              <w:jc w:val="both"/>
            </w:pPr>
            <w:r w:rsidRPr="00ED0199">
              <w:t>Примерные критерии оценки выпускной квалификационной работы</w:t>
            </w:r>
          </w:p>
        </w:tc>
      </w:tr>
      <w:tr w:rsidR="00103041" w:rsidRPr="00ED0199" w:rsidTr="006547A6">
        <w:tc>
          <w:tcPr>
            <w:tcW w:w="2122" w:type="dxa"/>
          </w:tcPr>
          <w:p w:rsidR="00103041" w:rsidRPr="00ED0199" w:rsidRDefault="00103041" w:rsidP="00103041">
            <w:r w:rsidRPr="00ED0199">
              <w:t>Приложение 7.</w:t>
            </w:r>
          </w:p>
        </w:tc>
        <w:tc>
          <w:tcPr>
            <w:tcW w:w="7654" w:type="dxa"/>
          </w:tcPr>
          <w:p w:rsidR="00103041" w:rsidRPr="00ED0199" w:rsidRDefault="00103041" w:rsidP="006547A6">
            <w:pPr>
              <w:jc w:val="both"/>
            </w:pPr>
            <w:r w:rsidRPr="00ED0199">
              <w:rPr>
                <w:bCs/>
              </w:rPr>
              <w:t>Примерный перечень оценочных средств</w:t>
            </w:r>
          </w:p>
        </w:tc>
      </w:tr>
      <w:tr w:rsidR="00103041" w:rsidRPr="00ED0199" w:rsidTr="006547A6">
        <w:tc>
          <w:tcPr>
            <w:tcW w:w="2122" w:type="dxa"/>
          </w:tcPr>
          <w:p w:rsidR="00103041" w:rsidRPr="00ED0199" w:rsidRDefault="00103041" w:rsidP="00103041">
            <w:r w:rsidRPr="00ED0199">
              <w:t>Приложение 8.</w:t>
            </w:r>
          </w:p>
        </w:tc>
        <w:tc>
          <w:tcPr>
            <w:tcW w:w="7654" w:type="dxa"/>
          </w:tcPr>
          <w:p w:rsidR="00103041" w:rsidRPr="00ED0199" w:rsidRDefault="00103041" w:rsidP="006547A6">
            <w:pPr>
              <w:jc w:val="both"/>
            </w:pPr>
            <w:r w:rsidRPr="00ED0199">
              <w:t>Форма экзаменационного билета</w:t>
            </w:r>
          </w:p>
        </w:tc>
      </w:tr>
      <w:tr w:rsidR="00103041" w:rsidRPr="00ED0199" w:rsidTr="006547A6">
        <w:tc>
          <w:tcPr>
            <w:tcW w:w="2122" w:type="dxa"/>
          </w:tcPr>
          <w:p w:rsidR="00103041" w:rsidRPr="00ED0199" w:rsidRDefault="00103041" w:rsidP="00103041">
            <w:r w:rsidRPr="00ED0199">
              <w:t>Приложение 9.</w:t>
            </w:r>
          </w:p>
        </w:tc>
        <w:tc>
          <w:tcPr>
            <w:tcW w:w="7654" w:type="dxa"/>
          </w:tcPr>
          <w:p w:rsidR="00103041" w:rsidRPr="00ED0199" w:rsidRDefault="00103041" w:rsidP="006547A6">
            <w:pPr>
              <w:jc w:val="both"/>
            </w:pPr>
            <w:r w:rsidRPr="00ED0199">
              <w:rPr>
                <w:bCs/>
              </w:rPr>
              <w:t>Оформление тестовых заданий</w:t>
            </w:r>
          </w:p>
        </w:tc>
      </w:tr>
      <w:tr w:rsidR="00103041" w:rsidRPr="00ED0199" w:rsidTr="006547A6">
        <w:tc>
          <w:tcPr>
            <w:tcW w:w="2122" w:type="dxa"/>
          </w:tcPr>
          <w:p w:rsidR="00103041" w:rsidRPr="00ED0199" w:rsidRDefault="00103041" w:rsidP="00103041">
            <w:r w:rsidRPr="00ED0199">
              <w:t>Приложение 10.</w:t>
            </w:r>
          </w:p>
        </w:tc>
        <w:tc>
          <w:tcPr>
            <w:tcW w:w="7654" w:type="dxa"/>
          </w:tcPr>
          <w:p w:rsidR="00103041" w:rsidRPr="00ED0199" w:rsidRDefault="00103041" w:rsidP="006547A6">
            <w:pPr>
              <w:jc w:val="both"/>
            </w:pPr>
            <w:r w:rsidRPr="00ED0199">
              <w:rPr>
                <w:bCs/>
              </w:rPr>
              <w:t>Оформление задания для деловой (ролевой) игры</w:t>
            </w:r>
          </w:p>
        </w:tc>
      </w:tr>
      <w:tr w:rsidR="00103041" w:rsidRPr="00ED0199" w:rsidTr="006547A6">
        <w:tc>
          <w:tcPr>
            <w:tcW w:w="2122" w:type="dxa"/>
          </w:tcPr>
          <w:p w:rsidR="00103041" w:rsidRPr="00ED0199" w:rsidRDefault="00103041" w:rsidP="00103041">
            <w:r w:rsidRPr="00ED0199">
              <w:t>Приложение 11.</w:t>
            </w:r>
          </w:p>
        </w:tc>
        <w:tc>
          <w:tcPr>
            <w:tcW w:w="7654" w:type="dxa"/>
          </w:tcPr>
          <w:p w:rsidR="00103041" w:rsidRPr="00ED0199" w:rsidRDefault="00103041" w:rsidP="006547A6">
            <w:pPr>
              <w:jc w:val="both"/>
            </w:pPr>
            <w:r w:rsidRPr="00ED0199">
              <w:rPr>
                <w:bCs/>
              </w:rPr>
              <w:t>Оформление задания для ситуационной задачи</w:t>
            </w:r>
          </w:p>
        </w:tc>
      </w:tr>
      <w:tr w:rsidR="00103041" w:rsidRPr="00ED0199" w:rsidTr="006547A6">
        <w:tc>
          <w:tcPr>
            <w:tcW w:w="2122" w:type="dxa"/>
          </w:tcPr>
          <w:p w:rsidR="00103041" w:rsidRPr="00ED0199" w:rsidRDefault="00103041" w:rsidP="00103041">
            <w:r w:rsidRPr="00ED0199">
              <w:t>Приложение 12.</w:t>
            </w:r>
          </w:p>
        </w:tc>
        <w:tc>
          <w:tcPr>
            <w:tcW w:w="7654" w:type="dxa"/>
          </w:tcPr>
          <w:p w:rsidR="00103041" w:rsidRPr="00ED0199" w:rsidRDefault="00103041" w:rsidP="006547A6">
            <w:pPr>
              <w:jc w:val="both"/>
            </w:pPr>
            <w:r w:rsidRPr="00ED0199">
              <w:rPr>
                <w:bCs/>
              </w:rPr>
              <w:t>Оформление вопросов для семинаров, коллоквиумов</w:t>
            </w:r>
          </w:p>
        </w:tc>
      </w:tr>
      <w:tr w:rsidR="00103041" w:rsidRPr="00ED0199" w:rsidTr="006547A6">
        <w:tc>
          <w:tcPr>
            <w:tcW w:w="2122" w:type="dxa"/>
          </w:tcPr>
          <w:p w:rsidR="00103041" w:rsidRPr="00ED0199" w:rsidRDefault="00103041" w:rsidP="00103041">
            <w:r w:rsidRPr="00ED0199">
              <w:t>Приложение 13.</w:t>
            </w:r>
          </w:p>
        </w:tc>
        <w:tc>
          <w:tcPr>
            <w:tcW w:w="7654" w:type="dxa"/>
          </w:tcPr>
          <w:p w:rsidR="00103041" w:rsidRPr="00ED0199" w:rsidRDefault="00103041" w:rsidP="006547A6">
            <w:pPr>
              <w:jc w:val="both"/>
            </w:pPr>
            <w:r w:rsidRPr="00ED0199">
              <w:rPr>
                <w:bCs/>
              </w:rPr>
              <w:t>Оформление комплекта заданий для контрольной работы</w:t>
            </w:r>
          </w:p>
        </w:tc>
      </w:tr>
      <w:tr w:rsidR="00103041" w:rsidRPr="00ED0199" w:rsidTr="006547A6">
        <w:tc>
          <w:tcPr>
            <w:tcW w:w="2122" w:type="dxa"/>
          </w:tcPr>
          <w:p w:rsidR="00103041" w:rsidRPr="00ED0199" w:rsidRDefault="00103041" w:rsidP="00103041">
            <w:r w:rsidRPr="00ED0199">
              <w:t>Приложение 14.</w:t>
            </w:r>
          </w:p>
        </w:tc>
        <w:tc>
          <w:tcPr>
            <w:tcW w:w="7654" w:type="dxa"/>
          </w:tcPr>
          <w:p w:rsidR="00103041" w:rsidRPr="00ED0199" w:rsidRDefault="00103041" w:rsidP="006547A6">
            <w:pPr>
              <w:jc w:val="both"/>
            </w:pPr>
            <w:r w:rsidRPr="00ED0199">
              <w:rPr>
                <w:bCs/>
              </w:rPr>
              <w:t>Оформление тем для круглого стола (диспута, дебатов, дискуссии)</w:t>
            </w:r>
          </w:p>
        </w:tc>
      </w:tr>
      <w:tr w:rsidR="00103041" w:rsidRPr="00ED0199" w:rsidTr="006547A6">
        <w:tc>
          <w:tcPr>
            <w:tcW w:w="2122" w:type="dxa"/>
          </w:tcPr>
          <w:p w:rsidR="00103041" w:rsidRPr="00ED0199" w:rsidRDefault="00103041" w:rsidP="00103041">
            <w:r w:rsidRPr="00ED0199">
              <w:t>Приложение 15.</w:t>
            </w:r>
          </w:p>
        </w:tc>
        <w:tc>
          <w:tcPr>
            <w:tcW w:w="7654" w:type="dxa"/>
          </w:tcPr>
          <w:p w:rsidR="00103041" w:rsidRPr="00ED0199" w:rsidRDefault="00103041" w:rsidP="006547A6">
            <w:pPr>
              <w:jc w:val="both"/>
            </w:pPr>
            <w:r w:rsidRPr="00ED0199">
              <w:rPr>
                <w:bCs/>
              </w:rPr>
              <w:t>Оформление задания для портфолио</w:t>
            </w:r>
          </w:p>
        </w:tc>
      </w:tr>
      <w:tr w:rsidR="00103041" w:rsidRPr="00ED0199" w:rsidTr="006547A6">
        <w:tc>
          <w:tcPr>
            <w:tcW w:w="2122" w:type="dxa"/>
          </w:tcPr>
          <w:p w:rsidR="00103041" w:rsidRPr="00ED0199" w:rsidRDefault="00103041" w:rsidP="00103041">
            <w:r w:rsidRPr="00ED0199">
              <w:t>Приложение 16.</w:t>
            </w:r>
          </w:p>
        </w:tc>
        <w:tc>
          <w:tcPr>
            <w:tcW w:w="7654" w:type="dxa"/>
          </w:tcPr>
          <w:p w:rsidR="00103041" w:rsidRPr="00ED0199" w:rsidRDefault="00103041" w:rsidP="006547A6">
            <w:pPr>
              <w:jc w:val="both"/>
            </w:pPr>
            <w:r w:rsidRPr="00ED0199">
              <w:rPr>
                <w:bCs/>
              </w:rPr>
              <w:t>Оформление групповых и/или индивидуальных творческих заданий/проектов</w:t>
            </w:r>
          </w:p>
        </w:tc>
      </w:tr>
      <w:tr w:rsidR="00103041" w:rsidRPr="00ED0199" w:rsidTr="006547A6">
        <w:tc>
          <w:tcPr>
            <w:tcW w:w="2122" w:type="dxa"/>
          </w:tcPr>
          <w:p w:rsidR="00103041" w:rsidRPr="00ED0199" w:rsidRDefault="00103041" w:rsidP="00103041">
            <w:r w:rsidRPr="00ED0199">
              <w:t>Приложение 17.</w:t>
            </w:r>
          </w:p>
        </w:tc>
        <w:tc>
          <w:tcPr>
            <w:tcW w:w="7654" w:type="dxa"/>
          </w:tcPr>
          <w:p w:rsidR="00103041" w:rsidRPr="00ED0199" w:rsidRDefault="00103041" w:rsidP="006547A6">
            <w:pPr>
              <w:jc w:val="both"/>
            </w:pPr>
            <w:r w:rsidRPr="00ED0199">
              <w:rPr>
                <w:bCs/>
              </w:rPr>
              <w:t>Оформление комплекта разноуровневых задач/заданий</w:t>
            </w:r>
          </w:p>
        </w:tc>
      </w:tr>
      <w:tr w:rsidR="00103041" w:rsidRPr="00ED0199" w:rsidTr="006547A6">
        <w:tc>
          <w:tcPr>
            <w:tcW w:w="2122" w:type="dxa"/>
          </w:tcPr>
          <w:p w:rsidR="00103041" w:rsidRPr="00ED0199" w:rsidRDefault="00103041" w:rsidP="00103041">
            <w:r w:rsidRPr="00ED0199">
              <w:t>Приложение 18.</w:t>
            </w:r>
          </w:p>
        </w:tc>
        <w:tc>
          <w:tcPr>
            <w:tcW w:w="7654" w:type="dxa"/>
          </w:tcPr>
          <w:p w:rsidR="00103041" w:rsidRPr="00ED0199" w:rsidRDefault="00103041" w:rsidP="006547A6">
            <w:pPr>
              <w:jc w:val="both"/>
              <w:rPr>
                <w:bCs/>
              </w:rPr>
            </w:pPr>
            <w:r w:rsidRPr="00ED0199">
              <w:rPr>
                <w:bCs/>
              </w:rPr>
              <w:t>Оформление тем для рефератов (эссе, докладов, сообщений)</w:t>
            </w:r>
          </w:p>
        </w:tc>
      </w:tr>
      <w:tr w:rsidR="00103041" w:rsidRPr="00ED0199" w:rsidTr="006547A6">
        <w:tc>
          <w:tcPr>
            <w:tcW w:w="2122" w:type="dxa"/>
          </w:tcPr>
          <w:p w:rsidR="00103041" w:rsidRPr="00ED0199" w:rsidRDefault="00103041" w:rsidP="00103041">
            <w:r w:rsidRPr="00ED0199">
              <w:t>Приложение 19.</w:t>
            </w:r>
          </w:p>
        </w:tc>
        <w:tc>
          <w:tcPr>
            <w:tcW w:w="7654" w:type="dxa"/>
          </w:tcPr>
          <w:p w:rsidR="00103041" w:rsidRPr="00ED0199" w:rsidRDefault="00103041" w:rsidP="006547A6">
            <w:pPr>
              <w:jc w:val="both"/>
              <w:rPr>
                <w:bCs/>
              </w:rPr>
            </w:pPr>
            <w:r w:rsidRPr="00ED0199">
              <w:rPr>
                <w:bCs/>
              </w:rPr>
              <w:t>Форма титульного листа фонда оценочных средств ГИА</w:t>
            </w:r>
          </w:p>
        </w:tc>
      </w:tr>
      <w:tr w:rsidR="00103041" w:rsidRPr="00ED0199" w:rsidTr="006547A6">
        <w:tc>
          <w:tcPr>
            <w:tcW w:w="2122" w:type="dxa"/>
          </w:tcPr>
          <w:p w:rsidR="00103041" w:rsidRPr="00ED0199" w:rsidRDefault="00103041" w:rsidP="00103041">
            <w:r w:rsidRPr="00ED0199">
              <w:t>Приложение 20.</w:t>
            </w:r>
          </w:p>
        </w:tc>
        <w:tc>
          <w:tcPr>
            <w:tcW w:w="7654" w:type="dxa"/>
          </w:tcPr>
          <w:p w:rsidR="00103041" w:rsidRPr="00ED0199" w:rsidRDefault="00103041" w:rsidP="006547A6">
            <w:pPr>
              <w:jc w:val="both"/>
              <w:rPr>
                <w:bCs/>
              </w:rPr>
            </w:pPr>
            <w:r w:rsidRPr="00ED0199">
              <w:rPr>
                <w:bCs/>
              </w:rPr>
              <w:t>Лист дополнений и изменений  в ФОС ГИА</w:t>
            </w:r>
          </w:p>
        </w:tc>
      </w:tr>
      <w:tr w:rsidR="00103041" w:rsidRPr="00ED0199" w:rsidTr="006547A6">
        <w:tc>
          <w:tcPr>
            <w:tcW w:w="2122" w:type="dxa"/>
          </w:tcPr>
          <w:p w:rsidR="00103041" w:rsidRPr="00ED0199" w:rsidRDefault="00103041" w:rsidP="00103041">
            <w:r w:rsidRPr="00ED0199">
              <w:t>Приложение 21.</w:t>
            </w:r>
          </w:p>
        </w:tc>
        <w:tc>
          <w:tcPr>
            <w:tcW w:w="7654" w:type="dxa"/>
          </w:tcPr>
          <w:p w:rsidR="00103041" w:rsidRPr="00ED0199" w:rsidRDefault="00103041" w:rsidP="00502302">
            <w:pPr>
              <w:jc w:val="both"/>
              <w:rPr>
                <w:bCs/>
              </w:rPr>
            </w:pPr>
            <w:r w:rsidRPr="00ED0199">
              <w:rPr>
                <w:bCs/>
              </w:rPr>
              <w:t>Контроль</w:t>
            </w:r>
            <w:r w:rsidR="006547A6">
              <w:rPr>
                <w:bCs/>
              </w:rPr>
              <w:t xml:space="preserve">ные задания </w:t>
            </w:r>
            <w:r w:rsidRPr="00ED0199">
              <w:rPr>
                <w:bCs/>
              </w:rPr>
              <w:t xml:space="preserve">и иные материалы оценки результатов освоения </w:t>
            </w:r>
            <w:r w:rsidR="00360A3E">
              <w:rPr>
                <w:bCs/>
              </w:rPr>
              <w:t>ОПОП</w:t>
            </w:r>
            <w:r w:rsidR="00502302">
              <w:rPr>
                <w:bCs/>
              </w:rPr>
              <w:t xml:space="preserve"> и </w:t>
            </w:r>
            <w:r w:rsidR="00502302" w:rsidRPr="007E456D">
              <w:t xml:space="preserve">ППССЗ по </w:t>
            </w:r>
            <w:r w:rsidRPr="00ED0199">
              <w:rPr>
                <w:bCs/>
              </w:rPr>
              <w:t>специальности</w:t>
            </w:r>
          </w:p>
        </w:tc>
      </w:tr>
      <w:tr w:rsidR="00103041" w:rsidRPr="00ED0199" w:rsidTr="006547A6">
        <w:tc>
          <w:tcPr>
            <w:tcW w:w="2122" w:type="dxa"/>
          </w:tcPr>
          <w:p w:rsidR="00103041" w:rsidRPr="00ED0199" w:rsidRDefault="00103041" w:rsidP="00103041">
            <w:r w:rsidRPr="00ED0199">
              <w:t>Приложение 22.</w:t>
            </w:r>
          </w:p>
        </w:tc>
        <w:tc>
          <w:tcPr>
            <w:tcW w:w="7654" w:type="dxa"/>
          </w:tcPr>
          <w:p w:rsidR="00103041" w:rsidRPr="00ED0199" w:rsidRDefault="00103041" w:rsidP="006547A6">
            <w:pPr>
              <w:jc w:val="both"/>
              <w:rPr>
                <w:bCs/>
              </w:rPr>
            </w:pPr>
            <w:r w:rsidRPr="00ED0199">
              <w:rPr>
                <w:bCs/>
              </w:rPr>
              <w:t>Форма оценки уровня сформированности компетенций на ГИА</w:t>
            </w:r>
          </w:p>
        </w:tc>
      </w:tr>
      <w:tr w:rsidR="006467C9" w:rsidRPr="00ED0199" w:rsidTr="006547A6">
        <w:tc>
          <w:tcPr>
            <w:tcW w:w="2122" w:type="dxa"/>
          </w:tcPr>
          <w:p w:rsidR="006467C9" w:rsidRPr="00ED0199" w:rsidRDefault="006467C9" w:rsidP="006467C9">
            <w:r w:rsidRPr="00ED0199">
              <w:t>Приложение А</w:t>
            </w:r>
          </w:p>
        </w:tc>
        <w:tc>
          <w:tcPr>
            <w:tcW w:w="7654" w:type="dxa"/>
          </w:tcPr>
          <w:p w:rsidR="006467C9" w:rsidRPr="00ED0199" w:rsidRDefault="006467C9" w:rsidP="006547A6">
            <w:pPr>
              <w:jc w:val="both"/>
              <w:rPr>
                <w:bCs/>
              </w:rPr>
            </w:pPr>
            <w:r w:rsidRPr="00ED0199">
              <w:rPr>
                <w:bCs/>
              </w:rPr>
              <w:t>Лист согласования</w:t>
            </w:r>
          </w:p>
        </w:tc>
      </w:tr>
      <w:tr w:rsidR="006467C9" w:rsidRPr="00ED0199" w:rsidTr="006547A6">
        <w:tc>
          <w:tcPr>
            <w:tcW w:w="2122" w:type="dxa"/>
          </w:tcPr>
          <w:p w:rsidR="006467C9" w:rsidRPr="00ED0199" w:rsidRDefault="006467C9" w:rsidP="006467C9">
            <w:r w:rsidRPr="00ED0199">
              <w:t>Приложение Б</w:t>
            </w:r>
          </w:p>
        </w:tc>
        <w:tc>
          <w:tcPr>
            <w:tcW w:w="7654" w:type="dxa"/>
          </w:tcPr>
          <w:p w:rsidR="006467C9" w:rsidRPr="00ED0199" w:rsidRDefault="006467C9" w:rsidP="006547A6">
            <w:pPr>
              <w:jc w:val="both"/>
              <w:rPr>
                <w:bCs/>
              </w:rPr>
            </w:pPr>
            <w:r w:rsidRPr="00ED0199">
              <w:rPr>
                <w:bCs/>
              </w:rPr>
              <w:t>Реестр выдачи документа</w:t>
            </w:r>
          </w:p>
        </w:tc>
      </w:tr>
    </w:tbl>
    <w:p w:rsidR="009901E3" w:rsidRPr="00ED0199" w:rsidRDefault="009901E3" w:rsidP="00F26177"/>
    <w:p w:rsidR="00300AC2" w:rsidRPr="00ED0199" w:rsidRDefault="008C111B" w:rsidP="00FE74E4">
      <w:pPr>
        <w:pStyle w:val="p2"/>
        <w:spacing w:before="0" w:beforeAutospacing="0" w:after="0" w:afterAutospacing="0"/>
      </w:pPr>
      <w:r w:rsidRPr="00ED0199">
        <w:rPr>
          <w:sz w:val="24"/>
          <w:szCs w:val="24"/>
        </w:rPr>
        <w:br w:type="page"/>
      </w:r>
    </w:p>
    <w:p w:rsidR="00966315" w:rsidRPr="00ED0199" w:rsidRDefault="00966315" w:rsidP="00240F3F">
      <w:pPr>
        <w:jc w:val="right"/>
        <w:rPr>
          <w:b/>
        </w:rPr>
      </w:pPr>
      <w:r w:rsidRPr="00ED0199">
        <w:rPr>
          <w:b/>
        </w:rPr>
        <w:lastRenderedPageBreak/>
        <w:t xml:space="preserve">Приложение </w:t>
      </w:r>
      <w:r w:rsidR="00254B25" w:rsidRPr="00ED0199">
        <w:rPr>
          <w:b/>
        </w:rPr>
        <w:t>1</w:t>
      </w:r>
    </w:p>
    <w:p w:rsidR="00AB246D" w:rsidRPr="00ED0199" w:rsidRDefault="00AB246D" w:rsidP="00FC02F8">
      <w:pPr>
        <w:pStyle w:val="p20"/>
        <w:spacing w:before="0" w:beforeAutospacing="0" w:after="0" w:afterAutospacing="0"/>
        <w:ind w:firstLine="709"/>
        <w:jc w:val="right"/>
        <w:rPr>
          <w:b/>
        </w:rPr>
      </w:pPr>
    </w:p>
    <w:p w:rsidR="00BD5940" w:rsidRPr="00ED0199" w:rsidRDefault="00BD5940" w:rsidP="006547A6">
      <w:pPr>
        <w:pStyle w:val="p13"/>
        <w:tabs>
          <w:tab w:val="left" w:pos="1134"/>
        </w:tabs>
        <w:spacing w:before="0" w:beforeAutospacing="0" w:after="0" w:afterAutospacing="0"/>
        <w:ind w:firstLine="0"/>
        <w:jc w:val="center"/>
        <w:rPr>
          <w:b/>
          <w:sz w:val="24"/>
          <w:szCs w:val="24"/>
        </w:rPr>
      </w:pPr>
      <w:r w:rsidRPr="00ED0199">
        <w:rPr>
          <w:b/>
          <w:sz w:val="24"/>
          <w:szCs w:val="24"/>
        </w:rPr>
        <w:t xml:space="preserve">МАТЕРИАЛЫ ТЕКУЩЕГО КОНТРОЛЯ </w:t>
      </w:r>
    </w:p>
    <w:p w:rsidR="00BD5940" w:rsidRPr="00ED0199" w:rsidRDefault="00BD5940" w:rsidP="00BD5940">
      <w:pPr>
        <w:pStyle w:val="p13"/>
        <w:tabs>
          <w:tab w:val="left" w:pos="1134"/>
        </w:tabs>
        <w:spacing w:before="0" w:beforeAutospacing="0" w:after="0" w:afterAutospacing="0"/>
        <w:ind w:left="707" w:firstLine="0"/>
        <w:rPr>
          <w:b/>
          <w:sz w:val="24"/>
          <w:szCs w:val="24"/>
        </w:rPr>
      </w:pPr>
    </w:p>
    <w:p w:rsidR="00BD5940" w:rsidRPr="004A0F75" w:rsidRDefault="00BD5940" w:rsidP="00BD5940">
      <w:pPr>
        <w:pStyle w:val="p13"/>
        <w:tabs>
          <w:tab w:val="left" w:pos="1134"/>
        </w:tabs>
        <w:spacing w:before="0" w:beforeAutospacing="0" w:after="0" w:afterAutospacing="0"/>
        <w:ind w:left="142" w:firstLine="565"/>
        <w:rPr>
          <w:sz w:val="24"/>
          <w:szCs w:val="24"/>
        </w:rPr>
      </w:pPr>
      <w:r w:rsidRPr="004A0F75">
        <w:rPr>
          <w:sz w:val="24"/>
          <w:szCs w:val="24"/>
        </w:rPr>
        <w:t xml:space="preserve">Размещаются конкретные оценочные средства </w:t>
      </w:r>
      <w:r w:rsidR="00410CF7" w:rsidRPr="004A0F75">
        <w:rPr>
          <w:sz w:val="24"/>
          <w:szCs w:val="24"/>
        </w:rPr>
        <w:t xml:space="preserve">в разрезе компетенций </w:t>
      </w:r>
      <w:r w:rsidRPr="004A0F75">
        <w:rPr>
          <w:sz w:val="24"/>
          <w:szCs w:val="24"/>
        </w:rPr>
        <w:t>по разделам дисциплины</w:t>
      </w:r>
      <w:r w:rsidR="006547A6" w:rsidRPr="004A0F75">
        <w:rPr>
          <w:sz w:val="24"/>
          <w:szCs w:val="24"/>
        </w:rPr>
        <w:t xml:space="preserve"> </w:t>
      </w:r>
      <w:r w:rsidR="003114A7" w:rsidRPr="004A0F75">
        <w:rPr>
          <w:sz w:val="24"/>
          <w:szCs w:val="24"/>
        </w:rPr>
        <w:t>(модуля), практики</w:t>
      </w:r>
      <w:r w:rsidR="00410CF7" w:rsidRPr="004A0F75">
        <w:rPr>
          <w:sz w:val="24"/>
          <w:szCs w:val="24"/>
        </w:rPr>
        <w:t>.</w:t>
      </w:r>
    </w:p>
    <w:p w:rsidR="000D10A6" w:rsidRPr="004A0F75" w:rsidRDefault="000D10A6" w:rsidP="00BD5940">
      <w:pPr>
        <w:pStyle w:val="p13"/>
        <w:tabs>
          <w:tab w:val="left" w:pos="1134"/>
        </w:tabs>
        <w:spacing w:before="0" w:beforeAutospacing="0" w:after="0" w:afterAutospacing="0"/>
        <w:ind w:left="142" w:firstLine="565"/>
        <w:rPr>
          <w:sz w:val="24"/>
          <w:szCs w:val="24"/>
        </w:rPr>
      </w:pPr>
    </w:p>
    <w:p w:rsidR="00410CF7" w:rsidRPr="004A0F75" w:rsidRDefault="00410CF7" w:rsidP="00410CF7">
      <w:pPr>
        <w:ind w:firstLine="142"/>
        <w:jc w:val="both"/>
        <w:rPr>
          <w:b/>
        </w:rPr>
      </w:pPr>
      <w:r w:rsidRPr="004A0F75">
        <w:rPr>
          <w:b/>
        </w:rPr>
        <w:t>Шифр и наименование компетенции</w:t>
      </w:r>
    </w:p>
    <w:p w:rsidR="00BD5940" w:rsidRPr="004A0F75" w:rsidRDefault="00BD5940" w:rsidP="00BD5940">
      <w:pPr>
        <w:ind w:left="142"/>
        <w:jc w:val="both"/>
      </w:pPr>
      <w:r w:rsidRPr="004A0F75">
        <w:rPr>
          <w:b/>
        </w:rPr>
        <w:t>Раздел дисциплины:1. …….</w:t>
      </w:r>
    </w:p>
    <w:p w:rsidR="00BD5940" w:rsidRPr="004A0F75" w:rsidRDefault="00BD5940" w:rsidP="00BD5940">
      <w:pPr>
        <w:ind w:left="142"/>
        <w:jc w:val="both"/>
      </w:pPr>
    </w:p>
    <w:p w:rsidR="00BD5940" w:rsidRPr="004A0F75" w:rsidRDefault="00BD5940" w:rsidP="009E5007">
      <w:pPr>
        <w:pStyle w:val="afd"/>
        <w:numPr>
          <w:ilvl w:val="1"/>
          <w:numId w:val="11"/>
        </w:numPr>
        <w:tabs>
          <w:tab w:val="left" w:pos="567"/>
        </w:tabs>
        <w:ind w:left="709" w:hanging="567"/>
        <w:jc w:val="both"/>
        <w:rPr>
          <w:rFonts w:ascii="Times New Roman" w:hAnsi="Times New Roman"/>
          <w:sz w:val="24"/>
          <w:szCs w:val="24"/>
        </w:rPr>
      </w:pPr>
      <w:r w:rsidRPr="004A0F75">
        <w:rPr>
          <w:rFonts w:ascii="Times New Roman" w:hAnsi="Times New Roman"/>
          <w:sz w:val="24"/>
          <w:szCs w:val="24"/>
        </w:rPr>
        <w:t>Тестовые задания: ............ (с указанием критериев оценки и этапа контроля);</w:t>
      </w:r>
    </w:p>
    <w:p w:rsidR="00BD5940" w:rsidRPr="004A0F75" w:rsidRDefault="00BD5940" w:rsidP="009E5007">
      <w:pPr>
        <w:pStyle w:val="afd"/>
        <w:numPr>
          <w:ilvl w:val="1"/>
          <w:numId w:val="11"/>
        </w:numPr>
        <w:tabs>
          <w:tab w:val="left" w:pos="567"/>
        </w:tabs>
        <w:ind w:left="709" w:hanging="567"/>
        <w:jc w:val="both"/>
        <w:rPr>
          <w:rFonts w:ascii="Times New Roman" w:hAnsi="Times New Roman"/>
          <w:sz w:val="24"/>
          <w:szCs w:val="24"/>
        </w:rPr>
      </w:pPr>
      <w:r w:rsidRPr="004A0F75">
        <w:rPr>
          <w:rFonts w:ascii="Times New Roman" w:hAnsi="Times New Roman"/>
          <w:sz w:val="24"/>
          <w:szCs w:val="24"/>
        </w:rPr>
        <w:t>Контрольные вопросы: .... (с указанием критериев оценки и этапа контроля);</w:t>
      </w:r>
    </w:p>
    <w:p w:rsidR="00BD5940" w:rsidRPr="004A0F75" w:rsidRDefault="00BD5940" w:rsidP="009E5007">
      <w:pPr>
        <w:pStyle w:val="afd"/>
        <w:numPr>
          <w:ilvl w:val="1"/>
          <w:numId w:val="11"/>
        </w:numPr>
        <w:tabs>
          <w:tab w:val="left" w:pos="567"/>
        </w:tabs>
        <w:ind w:left="709" w:hanging="567"/>
        <w:jc w:val="both"/>
        <w:rPr>
          <w:rFonts w:ascii="Times New Roman" w:hAnsi="Times New Roman"/>
          <w:sz w:val="24"/>
          <w:szCs w:val="24"/>
        </w:rPr>
      </w:pPr>
      <w:r w:rsidRPr="004A0F75">
        <w:rPr>
          <w:rFonts w:ascii="Times New Roman" w:hAnsi="Times New Roman"/>
          <w:sz w:val="24"/>
          <w:szCs w:val="24"/>
        </w:rPr>
        <w:t>Ситуационные задачи:….. (с указанием критериев оценки и этапа контроля);</w:t>
      </w:r>
    </w:p>
    <w:p w:rsidR="00BD5940" w:rsidRPr="004A0F75" w:rsidRDefault="00BD5940" w:rsidP="009E5007">
      <w:pPr>
        <w:pStyle w:val="afd"/>
        <w:numPr>
          <w:ilvl w:val="1"/>
          <w:numId w:val="11"/>
        </w:numPr>
        <w:tabs>
          <w:tab w:val="left" w:pos="567"/>
        </w:tabs>
        <w:ind w:left="709" w:hanging="567"/>
        <w:jc w:val="both"/>
        <w:rPr>
          <w:rFonts w:ascii="Times New Roman" w:hAnsi="Times New Roman"/>
          <w:sz w:val="24"/>
          <w:szCs w:val="24"/>
        </w:rPr>
      </w:pPr>
      <w:r w:rsidRPr="004A0F75">
        <w:rPr>
          <w:rFonts w:ascii="Times New Roman" w:hAnsi="Times New Roman"/>
          <w:sz w:val="24"/>
          <w:szCs w:val="24"/>
        </w:rPr>
        <w:t>Тематика рефератов:……. (с указанием критериев оценки и этапа контроля).</w:t>
      </w:r>
    </w:p>
    <w:p w:rsidR="00BD5940" w:rsidRPr="004A0F75" w:rsidRDefault="00BD5940" w:rsidP="00BD5940">
      <w:pPr>
        <w:ind w:left="142"/>
        <w:jc w:val="both"/>
      </w:pPr>
      <w:r w:rsidRPr="004A0F75">
        <w:rPr>
          <w:b/>
        </w:rPr>
        <w:t>Раздел дисциплины: 2</w:t>
      </w:r>
      <w:r w:rsidRPr="004A0F75">
        <w:t xml:space="preserve"> …. </w:t>
      </w:r>
    </w:p>
    <w:p w:rsidR="00BD5940" w:rsidRPr="004A0F75" w:rsidRDefault="00BD5940" w:rsidP="00BD5940">
      <w:pPr>
        <w:ind w:left="142"/>
        <w:jc w:val="both"/>
      </w:pPr>
      <w:r w:rsidRPr="004A0F75">
        <w:t>2.1. Тестовые задания: ............ (с указанием критериев оценки и этапа контроля);</w:t>
      </w:r>
    </w:p>
    <w:p w:rsidR="00BD5940" w:rsidRPr="004A0F75" w:rsidRDefault="00BD5940" w:rsidP="00BD5940">
      <w:pPr>
        <w:ind w:left="142"/>
        <w:jc w:val="both"/>
      </w:pPr>
      <w:r w:rsidRPr="004A0F75">
        <w:t>2.2. Контрольные вопросы: .... (с указанием критериев оценки и этапа контроля);</w:t>
      </w:r>
    </w:p>
    <w:p w:rsidR="00BD5940" w:rsidRPr="004A0F75" w:rsidRDefault="00BD5940" w:rsidP="00BD5940">
      <w:pPr>
        <w:ind w:left="142"/>
        <w:jc w:val="both"/>
      </w:pPr>
      <w:r w:rsidRPr="004A0F75">
        <w:t>2.3. Ситуационные задачи:….. (с указанием критериев оценки и этапа контроля);</w:t>
      </w:r>
    </w:p>
    <w:p w:rsidR="00BD5940" w:rsidRPr="004A0F75" w:rsidRDefault="00BD5940" w:rsidP="00BD5940">
      <w:pPr>
        <w:ind w:left="142"/>
        <w:jc w:val="both"/>
      </w:pPr>
      <w:r w:rsidRPr="004A0F75">
        <w:t>2.4. Тематика рефератов:……. (с указанием критериев оценки и этапа контроля).</w:t>
      </w:r>
    </w:p>
    <w:p w:rsidR="00807B9D" w:rsidRPr="004A0F75" w:rsidRDefault="00807B9D" w:rsidP="00BD5940">
      <w:pPr>
        <w:ind w:left="142"/>
        <w:jc w:val="both"/>
      </w:pPr>
    </w:p>
    <w:p w:rsidR="000D10A6" w:rsidRPr="004A0F75" w:rsidRDefault="000D10A6" w:rsidP="00807B9D">
      <w:pPr>
        <w:jc w:val="right"/>
        <w:rPr>
          <w:b/>
        </w:rPr>
      </w:pPr>
    </w:p>
    <w:p w:rsidR="00807B9D" w:rsidRPr="004A0F75" w:rsidRDefault="00807B9D" w:rsidP="00807B9D">
      <w:pPr>
        <w:jc w:val="right"/>
        <w:rPr>
          <w:b/>
        </w:rPr>
      </w:pPr>
      <w:r w:rsidRPr="004A0F75">
        <w:rPr>
          <w:b/>
        </w:rPr>
        <w:t>Приложение 2</w:t>
      </w:r>
    </w:p>
    <w:p w:rsidR="00807B9D" w:rsidRPr="004A0F75" w:rsidRDefault="00807B9D" w:rsidP="00807B9D">
      <w:pPr>
        <w:pStyle w:val="p20"/>
        <w:spacing w:before="0" w:beforeAutospacing="0" w:after="0" w:afterAutospacing="0"/>
        <w:ind w:firstLine="709"/>
        <w:jc w:val="right"/>
        <w:rPr>
          <w:b/>
        </w:rPr>
      </w:pPr>
    </w:p>
    <w:p w:rsidR="00807B9D" w:rsidRPr="004A0F75" w:rsidRDefault="006547A6" w:rsidP="006547A6">
      <w:pPr>
        <w:pStyle w:val="p13"/>
        <w:tabs>
          <w:tab w:val="left" w:pos="1134"/>
        </w:tabs>
        <w:spacing w:before="0" w:beforeAutospacing="0" w:after="0" w:afterAutospacing="0"/>
        <w:ind w:firstLine="0"/>
        <w:jc w:val="center"/>
        <w:rPr>
          <w:b/>
          <w:sz w:val="24"/>
          <w:szCs w:val="24"/>
        </w:rPr>
      </w:pPr>
      <w:r w:rsidRPr="004A0F75">
        <w:rPr>
          <w:b/>
          <w:sz w:val="24"/>
          <w:szCs w:val="24"/>
        </w:rPr>
        <w:t xml:space="preserve">МАТЕРИАЛЫ РУБЕЖНОГО </w:t>
      </w:r>
      <w:r w:rsidR="00807B9D" w:rsidRPr="004A0F75">
        <w:rPr>
          <w:b/>
          <w:sz w:val="24"/>
          <w:szCs w:val="24"/>
        </w:rPr>
        <w:t xml:space="preserve">КОНТРОЛЯ </w:t>
      </w:r>
    </w:p>
    <w:p w:rsidR="00807B9D" w:rsidRPr="004A0F75" w:rsidRDefault="00807B9D" w:rsidP="00807B9D">
      <w:pPr>
        <w:pStyle w:val="p13"/>
        <w:tabs>
          <w:tab w:val="left" w:pos="1134"/>
        </w:tabs>
        <w:spacing w:before="0" w:beforeAutospacing="0" w:after="0" w:afterAutospacing="0"/>
        <w:ind w:left="707" w:firstLine="0"/>
        <w:rPr>
          <w:b/>
          <w:sz w:val="24"/>
          <w:szCs w:val="24"/>
        </w:rPr>
      </w:pPr>
    </w:p>
    <w:p w:rsidR="00807B9D" w:rsidRPr="004A0F75" w:rsidRDefault="00807B9D" w:rsidP="00807B9D">
      <w:pPr>
        <w:pStyle w:val="p13"/>
        <w:tabs>
          <w:tab w:val="left" w:pos="1134"/>
        </w:tabs>
        <w:spacing w:before="0" w:beforeAutospacing="0" w:after="0" w:afterAutospacing="0"/>
        <w:ind w:left="142" w:firstLine="565"/>
        <w:rPr>
          <w:sz w:val="24"/>
          <w:szCs w:val="24"/>
        </w:rPr>
      </w:pPr>
      <w:r w:rsidRPr="004A0F75">
        <w:rPr>
          <w:sz w:val="24"/>
          <w:szCs w:val="24"/>
        </w:rPr>
        <w:t>Размещаются конкретные оценочные средства по разделам дисциплины</w:t>
      </w:r>
      <w:r w:rsidR="003114A7" w:rsidRPr="004A0F75">
        <w:rPr>
          <w:sz w:val="24"/>
          <w:szCs w:val="24"/>
        </w:rPr>
        <w:t xml:space="preserve"> (модуля), практики</w:t>
      </w:r>
      <w:r w:rsidRPr="004A0F75">
        <w:rPr>
          <w:sz w:val="24"/>
          <w:szCs w:val="24"/>
        </w:rPr>
        <w:t>.</w:t>
      </w:r>
    </w:p>
    <w:p w:rsidR="000D10A6" w:rsidRPr="004A0F75" w:rsidRDefault="000D10A6" w:rsidP="00807B9D">
      <w:pPr>
        <w:pStyle w:val="p13"/>
        <w:tabs>
          <w:tab w:val="left" w:pos="1134"/>
        </w:tabs>
        <w:spacing w:before="0" w:beforeAutospacing="0" w:after="0" w:afterAutospacing="0"/>
        <w:ind w:left="142" w:firstLine="565"/>
        <w:rPr>
          <w:sz w:val="24"/>
          <w:szCs w:val="24"/>
        </w:rPr>
      </w:pPr>
    </w:p>
    <w:p w:rsidR="00807B9D" w:rsidRPr="00ED0199" w:rsidRDefault="00410CF7" w:rsidP="00410CF7">
      <w:pPr>
        <w:ind w:firstLine="142"/>
        <w:jc w:val="both"/>
        <w:rPr>
          <w:b/>
        </w:rPr>
      </w:pPr>
      <w:r w:rsidRPr="00ED0199">
        <w:rPr>
          <w:b/>
        </w:rPr>
        <w:t>Шифр и наименование компетенции</w:t>
      </w:r>
    </w:p>
    <w:p w:rsidR="00807B9D" w:rsidRPr="00ED0199" w:rsidRDefault="00807B9D" w:rsidP="00807B9D">
      <w:pPr>
        <w:ind w:left="142"/>
        <w:jc w:val="both"/>
      </w:pPr>
      <w:r w:rsidRPr="00ED0199">
        <w:rPr>
          <w:b/>
        </w:rPr>
        <w:t>Раздел дисциплины:1. …….</w:t>
      </w:r>
    </w:p>
    <w:p w:rsidR="00807B9D" w:rsidRPr="00ED0199" w:rsidRDefault="00807B9D" w:rsidP="00807B9D">
      <w:pPr>
        <w:ind w:left="142"/>
        <w:jc w:val="both"/>
      </w:pPr>
    </w:p>
    <w:p w:rsidR="00807B9D" w:rsidRPr="00ED0199" w:rsidRDefault="00807B9D" w:rsidP="009E5007">
      <w:pPr>
        <w:pStyle w:val="afd"/>
        <w:numPr>
          <w:ilvl w:val="1"/>
          <w:numId w:val="24"/>
        </w:numPr>
        <w:tabs>
          <w:tab w:val="left" w:pos="567"/>
        </w:tabs>
        <w:ind w:hanging="218"/>
        <w:jc w:val="both"/>
        <w:rPr>
          <w:rFonts w:ascii="Times New Roman" w:hAnsi="Times New Roman"/>
          <w:sz w:val="24"/>
          <w:szCs w:val="24"/>
        </w:rPr>
      </w:pPr>
      <w:r w:rsidRPr="00ED0199">
        <w:rPr>
          <w:rFonts w:ascii="Times New Roman" w:hAnsi="Times New Roman"/>
          <w:sz w:val="24"/>
          <w:szCs w:val="24"/>
        </w:rPr>
        <w:t xml:space="preserve"> Тестовые задания: ............ (с указанием критериев оценки и этапа контроля);</w:t>
      </w:r>
    </w:p>
    <w:p w:rsidR="00807B9D" w:rsidRPr="00ED0199" w:rsidRDefault="00807B9D" w:rsidP="009E5007">
      <w:pPr>
        <w:pStyle w:val="afd"/>
        <w:numPr>
          <w:ilvl w:val="1"/>
          <w:numId w:val="24"/>
        </w:numPr>
        <w:tabs>
          <w:tab w:val="left" w:pos="567"/>
        </w:tabs>
        <w:ind w:left="709" w:hanging="567"/>
        <w:jc w:val="both"/>
        <w:rPr>
          <w:rFonts w:ascii="Times New Roman" w:hAnsi="Times New Roman"/>
          <w:sz w:val="24"/>
          <w:szCs w:val="24"/>
        </w:rPr>
      </w:pPr>
      <w:r w:rsidRPr="00ED0199">
        <w:rPr>
          <w:rFonts w:ascii="Times New Roman" w:hAnsi="Times New Roman"/>
          <w:sz w:val="24"/>
          <w:szCs w:val="24"/>
        </w:rPr>
        <w:t>Контрольные вопросы: .... (с указанием критериев оценки и этапа контроля);</w:t>
      </w:r>
    </w:p>
    <w:p w:rsidR="00807B9D" w:rsidRPr="00ED0199" w:rsidRDefault="00807B9D" w:rsidP="009E5007">
      <w:pPr>
        <w:pStyle w:val="afd"/>
        <w:numPr>
          <w:ilvl w:val="1"/>
          <w:numId w:val="24"/>
        </w:numPr>
        <w:tabs>
          <w:tab w:val="left" w:pos="567"/>
        </w:tabs>
        <w:ind w:left="709" w:hanging="567"/>
        <w:jc w:val="both"/>
        <w:rPr>
          <w:rFonts w:ascii="Times New Roman" w:hAnsi="Times New Roman"/>
          <w:sz w:val="24"/>
          <w:szCs w:val="24"/>
        </w:rPr>
      </w:pPr>
      <w:r w:rsidRPr="00ED0199">
        <w:rPr>
          <w:rFonts w:ascii="Times New Roman" w:hAnsi="Times New Roman"/>
          <w:sz w:val="24"/>
          <w:szCs w:val="24"/>
        </w:rPr>
        <w:t>Ситуационные задачи:….. (с указанием критериев оценки и этапа контроля);</w:t>
      </w:r>
    </w:p>
    <w:p w:rsidR="00807B9D" w:rsidRPr="00ED0199" w:rsidRDefault="00807B9D" w:rsidP="009E5007">
      <w:pPr>
        <w:pStyle w:val="afd"/>
        <w:numPr>
          <w:ilvl w:val="1"/>
          <w:numId w:val="24"/>
        </w:numPr>
        <w:tabs>
          <w:tab w:val="left" w:pos="567"/>
        </w:tabs>
        <w:ind w:left="709" w:hanging="567"/>
        <w:jc w:val="both"/>
        <w:rPr>
          <w:rFonts w:ascii="Times New Roman" w:hAnsi="Times New Roman"/>
          <w:sz w:val="24"/>
          <w:szCs w:val="24"/>
        </w:rPr>
      </w:pPr>
      <w:r w:rsidRPr="00ED0199">
        <w:rPr>
          <w:rFonts w:ascii="Times New Roman" w:hAnsi="Times New Roman"/>
          <w:sz w:val="24"/>
          <w:szCs w:val="24"/>
        </w:rPr>
        <w:t>Тематика рефератов:……. (с указанием критериев оценки и этапа контроля).</w:t>
      </w:r>
    </w:p>
    <w:p w:rsidR="00807B9D" w:rsidRPr="00ED0199" w:rsidRDefault="00807B9D" w:rsidP="00807B9D">
      <w:pPr>
        <w:ind w:left="142"/>
        <w:jc w:val="both"/>
      </w:pPr>
      <w:r w:rsidRPr="00ED0199">
        <w:rPr>
          <w:b/>
        </w:rPr>
        <w:t>Раздел дисциплины: 2</w:t>
      </w:r>
      <w:r w:rsidRPr="00ED0199">
        <w:t xml:space="preserve"> …. </w:t>
      </w:r>
    </w:p>
    <w:p w:rsidR="00807B9D" w:rsidRPr="00ED0199" w:rsidRDefault="00807B9D" w:rsidP="00807B9D">
      <w:pPr>
        <w:ind w:left="142"/>
        <w:jc w:val="both"/>
      </w:pPr>
      <w:r w:rsidRPr="00ED0199">
        <w:t>2.1. Тестовые задания: ............ (с указанием критериев оценки и этапа контроля);</w:t>
      </w:r>
    </w:p>
    <w:p w:rsidR="00807B9D" w:rsidRPr="00ED0199" w:rsidRDefault="00807B9D" w:rsidP="00807B9D">
      <w:pPr>
        <w:ind w:left="142"/>
        <w:jc w:val="both"/>
      </w:pPr>
      <w:r w:rsidRPr="00ED0199">
        <w:t>2.2. Контрольные вопросы: .... (с указанием критериев оценки и этапа контроля);</w:t>
      </w:r>
    </w:p>
    <w:p w:rsidR="00807B9D" w:rsidRPr="00ED0199" w:rsidRDefault="00807B9D" w:rsidP="00807B9D">
      <w:pPr>
        <w:ind w:left="142"/>
        <w:jc w:val="both"/>
      </w:pPr>
      <w:r w:rsidRPr="00ED0199">
        <w:t>2.3. Ситуационные задачи:….. (с указанием критериев оценки и этапа контроля);</w:t>
      </w:r>
    </w:p>
    <w:p w:rsidR="00807B9D" w:rsidRPr="00ED0199" w:rsidRDefault="00807B9D" w:rsidP="00807B9D">
      <w:pPr>
        <w:ind w:left="142"/>
        <w:jc w:val="both"/>
      </w:pPr>
      <w:r w:rsidRPr="00ED0199">
        <w:t>2.4. Тематика рефератов:……. (с указанием критериев оценки и этапа контроля).</w:t>
      </w:r>
    </w:p>
    <w:p w:rsidR="00807B9D" w:rsidRPr="00ED0199" w:rsidRDefault="00807B9D" w:rsidP="00BD5940">
      <w:pPr>
        <w:ind w:left="142"/>
        <w:jc w:val="both"/>
      </w:pPr>
    </w:p>
    <w:p w:rsidR="000D10A6" w:rsidRPr="00ED0199" w:rsidRDefault="000D10A6" w:rsidP="00807B9D">
      <w:pPr>
        <w:pStyle w:val="p13"/>
        <w:tabs>
          <w:tab w:val="left" w:pos="1134"/>
        </w:tabs>
        <w:spacing w:before="0" w:beforeAutospacing="0" w:after="0" w:afterAutospacing="0"/>
        <w:ind w:left="707" w:firstLine="0"/>
        <w:jc w:val="right"/>
        <w:rPr>
          <w:b/>
          <w:sz w:val="24"/>
          <w:szCs w:val="24"/>
        </w:rPr>
      </w:pPr>
      <w:r w:rsidRPr="00ED0199">
        <w:rPr>
          <w:b/>
          <w:sz w:val="24"/>
          <w:szCs w:val="24"/>
        </w:rPr>
        <w:br w:type="page"/>
      </w:r>
    </w:p>
    <w:p w:rsidR="00807B9D" w:rsidRPr="00ED0199" w:rsidRDefault="00807B9D" w:rsidP="00807B9D">
      <w:pPr>
        <w:pStyle w:val="p13"/>
        <w:tabs>
          <w:tab w:val="left" w:pos="1134"/>
        </w:tabs>
        <w:spacing w:before="0" w:beforeAutospacing="0" w:after="0" w:afterAutospacing="0"/>
        <w:ind w:left="707" w:firstLine="0"/>
        <w:jc w:val="right"/>
        <w:rPr>
          <w:b/>
          <w:sz w:val="24"/>
          <w:szCs w:val="24"/>
        </w:rPr>
      </w:pPr>
      <w:r w:rsidRPr="00ED0199">
        <w:rPr>
          <w:b/>
          <w:sz w:val="24"/>
          <w:szCs w:val="24"/>
        </w:rPr>
        <w:lastRenderedPageBreak/>
        <w:t>Приложение 3</w:t>
      </w:r>
    </w:p>
    <w:p w:rsidR="00807B9D" w:rsidRPr="00ED0199" w:rsidRDefault="00807B9D" w:rsidP="00807B9D">
      <w:pPr>
        <w:pStyle w:val="p13"/>
        <w:tabs>
          <w:tab w:val="left" w:pos="1134"/>
        </w:tabs>
        <w:spacing w:before="0" w:beforeAutospacing="0" w:after="0" w:afterAutospacing="0"/>
        <w:ind w:left="707" w:firstLine="0"/>
        <w:rPr>
          <w:b/>
          <w:sz w:val="24"/>
          <w:szCs w:val="24"/>
        </w:rPr>
      </w:pPr>
    </w:p>
    <w:p w:rsidR="00807B9D" w:rsidRPr="00ED0199" w:rsidRDefault="00807B9D" w:rsidP="006547A6">
      <w:pPr>
        <w:pStyle w:val="p13"/>
        <w:tabs>
          <w:tab w:val="left" w:pos="1134"/>
        </w:tabs>
        <w:spacing w:before="0" w:beforeAutospacing="0" w:after="0" w:afterAutospacing="0"/>
        <w:ind w:firstLine="0"/>
        <w:jc w:val="center"/>
        <w:rPr>
          <w:b/>
          <w:sz w:val="24"/>
          <w:szCs w:val="24"/>
        </w:rPr>
      </w:pPr>
      <w:r w:rsidRPr="00ED0199">
        <w:rPr>
          <w:b/>
          <w:sz w:val="24"/>
          <w:szCs w:val="24"/>
        </w:rPr>
        <w:t xml:space="preserve">МАТЕРИАЛЫ ПРОМЕЖУТОЧНОЙ АТТЕСТАЦИИ </w:t>
      </w:r>
    </w:p>
    <w:p w:rsidR="00807B9D" w:rsidRPr="00ED0199" w:rsidRDefault="00807B9D" w:rsidP="00807B9D"/>
    <w:p w:rsidR="00807B9D" w:rsidRPr="004A0F75" w:rsidRDefault="00807B9D" w:rsidP="006547A6">
      <w:pPr>
        <w:pStyle w:val="p13"/>
        <w:tabs>
          <w:tab w:val="left" w:pos="1134"/>
        </w:tabs>
        <w:spacing w:before="0" w:beforeAutospacing="0" w:after="0" w:afterAutospacing="0"/>
        <w:ind w:firstLine="709"/>
        <w:rPr>
          <w:sz w:val="24"/>
          <w:szCs w:val="24"/>
        </w:rPr>
      </w:pPr>
      <w:r w:rsidRPr="004A0F75">
        <w:rPr>
          <w:sz w:val="24"/>
          <w:szCs w:val="24"/>
        </w:rPr>
        <w:t>Размещаются конкретные оценочные средства в соответствии с рабочей программой дисциплины</w:t>
      </w:r>
      <w:r w:rsidR="006547A6" w:rsidRPr="004A0F75">
        <w:rPr>
          <w:sz w:val="24"/>
          <w:szCs w:val="24"/>
        </w:rPr>
        <w:t xml:space="preserve"> (модуля), практики</w:t>
      </w:r>
      <w:r w:rsidRPr="004A0F75">
        <w:rPr>
          <w:sz w:val="24"/>
          <w:szCs w:val="24"/>
        </w:rPr>
        <w:t xml:space="preserve"> (экзаменационные билеты, билеты к зачету/зачету с оценкой, ситуационные задачи, используемые в рамках зачета/экзамена и т.п.).</w:t>
      </w:r>
    </w:p>
    <w:p w:rsidR="00807B9D" w:rsidRPr="004A0F75" w:rsidRDefault="00807B9D" w:rsidP="00BD5940">
      <w:pPr>
        <w:ind w:left="142"/>
        <w:jc w:val="both"/>
      </w:pPr>
    </w:p>
    <w:p w:rsidR="00C56CF9" w:rsidRPr="00ED0199" w:rsidRDefault="00C56CF9" w:rsidP="00C56CF9">
      <w:pPr>
        <w:jc w:val="right"/>
        <w:rPr>
          <w:b/>
        </w:rPr>
      </w:pPr>
    </w:p>
    <w:p w:rsidR="00C56CF9" w:rsidRPr="00ED0199" w:rsidRDefault="00C56CF9" w:rsidP="00C56CF9">
      <w:pPr>
        <w:jc w:val="right"/>
        <w:rPr>
          <w:b/>
        </w:rPr>
      </w:pPr>
      <w:r w:rsidRPr="00ED0199">
        <w:rPr>
          <w:b/>
        </w:rPr>
        <w:t>Приложение 4</w:t>
      </w:r>
    </w:p>
    <w:p w:rsidR="005A6395" w:rsidRPr="00ED0199" w:rsidRDefault="005A6395" w:rsidP="00FC02F8">
      <w:pPr>
        <w:pStyle w:val="p20"/>
        <w:spacing w:before="0" w:beforeAutospacing="0" w:after="0" w:afterAutospacing="0"/>
        <w:ind w:firstLine="709"/>
        <w:jc w:val="right"/>
        <w:rPr>
          <w:b/>
        </w:rPr>
      </w:pPr>
    </w:p>
    <w:p w:rsidR="00C56CF9" w:rsidRPr="00ED0199" w:rsidRDefault="00C56CF9" w:rsidP="00577E5E">
      <w:pPr>
        <w:pStyle w:val="p13"/>
        <w:tabs>
          <w:tab w:val="left" w:pos="1080"/>
        </w:tabs>
        <w:spacing w:before="0" w:beforeAutospacing="0" w:after="0" w:afterAutospacing="0"/>
        <w:ind w:left="586" w:firstLine="0"/>
        <w:jc w:val="center"/>
        <w:rPr>
          <w:b/>
          <w:sz w:val="24"/>
          <w:szCs w:val="24"/>
        </w:rPr>
      </w:pPr>
      <w:r w:rsidRPr="00ED0199">
        <w:rPr>
          <w:b/>
          <w:sz w:val="24"/>
          <w:szCs w:val="24"/>
        </w:rPr>
        <w:t xml:space="preserve">ПРИМЕР КРИТЕРИЕВ И ПОКАЗАТЕЛЕЙ, </w:t>
      </w:r>
    </w:p>
    <w:p w:rsidR="00FE3497" w:rsidRPr="00ED0199" w:rsidRDefault="00C56CF9" w:rsidP="003114A7">
      <w:pPr>
        <w:pStyle w:val="p13"/>
        <w:tabs>
          <w:tab w:val="left" w:pos="1080"/>
        </w:tabs>
        <w:spacing w:before="0" w:beforeAutospacing="0" w:after="0" w:afterAutospacing="0"/>
        <w:ind w:firstLine="0"/>
        <w:jc w:val="center"/>
        <w:rPr>
          <w:b/>
          <w:sz w:val="24"/>
          <w:szCs w:val="24"/>
        </w:rPr>
      </w:pPr>
      <w:r w:rsidRPr="00ED0199">
        <w:rPr>
          <w:b/>
          <w:sz w:val="24"/>
          <w:szCs w:val="24"/>
        </w:rPr>
        <w:t>ИСПОЛЬЗУЕМЫХ ПРИ ОЦЕНИВАНИИ УЧЕБНОГО РЕФЕРАТА</w:t>
      </w:r>
      <w:r w:rsidR="00914A3E" w:rsidRPr="00ED0199">
        <w:rPr>
          <w:b/>
          <w:sz w:val="24"/>
          <w:szCs w:val="24"/>
        </w:rPr>
        <w:t xml:space="preserve"> </w:t>
      </w:r>
    </w:p>
    <w:p w:rsidR="00C56CF9" w:rsidRPr="00ED0199" w:rsidRDefault="00C56CF9" w:rsidP="00577E5E">
      <w:pPr>
        <w:pStyle w:val="p13"/>
        <w:tabs>
          <w:tab w:val="left" w:pos="1080"/>
        </w:tabs>
        <w:spacing w:before="0" w:beforeAutospacing="0" w:after="0" w:afterAutospacing="0"/>
        <w:ind w:left="586" w:firstLine="0"/>
        <w:jc w:val="center"/>
        <w:rPr>
          <w:b/>
          <w:sz w:val="24"/>
          <w:szCs w:val="24"/>
        </w:rPr>
      </w:pPr>
    </w:p>
    <w:p w:rsidR="008E1439" w:rsidRPr="00ED0199" w:rsidRDefault="008E1439" w:rsidP="00FE3497">
      <w:pPr>
        <w:pStyle w:val="p13"/>
        <w:tabs>
          <w:tab w:val="left" w:pos="1080"/>
        </w:tabs>
        <w:spacing w:before="0" w:beforeAutospacing="0" w:after="0" w:afterAutospacing="0"/>
        <w:ind w:left="586" w:firstLine="0"/>
        <w:rPr>
          <w:b/>
          <w:sz w:val="24"/>
          <w:szCs w:val="24"/>
        </w:rPr>
      </w:pPr>
    </w:p>
    <w:tbl>
      <w:tblPr>
        <w:tblW w:w="9355" w:type="dxa"/>
        <w:tblCellSpacing w:w="7" w:type="dxa"/>
        <w:tblInd w:w="41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693"/>
        <w:gridCol w:w="6662"/>
      </w:tblGrid>
      <w:tr w:rsidR="00914A3E" w:rsidRPr="00ED0199" w:rsidTr="00914A3E">
        <w:trPr>
          <w:tblCellSpacing w:w="7" w:type="dxa"/>
        </w:trPr>
        <w:tc>
          <w:tcPr>
            <w:tcW w:w="2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14A3E" w:rsidRPr="00ED0199" w:rsidRDefault="00914A3E" w:rsidP="00AB4EB1">
            <w:pPr>
              <w:ind w:firstLine="709"/>
              <w:jc w:val="both"/>
            </w:pPr>
            <w:r w:rsidRPr="00ED0199">
              <w:t xml:space="preserve">Критерии </w:t>
            </w:r>
          </w:p>
        </w:tc>
        <w:tc>
          <w:tcPr>
            <w:tcW w:w="66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14A3E" w:rsidRPr="00ED0199" w:rsidRDefault="00914A3E" w:rsidP="00AB4EB1">
            <w:pPr>
              <w:ind w:firstLine="709"/>
              <w:jc w:val="center"/>
            </w:pPr>
            <w:r w:rsidRPr="00ED0199">
              <w:t>Показатели</w:t>
            </w:r>
          </w:p>
        </w:tc>
      </w:tr>
      <w:tr w:rsidR="00914A3E" w:rsidRPr="00ED0199" w:rsidTr="00914A3E">
        <w:trPr>
          <w:tblCellSpacing w:w="7" w:type="dxa"/>
        </w:trPr>
        <w:tc>
          <w:tcPr>
            <w:tcW w:w="2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14A3E" w:rsidRPr="00ED0199" w:rsidRDefault="00914A3E" w:rsidP="00AB4EB1">
            <w:r w:rsidRPr="00ED0199">
              <w:t xml:space="preserve">1.Новизна реферированного текста </w:t>
            </w:r>
          </w:p>
          <w:p w:rsidR="00914A3E" w:rsidRPr="00ED0199" w:rsidRDefault="00914A3E" w:rsidP="00AB4EB1">
            <w:r w:rsidRPr="00ED0199">
              <w:t>Макс. - 20 баллов</w:t>
            </w:r>
          </w:p>
        </w:tc>
        <w:tc>
          <w:tcPr>
            <w:tcW w:w="66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14A3E" w:rsidRPr="00ED0199" w:rsidRDefault="00914A3E" w:rsidP="00AB4EB1">
            <w:r w:rsidRPr="00ED0199">
              <w:t>- актуальность проблемы и темы;</w:t>
            </w:r>
            <w:r w:rsidRPr="00ED0199">
              <w:br/>
              <w:t>- новизна и самостоятельность в постановке проблемы, в формулировании нового аспекта выбранной для анализа проблемы;</w:t>
            </w:r>
            <w:r w:rsidRPr="00ED0199">
              <w:br/>
              <w:t>- наличие авторской позиции, самостоятельность суждений.</w:t>
            </w:r>
          </w:p>
        </w:tc>
      </w:tr>
      <w:tr w:rsidR="00914A3E" w:rsidRPr="00ED0199" w:rsidTr="00914A3E">
        <w:trPr>
          <w:tblCellSpacing w:w="7" w:type="dxa"/>
        </w:trPr>
        <w:tc>
          <w:tcPr>
            <w:tcW w:w="2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14A3E" w:rsidRPr="00ED0199" w:rsidRDefault="00914A3E" w:rsidP="00AB4EB1">
            <w:r w:rsidRPr="00ED0199">
              <w:t>2. Степень раскрытия сущности проблемы</w:t>
            </w:r>
            <w:r w:rsidRPr="00ED0199">
              <w:br/>
              <w:t>Макс. - 30 баллов</w:t>
            </w:r>
          </w:p>
        </w:tc>
        <w:tc>
          <w:tcPr>
            <w:tcW w:w="66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14A3E" w:rsidRPr="00ED0199" w:rsidRDefault="00914A3E" w:rsidP="00AB4EB1">
            <w:r w:rsidRPr="00ED0199">
              <w:t>- соответствие плана теме реферата;</w:t>
            </w:r>
            <w:r w:rsidRPr="00ED0199">
              <w:br/>
              <w:t>- соответствие содержания теме и плану реферата;</w:t>
            </w:r>
            <w:r w:rsidRPr="00ED0199">
              <w:br/>
              <w:t>- полнота и глубина раскрытия основных понятий проблемы;</w:t>
            </w:r>
            <w:r w:rsidRPr="00ED0199">
              <w:br/>
              <w:t>- обоснованность способов и методов работы с материалом;</w:t>
            </w:r>
            <w:r w:rsidRPr="00ED0199">
              <w:br/>
              <w:t>- умение работать с литературой, систематизировать и структурировать материал;</w:t>
            </w:r>
            <w:r w:rsidRPr="00ED0199">
              <w:br/>
              <w:t>- умение обобщать, сопоставлять различные точки зрения по рассматриваемому вопросу, аргументировать основные положения и выводы.</w:t>
            </w:r>
          </w:p>
        </w:tc>
      </w:tr>
      <w:tr w:rsidR="00914A3E" w:rsidRPr="00ED0199" w:rsidTr="00914A3E">
        <w:trPr>
          <w:tblCellSpacing w:w="7" w:type="dxa"/>
        </w:trPr>
        <w:tc>
          <w:tcPr>
            <w:tcW w:w="2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14A3E" w:rsidRPr="00ED0199" w:rsidRDefault="00914A3E" w:rsidP="00AB4EB1">
            <w:r w:rsidRPr="00ED0199">
              <w:t>3. Обоснованность выбора источников</w:t>
            </w:r>
            <w:r w:rsidRPr="00ED0199">
              <w:br/>
              <w:t>Макс. - 20 баллов</w:t>
            </w:r>
          </w:p>
        </w:tc>
        <w:tc>
          <w:tcPr>
            <w:tcW w:w="66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14A3E" w:rsidRPr="00ED0199" w:rsidRDefault="00914A3E" w:rsidP="003114A7">
            <w:pPr>
              <w:jc w:val="both"/>
            </w:pPr>
            <w:r w:rsidRPr="00ED0199">
              <w:t>- круг, полнота использования литературных источников по проблеме;</w:t>
            </w:r>
            <w:r w:rsidRPr="00ED0199">
              <w:br/>
              <w:t>- привлечение новейших работ по проблеме (журнальные публикации, материалы сборников научных трудов и т.д.).</w:t>
            </w:r>
          </w:p>
        </w:tc>
      </w:tr>
      <w:tr w:rsidR="00914A3E" w:rsidRPr="00ED0199" w:rsidTr="00914A3E">
        <w:trPr>
          <w:tblCellSpacing w:w="7" w:type="dxa"/>
        </w:trPr>
        <w:tc>
          <w:tcPr>
            <w:tcW w:w="2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14A3E" w:rsidRPr="00ED0199" w:rsidRDefault="00914A3E" w:rsidP="00AB4EB1">
            <w:r w:rsidRPr="00ED0199">
              <w:t>4. Соблюдение требований к оформлению Макс. - 15 баллов</w:t>
            </w:r>
          </w:p>
        </w:tc>
        <w:tc>
          <w:tcPr>
            <w:tcW w:w="66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14A3E" w:rsidRPr="00ED0199" w:rsidRDefault="00914A3E" w:rsidP="00AB4EB1">
            <w:r w:rsidRPr="00ED0199">
              <w:t>- правильное оформление ссылок на используемую литературу;</w:t>
            </w:r>
            <w:r w:rsidRPr="00ED0199">
              <w:br/>
              <w:t>- грамотность и культура изложения;</w:t>
            </w:r>
            <w:r w:rsidRPr="00ED0199">
              <w:br/>
              <w:t>- владение терминологией и понятийным аппаратом проблемы;</w:t>
            </w:r>
            <w:r w:rsidRPr="00ED0199">
              <w:br/>
              <w:t>- соблюдение требований к объему реферата;</w:t>
            </w:r>
            <w:r w:rsidRPr="00ED0199">
              <w:br/>
              <w:t>- культура оформления: выделение абзацев.</w:t>
            </w:r>
          </w:p>
        </w:tc>
      </w:tr>
      <w:tr w:rsidR="00914A3E" w:rsidRPr="00ED0199" w:rsidTr="00914A3E">
        <w:trPr>
          <w:tblCellSpacing w:w="7" w:type="dxa"/>
        </w:trPr>
        <w:tc>
          <w:tcPr>
            <w:tcW w:w="26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14A3E" w:rsidRPr="00ED0199" w:rsidRDefault="00914A3E" w:rsidP="00AB4EB1">
            <w:r w:rsidRPr="00ED0199">
              <w:t xml:space="preserve">5. Грамотность </w:t>
            </w:r>
          </w:p>
          <w:p w:rsidR="00914A3E" w:rsidRPr="00ED0199" w:rsidRDefault="00914A3E" w:rsidP="00AB4EB1">
            <w:r w:rsidRPr="00ED0199">
              <w:t>Макс. - 15 баллов</w:t>
            </w:r>
          </w:p>
        </w:tc>
        <w:tc>
          <w:tcPr>
            <w:tcW w:w="66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14A3E" w:rsidRPr="00ED0199" w:rsidRDefault="00914A3E" w:rsidP="00AB4EB1">
            <w:r w:rsidRPr="00ED0199">
              <w:t>- отсутствие орфографических и синтаксических ошибок, стилистических погрешностей;</w:t>
            </w:r>
            <w:r w:rsidRPr="00ED0199">
              <w:br/>
              <w:t>- отсутствие опечаток, сокращений слов, кроме общепринятых;</w:t>
            </w:r>
            <w:r w:rsidRPr="00ED0199">
              <w:br/>
              <w:t>- литературный стиль.</w:t>
            </w:r>
          </w:p>
        </w:tc>
      </w:tr>
    </w:tbl>
    <w:p w:rsidR="00C56CF9" w:rsidRPr="00ED0199" w:rsidRDefault="00C56CF9" w:rsidP="00E13C0B">
      <w:pPr>
        <w:pStyle w:val="p13"/>
        <w:tabs>
          <w:tab w:val="left" w:pos="1080"/>
        </w:tabs>
        <w:spacing w:before="0" w:beforeAutospacing="0" w:after="0" w:afterAutospacing="0"/>
        <w:ind w:left="586" w:firstLine="0"/>
        <w:rPr>
          <w:b/>
          <w:sz w:val="24"/>
          <w:szCs w:val="24"/>
        </w:rPr>
      </w:pPr>
    </w:p>
    <w:p w:rsidR="00C56CF9" w:rsidRPr="00ED0199" w:rsidRDefault="00C56CF9" w:rsidP="00E13C0B">
      <w:pPr>
        <w:pStyle w:val="p13"/>
        <w:tabs>
          <w:tab w:val="left" w:pos="1080"/>
        </w:tabs>
        <w:spacing w:before="0" w:beforeAutospacing="0" w:after="0" w:afterAutospacing="0"/>
        <w:ind w:left="586" w:firstLine="0"/>
        <w:rPr>
          <w:b/>
          <w:sz w:val="24"/>
          <w:szCs w:val="24"/>
        </w:rPr>
      </w:pPr>
      <w:r w:rsidRPr="00ED0199">
        <w:rPr>
          <w:b/>
          <w:sz w:val="24"/>
          <w:szCs w:val="24"/>
        </w:rPr>
        <w:br w:type="page"/>
      </w:r>
    </w:p>
    <w:p w:rsidR="00C56CF9" w:rsidRPr="00ED0199" w:rsidRDefault="00C56CF9" w:rsidP="00C56CF9">
      <w:pPr>
        <w:jc w:val="right"/>
        <w:rPr>
          <w:b/>
        </w:rPr>
      </w:pPr>
      <w:r w:rsidRPr="00ED0199">
        <w:rPr>
          <w:b/>
        </w:rPr>
        <w:lastRenderedPageBreak/>
        <w:t>Приложение 5</w:t>
      </w:r>
    </w:p>
    <w:p w:rsidR="00C56CF9" w:rsidRPr="00ED0199" w:rsidRDefault="00C56CF9" w:rsidP="008F3290">
      <w:pPr>
        <w:pStyle w:val="af8"/>
        <w:tabs>
          <w:tab w:val="left" w:pos="10260"/>
        </w:tabs>
        <w:spacing w:after="0"/>
        <w:ind w:left="0" w:firstLine="540"/>
        <w:jc w:val="center"/>
        <w:rPr>
          <w:b/>
        </w:rPr>
      </w:pPr>
    </w:p>
    <w:p w:rsidR="008F3290" w:rsidRPr="00ED0199" w:rsidRDefault="00C56CF9" w:rsidP="003114A7">
      <w:pPr>
        <w:pStyle w:val="af8"/>
        <w:tabs>
          <w:tab w:val="left" w:pos="10260"/>
        </w:tabs>
        <w:spacing w:after="0"/>
        <w:ind w:left="0"/>
        <w:jc w:val="center"/>
        <w:rPr>
          <w:b/>
        </w:rPr>
      </w:pPr>
      <w:r w:rsidRPr="00ED0199">
        <w:rPr>
          <w:b/>
        </w:rPr>
        <w:t xml:space="preserve">ПРИМЕР КРИТЕРИЕВ ОЦЕНКИ ВЫПОЛНЕНИЯ МАНУАЛЬНЫХ ДЕЙСТВИЙ </w:t>
      </w:r>
    </w:p>
    <w:p w:rsidR="008F3290" w:rsidRPr="00ED0199" w:rsidRDefault="008F3290" w:rsidP="008F3290">
      <w:pPr>
        <w:pStyle w:val="af8"/>
        <w:tabs>
          <w:tab w:val="left" w:pos="10260"/>
        </w:tabs>
        <w:spacing w:after="0"/>
        <w:ind w:left="0" w:firstLine="540"/>
        <w:jc w:val="center"/>
        <w:rPr>
          <w:b/>
        </w:rPr>
      </w:pPr>
    </w:p>
    <w:p w:rsidR="008A3CC0" w:rsidRPr="00ED0199" w:rsidRDefault="00FD47DB" w:rsidP="00FD47DB">
      <w:pPr>
        <w:pStyle w:val="af8"/>
        <w:tabs>
          <w:tab w:val="left" w:pos="10260"/>
        </w:tabs>
        <w:spacing w:after="0"/>
        <w:ind w:left="0" w:firstLine="539"/>
        <w:jc w:val="both"/>
      </w:pPr>
      <w:r w:rsidRPr="00ED0199">
        <w:t>Д</w:t>
      </w:r>
      <w:r w:rsidR="008A3CC0" w:rsidRPr="00ED0199">
        <w:t>ля оценки умений выполнять мануальные действия</w:t>
      </w:r>
      <w:r w:rsidRPr="00ED0199">
        <w:t xml:space="preserve"> о</w:t>
      </w:r>
      <w:r w:rsidR="008A3CC0" w:rsidRPr="00ED0199">
        <w:t xml:space="preserve">бычно рекомендуется учитывать правильность выполнения, следование алгоритму, степень автоматизации, скорость выполнения и пр. </w:t>
      </w:r>
      <w:r w:rsidRPr="00ED0199">
        <w:t xml:space="preserve">Ниже приведен пример критериев оценки выполнения мануальных действий </w:t>
      </w:r>
      <w:r w:rsidR="008F3290" w:rsidRPr="00ED0199">
        <w:t xml:space="preserve">по </w:t>
      </w:r>
      <w:r w:rsidRPr="00ED0199">
        <w:t>дисциплин</w:t>
      </w:r>
      <w:r w:rsidR="008F3290" w:rsidRPr="00ED0199">
        <w:t>е</w:t>
      </w:r>
      <w:r w:rsidRPr="00ED0199">
        <w:t xml:space="preserve"> «Общий уход за больными».</w:t>
      </w:r>
    </w:p>
    <w:p w:rsidR="00FD47DB" w:rsidRPr="00ED0199" w:rsidRDefault="00FD47DB" w:rsidP="00FD47DB">
      <w:pPr>
        <w:pStyle w:val="af8"/>
        <w:tabs>
          <w:tab w:val="left" w:pos="10260"/>
        </w:tabs>
        <w:spacing w:after="0"/>
        <w:ind w:left="0" w:firstLine="539"/>
        <w:jc w:val="both"/>
      </w:pPr>
    </w:p>
    <w:tbl>
      <w:tblPr>
        <w:tblW w:w="9497" w:type="dxa"/>
        <w:tblCellSpacing w:w="7" w:type="dxa"/>
        <w:tblInd w:w="276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279"/>
        <w:gridCol w:w="8218"/>
      </w:tblGrid>
      <w:tr w:rsidR="00CE61A9" w:rsidRPr="00ED0199" w:rsidTr="00E74429">
        <w:trPr>
          <w:tblCellSpacing w:w="7" w:type="dxa"/>
        </w:trPr>
        <w:tc>
          <w:tcPr>
            <w:tcW w:w="12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E61A9" w:rsidRPr="00ED0199" w:rsidRDefault="00CE61A9" w:rsidP="001327E3">
            <w:pPr>
              <w:jc w:val="center"/>
              <w:rPr>
                <w:b/>
              </w:rPr>
            </w:pPr>
            <w:r w:rsidRPr="00ED0199">
              <w:rPr>
                <w:b/>
              </w:rPr>
              <w:t>Критерии</w:t>
            </w:r>
          </w:p>
        </w:tc>
        <w:tc>
          <w:tcPr>
            <w:tcW w:w="819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E61A9" w:rsidRPr="00ED0199" w:rsidRDefault="00CE61A9" w:rsidP="001327E3">
            <w:pPr>
              <w:jc w:val="center"/>
              <w:rPr>
                <w:b/>
              </w:rPr>
            </w:pPr>
            <w:r w:rsidRPr="00ED0199">
              <w:rPr>
                <w:b/>
              </w:rPr>
              <w:t>Показатели</w:t>
            </w:r>
          </w:p>
        </w:tc>
      </w:tr>
      <w:tr w:rsidR="00CE61A9" w:rsidRPr="00ED0199" w:rsidTr="00E74429">
        <w:trPr>
          <w:tblCellSpacing w:w="7" w:type="dxa"/>
        </w:trPr>
        <w:tc>
          <w:tcPr>
            <w:tcW w:w="12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E61A9" w:rsidRPr="00ED0199" w:rsidRDefault="00CE61A9" w:rsidP="001327E3">
            <w:r w:rsidRPr="00ED0199">
              <w:t>Отлично</w:t>
            </w:r>
          </w:p>
        </w:tc>
        <w:tc>
          <w:tcPr>
            <w:tcW w:w="819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E61A9" w:rsidRPr="00ED0199" w:rsidRDefault="00CE61A9" w:rsidP="009E5007">
            <w:pPr>
              <w:pStyle w:val="afd"/>
              <w:numPr>
                <w:ilvl w:val="0"/>
                <w:numId w:val="9"/>
              </w:numPr>
              <w:tabs>
                <w:tab w:val="left" w:pos="243"/>
              </w:tabs>
              <w:spacing w:after="0" w:line="240" w:lineRule="auto"/>
              <w:ind w:left="243" w:hanging="243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D0199">
              <w:rPr>
                <w:rFonts w:ascii="Times New Roman" w:hAnsi="Times New Roman"/>
                <w:sz w:val="24"/>
                <w:szCs w:val="24"/>
              </w:rPr>
              <w:t>рабочее место оснащается с соблюдением всех требований к подготовке выполнения манипуляций;</w:t>
            </w:r>
          </w:p>
          <w:p w:rsidR="00CE61A9" w:rsidRPr="00ED0199" w:rsidRDefault="00CE61A9" w:rsidP="009E5007">
            <w:pPr>
              <w:pStyle w:val="afd"/>
              <w:numPr>
                <w:ilvl w:val="0"/>
                <w:numId w:val="9"/>
              </w:numPr>
              <w:tabs>
                <w:tab w:val="left" w:pos="243"/>
              </w:tabs>
              <w:spacing w:after="0" w:line="240" w:lineRule="auto"/>
              <w:ind w:left="243" w:hanging="243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D0199">
              <w:rPr>
                <w:rFonts w:ascii="Times New Roman" w:hAnsi="Times New Roman"/>
                <w:sz w:val="24"/>
                <w:szCs w:val="24"/>
              </w:rPr>
              <w:t>действия выполняются последовательно, в соответствии с алгоритмом выполнения манипуляции;</w:t>
            </w:r>
          </w:p>
          <w:p w:rsidR="00CE61A9" w:rsidRPr="00ED0199" w:rsidRDefault="00CE61A9" w:rsidP="009E5007">
            <w:pPr>
              <w:pStyle w:val="afd"/>
              <w:numPr>
                <w:ilvl w:val="0"/>
                <w:numId w:val="9"/>
              </w:numPr>
              <w:tabs>
                <w:tab w:val="left" w:pos="243"/>
              </w:tabs>
              <w:spacing w:after="0" w:line="240" w:lineRule="auto"/>
              <w:ind w:left="243" w:hanging="243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D0199">
              <w:rPr>
                <w:rFonts w:ascii="Times New Roman" w:hAnsi="Times New Roman"/>
                <w:sz w:val="24"/>
                <w:szCs w:val="24"/>
              </w:rPr>
              <w:t>соблюдаются все требования к безопасности пациента и медперсонала;</w:t>
            </w:r>
          </w:p>
          <w:p w:rsidR="00CE61A9" w:rsidRPr="00ED0199" w:rsidRDefault="00CE61A9" w:rsidP="009E5007">
            <w:pPr>
              <w:pStyle w:val="afd"/>
              <w:numPr>
                <w:ilvl w:val="0"/>
                <w:numId w:val="9"/>
              </w:numPr>
              <w:tabs>
                <w:tab w:val="left" w:pos="243"/>
              </w:tabs>
              <w:spacing w:after="0" w:line="240" w:lineRule="auto"/>
              <w:ind w:left="243" w:hanging="243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D0199">
              <w:rPr>
                <w:rFonts w:ascii="Times New Roman" w:hAnsi="Times New Roman"/>
                <w:sz w:val="24"/>
                <w:szCs w:val="24"/>
              </w:rPr>
              <w:t xml:space="preserve">выдерживается установленный регламент времени; </w:t>
            </w:r>
          </w:p>
          <w:p w:rsidR="00CE61A9" w:rsidRPr="00ED0199" w:rsidRDefault="00CE61A9" w:rsidP="009E5007">
            <w:pPr>
              <w:pStyle w:val="afd"/>
              <w:numPr>
                <w:ilvl w:val="0"/>
                <w:numId w:val="9"/>
              </w:numPr>
              <w:tabs>
                <w:tab w:val="left" w:pos="243"/>
              </w:tabs>
              <w:spacing w:after="0" w:line="240" w:lineRule="auto"/>
              <w:ind w:left="243" w:hanging="243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D0199">
              <w:rPr>
                <w:rFonts w:ascii="Times New Roman" w:hAnsi="Times New Roman"/>
                <w:sz w:val="24"/>
                <w:szCs w:val="24"/>
              </w:rPr>
              <w:t>рабочее место убирается в соответствии с требованиями санэпидрежима;</w:t>
            </w:r>
          </w:p>
          <w:p w:rsidR="00CE61A9" w:rsidRPr="00ED0199" w:rsidRDefault="00CE61A9" w:rsidP="009E5007">
            <w:pPr>
              <w:pStyle w:val="afd"/>
              <w:numPr>
                <w:ilvl w:val="0"/>
                <w:numId w:val="9"/>
              </w:numPr>
              <w:tabs>
                <w:tab w:val="left" w:pos="243"/>
              </w:tabs>
              <w:spacing w:after="0" w:line="240" w:lineRule="auto"/>
              <w:ind w:left="243" w:hanging="243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D0199">
              <w:rPr>
                <w:rFonts w:ascii="Times New Roman" w:hAnsi="Times New Roman"/>
                <w:sz w:val="24"/>
                <w:szCs w:val="24"/>
              </w:rPr>
              <w:t>все действия обосновываются.</w:t>
            </w:r>
          </w:p>
        </w:tc>
      </w:tr>
      <w:tr w:rsidR="00CE61A9" w:rsidRPr="00ED0199" w:rsidTr="00E74429">
        <w:trPr>
          <w:tblCellSpacing w:w="7" w:type="dxa"/>
        </w:trPr>
        <w:tc>
          <w:tcPr>
            <w:tcW w:w="12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E61A9" w:rsidRPr="00ED0199" w:rsidRDefault="00CE61A9" w:rsidP="001327E3">
            <w:r w:rsidRPr="00ED0199">
              <w:t>Хорошо</w:t>
            </w:r>
          </w:p>
        </w:tc>
        <w:tc>
          <w:tcPr>
            <w:tcW w:w="819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E61A9" w:rsidRPr="00ED0199" w:rsidRDefault="00CE61A9" w:rsidP="009E5007">
            <w:pPr>
              <w:pStyle w:val="afd"/>
              <w:numPr>
                <w:ilvl w:val="0"/>
                <w:numId w:val="9"/>
              </w:numPr>
              <w:tabs>
                <w:tab w:val="left" w:pos="243"/>
              </w:tabs>
              <w:spacing w:after="0" w:line="240" w:lineRule="auto"/>
              <w:ind w:left="243" w:hanging="243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D0199">
              <w:rPr>
                <w:rFonts w:ascii="Times New Roman" w:hAnsi="Times New Roman"/>
                <w:sz w:val="24"/>
                <w:szCs w:val="24"/>
              </w:rPr>
              <w:t>рабочее место не полностью самостоятельно оснащается к подготовке выполнения манипуляций;</w:t>
            </w:r>
          </w:p>
          <w:p w:rsidR="00CE61A9" w:rsidRPr="00ED0199" w:rsidRDefault="00CE61A9" w:rsidP="009E5007">
            <w:pPr>
              <w:pStyle w:val="afd"/>
              <w:numPr>
                <w:ilvl w:val="0"/>
                <w:numId w:val="9"/>
              </w:numPr>
              <w:tabs>
                <w:tab w:val="left" w:pos="243"/>
              </w:tabs>
              <w:spacing w:after="0" w:line="240" w:lineRule="auto"/>
              <w:ind w:left="243" w:hanging="243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D0199">
              <w:rPr>
                <w:rFonts w:ascii="Times New Roman" w:hAnsi="Times New Roman"/>
                <w:sz w:val="24"/>
                <w:szCs w:val="24"/>
              </w:rPr>
              <w:t>действия выполняются последовательно, но неуверенно;</w:t>
            </w:r>
          </w:p>
          <w:p w:rsidR="00CE61A9" w:rsidRPr="00ED0199" w:rsidRDefault="00CE61A9" w:rsidP="009E5007">
            <w:pPr>
              <w:pStyle w:val="afd"/>
              <w:numPr>
                <w:ilvl w:val="0"/>
                <w:numId w:val="9"/>
              </w:numPr>
              <w:tabs>
                <w:tab w:val="left" w:pos="243"/>
              </w:tabs>
              <w:spacing w:after="0" w:line="240" w:lineRule="auto"/>
              <w:ind w:left="243" w:hanging="243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D0199">
              <w:rPr>
                <w:rFonts w:ascii="Times New Roman" w:hAnsi="Times New Roman"/>
                <w:sz w:val="24"/>
                <w:szCs w:val="24"/>
              </w:rPr>
              <w:t>соблюдаются все требования к безопасности пациента и медперсонала;</w:t>
            </w:r>
          </w:p>
          <w:p w:rsidR="00CE61A9" w:rsidRPr="00ED0199" w:rsidRDefault="00CE61A9" w:rsidP="009E5007">
            <w:pPr>
              <w:pStyle w:val="afd"/>
              <w:numPr>
                <w:ilvl w:val="0"/>
                <w:numId w:val="9"/>
              </w:numPr>
              <w:tabs>
                <w:tab w:val="left" w:pos="243"/>
              </w:tabs>
              <w:spacing w:after="0" w:line="240" w:lineRule="auto"/>
              <w:ind w:left="243" w:hanging="243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D0199">
              <w:rPr>
                <w:rFonts w:ascii="Times New Roman" w:hAnsi="Times New Roman"/>
                <w:sz w:val="24"/>
                <w:szCs w:val="24"/>
              </w:rPr>
              <w:t xml:space="preserve">нарушается установленный регламент времени; </w:t>
            </w:r>
          </w:p>
          <w:p w:rsidR="00CE61A9" w:rsidRPr="00ED0199" w:rsidRDefault="00CE61A9" w:rsidP="009E5007">
            <w:pPr>
              <w:pStyle w:val="afd"/>
              <w:numPr>
                <w:ilvl w:val="0"/>
                <w:numId w:val="9"/>
              </w:numPr>
              <w:tabs>
                <w:tab w:val="left" w:pos="243"/>
              </w:tabs>
              <w:spacing w:after="0" w:line="240" w:lineRule="auto"/>
              <w:ind w:left="243" w:hanging="243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D0199">
              <w:rPr>
                <w:rFonts w:ascii="Times New Roman" w:hAnsi="Times New Roman"/>
                <w:sz w:val="24"/>
                <w:szCs w:val="24"/>
              </w:rPr>
              <w:t>рабочее место убирается в соответствии с требованиями санэпидрежима;</w:t>
            </w:r>
          </w:p>
          <w:p w:rsidR="00CE61A9" w:rsidRPr="00ED0199" w:rsidRDefault="00CE61A9" w:rsidP="009E5007">
            <w:pPr>
              <w:pStyle w:val="afd"/>
              <w:numPr>
                <w:ilvl w:val="0"/>
                <w:numId w:val="9"/>
              </w:numPr>
              <w:tabs>
                <w:tab w:val="left" w:pos="243"/>
              </w:tabs>
              <w:spacing w:after="0" w:line="240" w:lineRule="auto"/>
              <w:ind w:left="243" w:hanging="243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D0199">
              <w:rPr>
                <w:rFonts w:ascii="Times New Roman" w:hAnsi="Times New Roman"/>
                <w:sz w:val="24"/>
                <w:szCs w:val="24"/>
              </w:rPr>
              <w:t>все действия обосновываются с уточняющими вопросами преподавателя.</w:t>
            </w:r>
          </w:p>
        </w:tc>
      </w:tr>
      <w:tr w:rsidR="00CE61A9" w:rsidRPr="00ED0199" w:rsidTr="00E74429">
        <w:trPr>
          <w:tblCellSpacing w:w="7" w:type="dxa"/>
        </w:trPr>
        <w:tc>
          <w:tcPr>
            <w:tcW w:w="12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E61A9" w:rsidRPr="00ED0199" w:rsidRDefault="00CE61A9" w:rsidP="001327E3">
            <w:r w:rsidRPr="00ED0199">
              <w:t>Удовлетворительно</w:t>
            </w:r>
          </w:p>
        </w:tc>
        <w:tc>
          <w:tcPr>
            <w:tcW w:w="819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E61A9" w:rsidRPr="00ED0199" w:rsidRDefault="00CE61A9" w:rsidP="009E5007">
            <w:pPr>
              <w:pStyle w:val="afd"/>
              <w:numPr>
                <w:ilvl w:val="0"/>
                <w:numId w:val="9"/>
              </w:numPr>
              <w:tabs>
                <w:tab w:val="left" w:pos="243"/>
              </w:tabs>
              <w:spacing w:after="0" w:line="240" w:lineRule="auto"/>
              <w:ind w:left="243" w:hanging="243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D0199">
              <w:rPr>
                <w:rFonts w:ascii="Times New Roman" w:hAnsi="Times New Roman"/>
                <w:sz w:val="24"/>
                <w:szCs w:val="24"/>
              </w:rPr>
              <w:t>рабочее место для выполнения манипуляций не полностью оснащается;</w:t>
            </w:r>
          </w:p>
          <w:p w:rsidR="00CE61A9" w:rsidRPr="00ED0199" w:rsidRDefault="00CE61A9" w:rsidP="009E5007">
            <w:pPr>
              <w:pStyle w:val="afd"/>
              <w:numPr>
                <w:ilvl w:val="0"/>
                <w:numId w:val="9"/>
              </w:numPr>
              <w:tabs>
                <w:tab w:val="left" w:pos="243"/>
              </w:tabs>
              <w:spacing w:after="0" w:line="240" w:lineRule="auto"/>
              <w:ind w:left="243" w:hanging="243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D0199">
              <w:rPr>
                <w:rFonts w:ascii="Times New Roman" w:hAnsi="Times New Roman"/>
                <w:sz w:val="24"/>
                <w:szCs w:val="24"/>
              </w:rPr>
              <w:t>нарушена последовательность выполнения действий, действия неуверенные;</w:t>
            </w:r>
          </w:p>
          <w:p w:rsidR="00CE61A9" w:rsidRPr="00ED0199" w:rsidRDefault="00CE61A9" w:rsidP="009E5007">
            <w:pPr>
              <w:pStyle w:val="afd"/>
              <w:numPr>
                <w:ilvl w:val="0"/>
                <w:numId w:val="9"/>
              </w:numPr>
              <w:tabs>
                <w:tab w:val="left" w:pos="243"/>
              </w:tabs>
              <w:spacing w:after="0" w:line="240" w:lineRule="auto"/>
              <w:ind w:left="243" w:hanging="243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D0199">
              <w:rPr>
                <w:rFonts w:ascii="Times New Roman" w:hAnsi="Times New Roman"/>
                <w:sz w:val="24"/>
                <w:szCs w:val="24"/>
              </w:rPr>
              <w:t>соблюдаются все требования к безопасности пациента и медперсонала;</w:t>
            </w:r>
          </w:p>
          <w:p w:rsidR="00CE61A9" w:rsidRPr="00ED0199" w:rsidRDefault="00CE61A9" w:rsidP="009E5007">
            <w:pPr>
              <w:pStyle w:val="afd"/>
              <w:numPr>
                <w:ilvl w:val="0"/>
                <w:numId w:val="9"/>
              </w:numPr>
              <w:tabs>
                <w:tab w:val="left" w:pos="243"/>
              </w:tabs>
              <w:spacing w:after="0" w:line="240" w:lineRule="auto"/>
              <w:ind w:left="243" w:hanging="243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D0199">
              <w:rPr>
                <w:rFonts w:ascii="Times New Roman" w:hAnsi="Times New Roman"/>
                <w:sz w:val="24"/>
                <w:szCs w:val="24"/>
              </w:rPr>
              <w:t>нарушается установленный регламент времени;</w:t>
            </w:r>
          </w:p>
          <w:p w:rsidR="00CE61A9" w:rsidRPr="00ED0199" w:rsidRDefault="00CE61A9" w:rsidP="009E5007">
            <w:pPr>
              <w:pStyle w:val="afd"/>
              <w:numPr>
                <w:ilvl w:val="0"/>
                <w:numId w:val="9"/>
              </w:numPr>
              <w:tabs>
                <w:tab w:val="left" w:pos="243"/>
              </w:tabs>
              <w:spacing w:after="0" w:line="240" w:lineRule="auto"/>
              <w:ind w:left="243" w:hanging="243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D0199">
              <w:rPr>
                <w:rFonts w:ascii="Times New Roman" w:hAnsi="Times New Roman"/>
                <w:sz w:val="24"/>
                <w:szCs w:val="24"/>
              </w:rPr>
              <w:t>рабочее место убирается в соответствии с требованиями санэпидрежима;</w:t>
            </w:r>
          </w:p>
          <w:p w:rsidR="00CE61A9" w:rsidRPr="00ED0199" w:rsidRDefault="00CE61A9" w:rsidP="009E5007">
            <w:pPr>
              <w:pStyle w:val="afd"/>
              <w:numPr>
                <w:ilvl w:val="0"/>
                <w:numId w:val="9"/>
              </w:numPr>
              <w:tabs>
                <w:tab w:val="left" w:pos="243"/>
              </w:tabs>
              <w:spacing w:after="0" w:line="240" w:lineRule="auto"/>
              <w:ind w:left="243" w:hanging="243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D0199">
              <w:rPr>
                <w:rFonts w:ascii="Times New Roman" w:hAnsi="Times New Roman"/>
                <w:sz w:val="24"/>
                <w:szCs w:val="24"/>
              </w:rPr>
              <w:t>для обоснования действий необходимы наводящие и дополнительные вопросы и комментарии педагога.</w:t>
            </w:r>
          </w:p>
        </w:tc>
      </w:tr>
      <w:tr w:rsidR="00CE61A9" w:rsidRPr="00ED0199" w:rsidTr="00E74429">
        <w:trPr>
          <w:trHeight w:val="1694"/>
          <w:tblCellSpacing w:w="7" w:type="dxa"/>
        </w:trPr>
        <w:tc>
          <w:tcPr>
            <w:tcW w:w="12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E61A9" w:rsidRPr="00ED0199" w:rsidRDefault="00CE61A9" w:rsidP="001327E3">
            <w:r w:rsidRPr="00ED0199">
              <w:t>Неудовлетворительно</w:t>
            </w:r>
          </w:p>
        </w:tc>
        <w:tc>
          <w:tcPr>
            <w:tcW w:w="819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E61A9" w:rsidRPr="00ED0199" w:rsidRDefault="00CE61A9" w:rsidP="009E5007">
            <w:pPr>
              <w:pStyle w:val="afd"/>
              <w:numPr>
                <w:ilvl w:val="0"/>
                <w:numId w:val="9"/>
              </w:numPr>
              <w:tabs>
                <w:tab w:val="left" w:pos="243"/>
              </w:tabs>
              <w:spacing w:after="0" w:line="240" w:lineRule="auto"/>
              <w:ind w:left="243" w:hanging="243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D0199">
              <w:rPr>
                <w:rFonts w:ascii="Times New Roman" w:hAnsi="Times New Roman"/>
                <w:sz w:val="24"/>
                <w:szCs w:val="24"/>
              </w:rPr>
              <w:t>затруднения с подготовкой рабочего места;</w:t>
            </w:r>
          </w:p>
          <w:p w:rsidR="00CE61A9" w:rsidRPr="00ED0199" w:rsidRDefault="00CE61A9" w:rsidP="009E5007">
            <w:pPr>
              <w:pStyle w:val="afd"/>
              <w:numPr>
                <w:ilvl w:val="0"/>
                <w:numId w:val="9"/>
              </w:numPr>
              <w:tabs>
                <w:tab w:val="left" w:pos="243"/>
              </w:tabs>
              <w:spacing w:after="0" w:line="240" w:lineRule="auto"/>
              <w:ind w:left="243" w:hanging="243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D0199">
              <w:rPr>
                <w:rFonts w:ascii="Times New Roman" w:hAnsi="Times New Roman"/>
                <w:sz w:val="24"/>
                <w:szCs w:val="24"/>
              </w:rPr>
              <w:t>невозможность самостоятельно выполнить манипуляции;</w:t>
            </w:r>
          </w:p>
          <w:p w:rsidR="00CE61A9" w:rsidRPr="00ED0199" w:rsidRDefault="00CE61A9" w:rsidP="009E5007">
            <w:pPr>
              <w:pStyle w:val="afd"/>
              <w:numPr>
                <w:ilvl w:val="0"/>
                <w:numId w:val="9"/>
              </w:numPr>
              <w:tabs>
                <w:tab w:val="left" w:pos="243"/>
              </w:tabs>
              <w:spacing w:after="0" w:line="240" w:lineRule="auto"/>
              <w:ind w:left="243" w:hanging="243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D0199">
              <w:rPr>
                <w:rFonts w:ascii="Times New Roman" w:hAnsi="Times New Roman"/>
                <w:sz w:val="24"/>
                <w:szCs w:val="24"/>
              </w:rPr>
              <w:t>совершаются действия, нарушающие безопасность пациента и медперсонала;</w:t>
            </w:r>
          </w:p>
          <w:p w:rsidR="00CE61A9" w:rsidRPr="00ED0199" w:rsidRDefault="00CE61A9" w:rsidP="009E5007">
            <w:pPr>
              <w:pStyle w:val="afd"/>
              <w:numPr>
                <w:ilvl w:val="0"/>
                <w:numId w:val="9"/>
              </w:numPr>
              <w:tabs>
                <w:tab w:val="left" w:pos="243"/>
              </w:tabs>
              <w:spacing w:after="0" w:line="240" w:lineRule="auto"/>
              <w:ind w:left="243" w:hanging="243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D0199">
              <w:rPr>
                <w:rFonts w:ascii="Times New Roman" w:hAnsi="Times New Roman"/>
                <w:sz w:val="24"/>
                <w:szCs w:val="24"/>
              </w:rPr>
              <w:t>нарушаются требования санэпидрежима, техники безопасности при работе с аппаратурой, используемыми материалами.</w:t>
            </w:r>
          </w:p>
        </w:tc>
      </w:tr>
    </w:tbl>
    <w:p w:rsidR="008A3CC0" w:rsidRPr="00ED0199" w:rsidRDefault="008A3CC0" w:rsidP="00FD47DB">
      <w:pPr>
        <w:pStyle w:val="p13"/>
        <w:tabs>
          <w:tab w:val="left" w:pos="1080"/>
        </w:tabs>
        <w:spacing w:before="0" w:beforeAutospacing="0" w:after="0" w:afterAutospacing="0"/>
        <w:ind w:left="586" w:firstLine="0"/>
        <w:jc w:val="center"/>
        <w:rPr>
          <w:b/>
          <w:sz w:val="24"/>
          <w:szCs w:val="24"/>
        </w:rPr>
      </w:pPr>
    </w:p>
    <w:p w:rsidR="002C6F61" w:rsidRPr="00ED0199" w:rsidRDefault="002C6F61" w:rsidP="00FD47DB">
      <w:pPr>
        <w:pStyle w:val="p13"/>
        <w:tabs>
          <w:tab w:val="left" w:pos="1080"/>
        </w:tabs>
        <w:spacing w:before="0" w:beforeAutospacing="0" w:after="0" w:afterAutospacing="0"/>
        <w:ind w:left="586" w:firstLine="0"/>
        <w:jc w:val="center"/>
        <w:rPr>
          <w:b/>
          <w:sz w:val="24"/>
          <w:szCs w:val="24"/>
        </w:rPr>
      </w:pPr>
      <w:r w:rsidRPr="00ED0199">
        <w:rPr>
          <w:b/>
          <w:sz w:val="24"/>
          <w:szCs w:val="24"/>
        </w:rPr>
        <w:br w:type="page"/>
      </w:r>
    </w:p>
    <w:p w:rsidR="002C6F61" w:rsidRPr="00ED0199" w:rsidRDefault="002C6F61" w:rsidP="002C6F61">
      <w:pPr>
        <w:jc w:val="right"/>
        <w:rPr>
          <w:b/>
        </w:rPr>
      </w:pPr>
      <w:r w:rsidRPr="00ED0199">
        <w:rPr>
          <w:b/>
        </w:rPr>
        <w:lastRenderedPageBreak/>
        <w:t xml:space="preserve">Приложение </w:t>
      </w:r>
      <w:r w:rsidR="00C56CF9" w:rsidRPr="00ED0199">
        <w:rPr>
          <w:b/>
        </w:rPr>
        <w:t>6</w:t>
      </w:r>
    </w:p>
    <w:p w:rsidR="00CE61A9" w:rsidRPr="00ED0199" w:rsidRDefault="00CE61A9" w:rsidP="00FD47DB">
      <w:pPr>
        <w:pStyle w:val="p13"/>
        <w:tabs>
          <w:tab w:val="left" w:pos="1080"/>
        </w:tabs>
        <w:spacing w:before="0" w:beforeAutospacing="0" w:after="0" w:afterAutospacing="0"/>
        <w:ind w:left="586" w:firstLine="0"/>
        <w:jc w:val="center"/>
        <w:rPr>
          <w:b/>
          <w:sz w:val="24"/>
          <w:szCs w:val="24"/>
        </w:rPr>
      </w:pPr>
    </w:p>
    <w:p w:rsidR="00A84005" w:rsidRPr="00ED0199" w:rsidRDefault="00A84005" w:rsidP="003114A7">
      <w:pPr>
        <w:pStyle w:val="p13"/>
        <w:tabs>
          <w:tab w:val="left" w:pos="1080"/>
        </w:tabs>
        <w:spacing w:before="0" w:beforeAutospacing="0" w:after="0" w:afterAutospacing="0"/>
        <w:ind w:firstLine="0"/>
        <w:jc w:val="center"/>
        <w:rPr>
          <w:b/>
          <w:sz w:val="24"/>
          <w:szCs w:val="24"/>
        </w:rPr>
      </w:pPr>
      <w:r w:rsidRPr="00ED0199">
        <w:rPr>
          <w:b/>
          <w:sz w:val="24"/>
          <w:szCs w:val="24"/>
        </w:rPr>
        <w:t xml:space="preserve">ПРИМЕР КРИТЕРИЕВ ОЦЕНКИ </w:t>
      </w:r>
    </w:p>
    <w:p w:rsidR="00E13C0B" w:rsidRPr="00ED0199" w:rsidRDefault="00A84005" w:rsidP="003114A7">
      <w:pPr>
        <w:pStyle w:val="p13"/>
        <w:tabs>
          <w:tab w:val="left" w:pos="1080"/>
        </w:tabs>
        <w:spacing w:before="0" w:beforeAutospacing="0" w:after="0" w:afterAutospacing="0"/>
        <w:ind w:firstLine="0"/>
        <w:jc w:val="center"/>
        <w:rPr>
          <w:b/>
          <w:sz w:val="24"/>
          <w:szCs w:val="24"/>
        </w:rPr>
      </w:pPr>
      <w:r w:rsidRPr="00ED0199">
        <w:rPr>
          <w:b/>
          <w:sz w:val="24"/>
          <w:szCs w:val="24"/>
        </w:rPr>
        <w:t xml:space="preserve">ВЫПУСКНОЙ КВАЛИФИКАЦИОННОЙ РАБОТЫ </w:t>
      </w:r>
    </w:p>
    <w:p w:rsidR="00AB4EB1" w:rsidRPr="00ED0199" w:rsidRDefault="00A84005" w:rsidP="003114A7">
      <w:pPr>
        <w:pStyle w:val="p13"/>
        <w:tabs>
          <w:tab w:val="left" w:pos="1080"/>
        </w:tabs>
        <w:spacing w:before="0" w:beforeAutospacing="0" w:after="0" w:afterAutospacing="0"/>
        <w:ind w:firstLine="0"/>
        <w:jc w:val="center"/>
        <w:rPr>
          <w:b/>
          <w:sz w:val="24"/>
          <w:szCs w:val="24"/>
        </w:rPr>
      </w:pPr>
      <w:r w:rsidRPr="00ED0199">
        <w:rPr>
          <w:b/>
          <w:sz w:val="24"/>
          <w:szCs w:val="24"/>
        </w:rPr>
        <w:t>НА ЭТАПЕ ГОСУДАРСТВЕННОЙ ИТОГОВОЙ АТТЕСТАЦИИ</w:t>
      </w:r>
    </w:p>
    <w:p w:rsidR="00AB4EB1" w:rsidRPr="00ED0199" w:rsidRDefault="00AB4EB1" w:rsidP="00AB4EB1">
      <w:pPr>
        <w:pStyle w:val="p13"/>
        <w:tabs>
          <w:tab w:val="left" w:pos="1080"/>
        </w:tabs>
        <w:spacing w:before="0" w:beforeAutospacing="0" w:after="0" w:afterAutospacing="0"/>
        <w:ind w:firstLine="586"/>
        <w:rPr>
          <w:sz w:val="24"/>
          <w:szCs w:val="24"/>
        </w:rPr>
      </w:pPr>
    </w:p>
    <w:p w:rsidR="00E13C0B" w:rsidRPr="00ED0199" w:rsidRDefault="00AB4EB1" w:rsidP="003114A7">
      <w:pPr>
        <w:pStyle w:val="p13"/>
        <w:tabs>
          <w:tab w:val="left" w:pos="1080"/>
        </w:tabs>
        <w:spacing w:before="0" w:beforeAutospacing="0" w:after="0" w:afterAutospacing="0"/>
        <w:ind w:firstLine="709"/>
        <w:rPr>
          <w:sz w:val="24"/>
          <w:szCs w:val="24"/>
        </w:rPr>
      </w:pPr>
      <w:r w:rsidRPr="00ED0199">
        <w:rPr>
          <w:sz w:val="24"/>
          <w:szCs w:val="24"/>
        </w:rPr>
        <w:t>Основны</w:t>
      </w:r>
      <w:r w:rsidR="00E13C0B" w:rsidRPr="00ED0199">
        <w:rPr>
          <w:sz w:val="24"/>
          <w:szCs w:val="24"/>
        </w:rPr>
        <w:t>е</w:t>
      </w:r>
      <w:r w:rsidRPr="00ED0199">
        <w:rPr>
          <w:sz w:val="24"/>
          <w:szCs w:val="24"/>
        </w:rPr>
        <w:t xml:space="preserve"> критерии оценки ВКР:</w:t>
      </w:r>
    </w:p>
    <w:p w:rsidR="00E13C0B" w:rsidRPr="00ED0199" w:rsidRDefault="00AB4EB1" w:rsidP="003114A7">
      <w:pPr>
        <w:pStyle w:val="p13"/>
        <w:tabs>
          <w:tab w:val="left" w:pos="1080"/>
        </w:tabs>
        <w:spacing w:before="0" w:beforeAutospacing="0" w:after="0" w:afterAutospacing="0"/>
        <w:ind w:firstLine="709"/>
        <w:rPr>
          <w:sz w:val="24"/>
          <w:szCs w:val="24"/>
        </w:rPr>
      </w:pPr>
      <w:r w:rsidRPr="00ED0199">
        <w:rPr>
          <w:sz w:val="24"/>
          <w:szCs w:val="24"/>
        </w:rPr>
        <w:t xml:space="preserve">освоение соответствующих компетенций; </w:t>
      </w:r>
    </w:p>
    <w:p w:rsidR="00E13C0B" w:rsidRPr="00ED0199" w:rsidRDefault="00AB4EB1" w:rsidP="003114A7">
      <w:pPr>
        <w:pStyle w:val="p13"/>
        <w:tabs>
          <w:tab w:val="left" w:pos="1080"/>
        </w:tabs>
        <w:spacing w:before="0" w:beforeAutospacing="0" w:after="0" w:afterAutospacing="0"/>
        <w:ind w:firstLine="709"/>
        <w:rPr>
          <w:sz w:val="24"/>
          <w:szCs w:val="24"/>
        </w:rPr>
      </w:pPr>
      <w:r w:rsidRPr="00ED0199">
        <w:rPr>
          <w:sz w:val="24"/>
          <w:szCs w:val="24"/>
        </w:rPr>
        <w:t xml:space="preserve">соответствие требованиям, предъявляемым к ВКР;  </w:t>
      </w:r>
    </w:p>
    <w:p w:rsidR="00E13C0B" w:rsidRPr="00ED0199" w:rsidRDefault="00AB4EB1" w:rsidP="003114A7">
      <w:pPr>
        <w:pStyle w:val="p13"/>
        <w:tabs>
          <w:tab w:val="left" w:pos="1080"/>
        </w:tabs>
        <w:spacing w:before="0" w:beforeAutospacing="0" w:after="0" w:afterAutospacing="0"/>
        <w:ind w:firstLine="709"/>
        <w:rPr>
          <w:sz w:val="24"/>
          <w:szCs w:val="24"/>
        </w:rPr>
      </w:pPr>
      <w:r w:rsidRPr="00ED0199">
        <w:rPr>
          <w:sz w:val="24"/>
          <w:szCs w:val="24"/>
        </w:rPr>
        <w:t>самостоятельность, творческий характер изучения темы;</w:t>
      </w:r>
    </w:p>
    <w:p w:rsidR="00E13C0B" w:rsidRPr="00ED0199" w:rsidRDefault="00AB4EB1" w:rsidP="003114A7">
      <w:pPr>
        <w:pStyle w:val="p13"/>
        <w:tabs>
          <w:tab w:val="left" w:pos="1080"/>
        </w:tabs>
        <w:spacing w:before="0" w:beforeAutospacing="0" w:after="0" w:afterAutospacing="0"/>
        <w:ind w:firstLine="709"/>
        <w:rPr>
          <w:sz w:val="24"/>
          <w:szCs w:val="24"/>
        </w:rPr>
      </w:pPr>
      <w:r w:rsidRPr="00ED0199">
        <w:rPr>
          <w:sz w:val="24"/>
          <w:szCs w:val="24"/>
        </w:rPr>
        <w:t xml:space="preserve">обоснованность сделанных автором выводов и предложений; </w:t>
      </w:r>
    </w:p>
    <w:p w:rsidR="00AB4EB1" w:rsidRPr="00ED0199" w:rsidRDefault="00AB4EB1" w:rsidP="003114A7">
      <w:pPr>
        <w:pStyle w:val="p13"/>
        <w:tabs>
          <w:tab w:val="left" w:pos="1080"/>
        </w:tabs>
        <w:spacing w:before="0" w:beforeAutospacing="0" w:after="0" w:afterAutospacing="0"/>
        <w:ind w:firstLine="709"/>
        <w:rPr>
          <w:sz w:val="24"/>
          <w:szCs w:val="24"/>
        </w:rPr>
      </w:pPr>
      <w:r w:rsidRPr="00ED0199">
        <w:rPr>
          <w:sz w:val="24"/>
          <w:szCs w:val="24"/>
        </w:rPr>
        <w:t xml:space="preserve">соответствие содержания работы теме, целям и задачам, сформулированным автором;  </w:t>
      </w:r>
    </w:p>
    <w:p w:rsidR="00E13C0B" w:rsidRPr="00ED0199" w:rsidRDefault="00AB4EB1" w:rsidP="003114A7">
      <w:pPr>
        <w:pStyle w:val="p13"/>
        <w:tabs>
          <w:tab w:val="left" w:pos="1080"/>
        </w:tabs>
        <w:spacing w:before="0" w:beforeAutospacing="0" w:after="0" w:afterAutospacing="0"/>
        <w:ind w:firstLine="709"/>
        <w:rPr>
          <w:sz w:val="24"/>
          <w:szCs w:val="24"/>
        </w:rPr>
      </w:pPr>
      <w:r w:rsidRPr="00ED0199">
        <w:rPr>
          <w:sz w:val="24"/>
          <w:szCs w:val="24"/>
        </w:rPr>
        <w:t xml:space="preserve">глубина раскрытия темы и междисциплинарность подхода к рассмотрению проблемы (наличие в содержании работы анализа проблемы с позиций исторической, </w:t>
      </w:r>
      <w:r w:rsidR="00E13C0B" w:rsidRPr="00ED0199">
        <w:rPr>
          <w:sz w:val="24"/>
          <w:szCs w:val="24"/>
        </w:rPr>
        <w:t>медицинской и других</w:t>
      </w:r>
      <w:r w:rsidRPr="00ED0199">
        <w:rPr>
          <w:sz w:val="24"/>
          <w:szCs w:val="24"/>
        </w:rPr>
        <w:t xml:space="preserve"> наук);  </w:t>
      </w:r>
    </w:p>
    <w:p w:rsidR="00E13C0B" w:rsidRPr="00ED0199" w:rsidRDefault="00AB4EB1" w:rsidP="003114A7">
      <w:pPr>
        <w:pStyle w:val="p13"/>
        <w:tabs>
          <w:tab w:val="left" w:pos="1080"/>
        </w:tabs>
        <w:spacing w:before="0" w:beforeAutospacing="0" w:after="0" w:afterAutospacing="0"/>
        <w:ind w:firstLine="709"/>
        <w:rPr>
          <w:sz w:val="24"/>
          <w:szCs w:val="24"/>
        </w:rPr>
      </w:pPr>
      <w:r w:rsidRPr="00ED0199">
        <w:rPr>
          <w:sz w:val="24"/>
          <w:szCs w:val="24"/>
        </w:rPr>
        <w:t xml:space="preserve">грамотный стиль изложения; </w:t>
      </w:r>
    </w:p>
    <w:p w:rsidR="00E13C0B" w:rsidRPr="00ED0199" w:rsidRDefault="00AB4EB1" w:rsidP="003114A7">
      <w:pPr>
        <w:pStyle w:val="p13"/>
        <w:tabs>
          <w:tab w:val="left" w:pos="1080"/>
        </w:tabs>
        <w:spacing w:before="0" w:beforeAutospacing="0" w:after="0" w:afterAutospacing="0"/>
        <w:ind w:firstLine="709"/>
        <w:rPr>
          <w:sz w:val="24"/>
          <w:szCs w:val="24"/>
        </w:rPr>
      </w:pPr>
      <w:r w:rsidRPr="00ED0199">
        <w:rPr>
          <w:sz w:val="24"/>
          <w:szCs w:val="24"/>
        </w:rPr>
        <w:t xml:space="preserve">правильность оформления и полнота научно-справочного материала;  </w:t>
      </w:r>
    </w:p>
    <w:p w:rsidR="00E13C0B" w:rsidRPr="00ED0199" w:rsidRDefault="00E13C0B" w:rsidP="003114A7">
      <w:pPr>
        <w:pStyle w:val="p13"/>
        <w:tabs>
          <w:tab w:val="left" w:pos="1080"/>
        </w:tabs>
        <w:spacing w:before="0" w:beforeAutospacing="0" w:after="0" w:afterAutospacing="0"/>
        <w:ind w:firstLine="709"/>
        <w:rPr>
          <w:sz w:val="24"/>
          <w:szCs w:val="24"/>
        </w:rPr>
      </w:pPr>
      <w:r w:rsidRPr="00ED0199">
        <w:rPr>
          <w:sz w:val="24"/>
          <w:szCs w:val="24"/>
        </w:rPr>
        <w:t>и</w:t>
      </w:r>
      <w:r w:rsidR="00AB4EB1" w:rsidRPr="00ED0199">
        <w:rPr>
          <w:sz w:val="24"/>
          <w:szCs w:val="24"/>
        </w:rPr>
        <w:t xml:space="preserve">спользование литературы на иностранных языках;  </w:t>
      </w:r>
    </w:p>
    <w:p w:rsidR="00E13C0B" w:rsidRPr="00ED0199" w:rsidRDefault="00AB4EB1" w:rsidP="003114A7">
      <w:pPr>
        <w:pStyle w:val="p13"/>
        <w:tabs>
          <w:tab w:val="left" w:pos="1080"/>
        </w:tabs>
        <w:spacing w:before="0" w:beforeAutospacing="0" w:after="0" w:afterAutospacing="0"/>
        <w:ind w:firstLine="709"/>
        <w:rPr>
          <w:sz w:val="24"/>
          <w:szCs w:val="24"/>
        </w:rPr>
      </w:pPr>
      <w:r w:rsidRPr="00ED0199">
        <w:rPr>
          <w:sz w:val="24"/>
          <w:szCs w:val="24"/>
        </w:rPr>
        <w:t xml:space="preserve">умение ориентироваться в проблемах исследуемой темы, особенно в процессе защиты работы (содержание и форма вступительного и заключительного выступлений, ответы </w:t>
      </w:r>
      <w:r w:rsidR="00A96FDF" w:rsidRPr="00ED0199">
        <w:rPr>
          <w:sz w:val="24"/>
          <w:szCs w:val="24"/>
        </w:rPr>
        <w:t>обучающегося</w:t>
      </w:r>
      <w:r w:rsidRPr="00ED0199">
        <w:rPr>
          <w:sz w:val="24"/>
          <w:szCs w:val="24"/>
        </w:rPr>
        <w:t xml:space="preserve"> на поставленные ему вопросы).  </w:t>
      </w:r>
    </w:p>
    <w:p w:rsidR="00E13C0B" w:rsidRPr="00ED0199" w:rsidRDefault="00E13C0B" w:rsidP="00AB4EB1">
      <w:pPr>
        <w:pStyle w:val="p13"/>
        <w:tabs>
          <w:tab w:val="left" w:pos="1080"/>
        </w:tabs>
        <w:spacing w:before="0" w:beforeAutospacing="0" w:after="0" w:afterAutospacing="0"/>
        <w:ind w:firstLine="586"/>
        <w:rPr>
          <w:sz w:val="24"/>
          <w:szCs w:val="24"/>
        </w:rPr>
      </w:pPr>
      <w:r w:rsidRPr="00ED0199">
        <w:rPr>
          <w:sz w:val="24"/>
          <w:szCs w:val="24"/>
        </w:rPr>
        <w:t>О</w:t>
      </w:r>
      <w:r w:rsidR="00AB4EB1" w:rsidRPr="00ED0199">
        <w:rPr>
          <w:sz w:val="24"/>
          <w:szCs w:val="24"/>
        </w:rPr>
        <w:t xml:space="preserve">ценка «отлично» подразумевает самостоятельность исследования, наличие глубокого теоретического основания, детальную проработку выдвинутой цели, стройность и логичность изложения, полноту и высокую обоснованность содержащихся в работе положений и выводов, широкую эрудицию и аргументированность доводов </w:t>
      </w:r>
      <w:r w:rsidR="00A96FDF" w:rsidRPr="00ED0199">
        <w:rPr>
          <w:sz w:val="24"/>
          <w:szCs w:val="24"/>
        </w:rPr>
        <w:t>обучающегося</w:t>
      </w:r>
      <w:r w:rsidR="00AB4EB1" w:rsidRPr="00ED0199">
        <w:rPr>
          <w:sz w:val="24"/>
          <w:szCs w:val="24"/>
        </w:rPr>
        <w:t xml:space="preserve">, демонстрацию необходимого уровня освоения компетенций.  </w:t>
      </w:r>
    </w:p>
    <w:p w:rsidR="00E13C0B" w:rsidRPr="00ED0199" w:rsidRDefault="00AB4EB1" w:rsidP="00AB4EB1">
      <w:pPr>
        <w:pStyle w:val="p13"/>
        <w:tabs>
          <w:tab w:val="left" w:pos="1080"/>
        </w:tabs>
        <w:spacing w:before="0" w:beforeAutospacing="0" w:after="0" w:afterAutospacing="0"/>
        <w:ind w:firstLine="586"/>
        <w:rPr>
          <w:sz w:val="24"/>
          <w:szCs w:val="24"/>
        </w:rPr>
      </w:pPr>
      <w:r w:rsidRPr="00ED0199">
        <w:rPr>
          <w:sz w:val="24"/>
          <w:szCs w:val="24"/>
        </w:rPr>
        <w:t xml:space="preserve">Оценка «хорошо» подразумевает самостоятельность исследования, наличие достаточного теоретического основания, достаточную проработку выдвинутой цели, связность и логичность изложения, обоснованность содержащихся в работе положений и выводов, аргументированность доводов </w:t>
      </w:r>
      <w:r w:rsidR="00A96FDF" w:rsidRPr="00ED0199">
        <w:rPr>
          <w:sz w:val="24"/>
          <w:szCs w:val="24"/>
        </w:rPr>
        <w:t>обучающегося</w:t>
      </w:r>
      <w:r w:rsidRPr="00ED0199">
        <w:rPr>
          <w:sz w:val="24"/>
          <w:szCs w:val="24"/>
        </w:rPr>
        <w:t xml:space="preserve">, демонстрацию достаточного уровня освоения компетенций.  </w:t>
      </w:r>
    </w:p>
    <w:p w:rsidR="00E13C0B" w:rsidRPr="00ED0199" w:rsidRDefault="00AB4EB1" w:rsidP="00AB4EB1">
      <w:pPr>
        <w:pStyle w:val="p13"/>
        <w:tabs>
          <w:tab w:val="left" w:pos="1080"/>
        </w:tabs>
        <w:spacing w:before="0" w:beforeAutospacing="0" w:after="0" w:afterAutospacing="0"/>
        <w:ind w:firstLine="586"/>
        <w:rPr>
          <w:sz w:val="24"/>
          <w:szCs w:val="24"/>
        </w:rPr>
      </w:pPr>
      <w:r w:rsidRPr="00ED0199">
        <w:rPr>
          <w:sz w:val="24"/>
          <w:szCs w:val="24"/>
        </w:rPr>
        <w:t xml:space="preserve">Оценка «удовлетворительно» подразумевает самостоятельность исследования, недостаточность теоретического основания, недостаточную проработанность выдвинутой цели, небрежность в изложении и оформлении, недостаточную обоснованность содержащихся в работе положений и выводов, недостаточную аргументированность доводов </w:t>
      </w:r>
      <w:r w:rsidR="00A96FDF" w:rsidRPr="00ED0199">
        <w:rPr>
          <w:sz w:val="24"/>
          <w:szCs w:val="24"/>
        </w:rPr>
        <w:t>обучающегося</w:t>
      </w:r>
      <w:r w:rsidRPr="00ED0199">
        <w:rPr>
          <w:sz w:val="24"/>
          <w:szCs w:val="24"/>
        </w:rPr>
        <w:t xml:space="preserve">, демонстрацию достаточного уровня освоения компетенций.  </w:t>
      </w:r>
    </w:p>
    <w:p w:rsidR="00AB4EB1" w:rsidRPr="00ED0199" w:rsidRDefault="00AB4EB1" w:rsidP="00AB4EB1">
      <w:pPr>
        <w:pStyle w:val="p13"/>
        <w:tabs>
          <w:tab w:val="left" w:pos="1080"/>
        </w:tabs>
        <w:spacing w:before="0" w:beforeAutospacing="0" w:after="0" w:afterAutospacing="0"/>
        <w:ind w:firstLine="586"/>
        <w:rPr>
          <w:sz w:val="24"/>
          <w:szCs w:val="24"/>
        </w:rPr>
      </w:pPr>
      <w:r w:rsidRPr="00ED0199">
        <w:rPr>
          <w:sz w:val="24"/>
          <w:szCs w:val="24"/>
        </w:rPr>
        <w:t xml:space="preserve">Оценка «неудовлетворительно» подразумевает недостаточную самостоятельность исследования, шаткость либо отсутствие теоретического основания, несвязность изложения, недостоверность содержащихся в работе положений и выводов или их несоответствие целям и задачам исследования, слабую аргументированность доводов </w:t>
      </w:r>
      <w:r w:rsidR="00A96FDF" w:rsidRPr="00ED0199">
        <w:rPr>
          <w:sz w:val="24"/>
          <w:szCs w:val="24"/>
        </w:rPr>
        <w:t>обучающегося</w:t>
      </w:r>
      <w:r w:rsidRPr="00ED0199">
        <w:rPr>
          <w:sz w:val="24"/>
          <w:szCs w:val="24"/>
        </w:rPr>
        <w:t xml:space="preserve">, демонстрацию недостаточного уровня освоения компетенций.    </w:t>
      </w:r>
    </w:p>
    <w:p w:rsidR="00AB4EB1" w:rsidRPr="00ED0199" w:rsidRDefault="00AB4EB1" w:rsidP="00AB4EB1">
      <w:pPr>
        <w:pStyle w:val="p13"/>
        <w:tabs>
          <w:tab w:val="left" w:pos="1080"/>
        </w:tabs>
        <w:spacing w:before="0" w:beforeAutospacing="0" w:after="0" w:afterAutospacing="0"/>
        <w:ind w:firstLine="586"/>
        <w:rPr>
          <w:sz w:val="24"/>
          <w:szCs w:val="24"/>
        </w:rPr>
      </w:pPr>
    </w:p>
    <w:p w:rsidR="00455CE9" w:rsidRPr="00ED0199" w:rsidRDefault="00455CE9" w:rsidP="00587249">
      <w:pPr>
        <w:jc w:val="right"/>
        <w:rPr>
          <w:b/>
        </w:rPr>
      </w:pPr>
    </w:p>
    <w:p w:rsidR="00503E0E" w:rsidRPr="00ED0199" w:rsidRDefault="00503E0E" w:rsidP="00503E0E">
      <w:pPr>
        <w:pStyle w:val="p13"/>
        <w:tabs>
          <w:tab w:val="left" w:pos="1418"/>
        </w:tabs>
        <w:spacing w:before="0" w:beforeAutospacing="0" w:after="0" w:afterAutospacing="0"/>
        <w:ind w:firstLine="567"/>
        <w:rPr>
          <w:sz w:val="24"/>
          <w:szCs w:val="24"/>
        </w:rPr>
      </w:pPr>
    </w:p>
    <w:p w:rsidR="008B7FBD" w:rsidRPr="00ED0199" w:rsidRDefault="008B7FBD" w:rsidP="00EB05C0">
      <w:pPr>
        <w:shd w:val="clear" w:color="auto" w:fill="FFFFFF"/>
        <w:ind w:firstLine="567"/>
        <w:jc w:val="both"/>
        <w:sectPr w:rsidR="008B7FBD" w:rsidRPr="00ED0199" w:rsidSect="003114A7">
          <w:headerReference w:type="default" r:id="rId17"/>
          <w:footerReference w:type="default" r:id="rId18"/>
          <w:pgSz w:w="11906" w:h="16838"/>
          <w:pgMar w:top="1134" w:right="567" w:bottom="1134" w:left="1418" w:header="709" w:footer="737" w:gutter="0"/>
          <w:pgBorders>
            <w:top w:val="single" w:sz="4" w:space="1" w:color="auto"/>
            <w:left w:val="single" w:sz="4" w:space="4" w:color="auto"/>
            <w:bottom w:val="single" w:sz="4" w:space="1" w:color="auto"/>
            <w:right w:val="single" w:sz="4" w:space="4" w:color="auto"/>
          </w:pgBorders>
          <w:cols w:space="708"/>
          <w:docGrid w:linePitch="360"/>
        </w:sectPr>
      </w:pPr>
    </w:p>
    <w:p w:rsidR="007B7105" w:rsidRPr="00ED0199" w:rsidRDefault="007B7105" w:rsidP="007B7105">
      <w:pPr>
        <w:jc w:val="right"/>
        <w:rPr>
          <w:b/>
        </w:rPr>
      </w:pPr>
      <w:bookmarkStart w:id="2" w:name="bookmark26"/>
      <w:r w:rsidRPr="00ED0199">
        <w:rPr>
          <w:b/>
        </w:rPr>
        <w:lastRenderedPageBreak/>
        <w:t xml:space="preserve">Приложение </w:t>
      </w:r>
      <w:r w:rsidR="00C56CF9" w:rsidRPr="00ED0199">
        <w:rPr>
          <w:b/>
        </w:rPr>
        <w:t>7</w:t>
      </w:r>
    </w:p>
    <w:p w:rsidR="007B7105" w:rsidRPr="00ED0199" w:rsidRDefault="007B7105" w:rsidP="007B7105">
      <w:pPr>
        <w:jc w:val="right"/>
      </w:pPr>
      <w:r w:rsidRPr="00ED0199">
        <w:t>(рекомендуемое)</w:t>
      </w:r>
    </w:p>
    <w:p w:rsidR="007B7105" w:rsidRPr="00ED0199" w:rsidRDefault="007B7105" w:rsidP="007B7105">
      <w:pPr>
        <w:jc w:val="center"/>
        <w:rPr>
          <w:b/>
        </w:rPr>
      </w:pPr>
      <w:r w:rsidRPr="00ED0199">
        <w:rPr>
          <w:b/>
        </w:rPr>
        <w:t>Примерный перечень оценочных средств</w:t>
      </w:r>
    </w:p>
    <w:p w:rsidR="004C61BA" w:rsidRPr="00ED0199" w:rsidRDefault="004C61BA" w:rsidP="007B7105">
      <w:pPr>
        <w:jc w:val="center"/>
        <w:rPr>
          <w:b/>
        </w:rPr>
      </w:pPr>
    </w:p>
    <w:tbl>
      <w:tblPr>
        <w:tblStyle w:val="af3"/>
        <w:tblW w:w="0" w:type="auto"/>
        <w:tblInd w:w="108" w:type="dxa"/>
        <w:tblLook w:val="04A0" w:firstRow="1" w:lastRow="0" w:firstColumn="1" w:lastColumn="0" w:noHBand="0" w:noVBand="1"/>
      </w:tblPr>
      <w:tblGrid>
        <w:gridCol w:w="565"/>
        <w:gridCol w:w="1805"/>
        <w:gridCol w:w="5148"/>
        <w:gridCol w:w="2285"/>
      </w:tblGrid>
      <w:tr w:rsidR="004C61BA" w:rsidRPr="00ED0199" w:rsidTr="003114A7">
        <w:trPr>
          <w:trHeight w:val="20"/>
          <w:tblHeader/>
        </w:trPr>
        <w:tc>
          <w:tcPr>
            <w:tcW w:w="0" w:type="auto"/>
          </w:tcPr>
          <w:p w:rsidR="004C61BA" w:rsidRPr="00ED0199" w:rsidRDefault="004C61BA" w:rsidP="000D10A6">
            <w:pPr>
              <w:jc w:val="center"/>
              <w:rPr>
                <w:b/>
                <w:sz w:val="22"/>
                <w:szCs w:val="22"/>
              </w:rPr>
            </w:pPr>
            <w:r w:rsidRPr="00ED0199">
              <w:rPr>
                <w:b/>
                <w:sz w:val="22"/>
                <w:szCs w:val="22"/>
              </w:rPr>
              <w:t>№ п/п</w:t>
            </w:r>
          </w:p>
        </w:tc>
        <w:tc>
          <w:tcPr>
            <w:tcW w:w="0" w:type="auto"/>
            <w:vAlign w:val="center"/>
          </w:tcPr>
          <w:p w:rsidR="004C61BA" w:rsidRPr="00ED0199" w:rsidRDefault="004C61BA" w:rsidP="003738CE">
            <w:pPr>
              <w:keepNext/>
              <w:keepLines/>
              <w:jc w:val="center"/>
              <w:rPr>
                <w:b/>
                <w:sz w:val="22"/>
                <w:szCs w:val="22"/>
              </w:rPr>
            </w:pPr>
            <w:r w:rsidRPr="00ED0199">
              <w:rPr>
                <w:b/>
                <w:sz w:val="22"/>
                <w:szCs w:val="22"/>
              </w:rPr>
              <w:t xml:space="preserve">Наименование </w:t>
            </w:r>
            <w:r w:rsidR="003738CE" w:rsidRPr="00ED0199">
              <w:rPr>
                <w:b/>
                <w:sz w:val="22"/>
                <w:szCs w:val="22"/>
              </w:rPr>
              <w:t>формы контроля</w:t>
            </w:r>
          </w:p>
        </w:tc>
        <w:tc>
          <w:tcPr>
            <w:tcW w:w="0" w:type="auto"/>
            <w:vAlign w:val="center"/>
          </w:tcPr>
          <w:p w:rsidR="004C61BA" w:rsidRPr="00ED0199" w:rsidRDefault="004C61BA" w:rsidP="000D10A6">
            <w:pPr>
              <w:keepNext/>
              <w:keepLines/>
              <w:jc w:val="center"/>
              <w:rPr>
                <w:b/>
                <w:sz w:val="22"/>
                <w:szCs w:val="22"/>
              </w:rPr>
            </w:pPr>
            <w:r w:rsidRPr="00ED0199">
              <w:rPr>
                <w:b/>
                <w:sz w:val="22"/>
                <w:szCs w:val="22"/>
              </w:rPr>
              <w:t xml:space="preserve">Краткая характеристика </w:t>
            </w:r>
          </w:p>
          <w:p w:rsidR="004C61BA" w:rsidRPr="00ED0199" w:rsidRDefault="004C61BA" w:rsidP="000D10A6">
            <w:pPr>
              <w:keepNext/>
              <w:keepLines/>
              <w:jc w:val="center"/>
              <w:rPr>
                <w:b/>
                <w:sz w:val="22"/>
                <w:szCs w:val="22"/>
              </w:rPr>
            </w:pPr>
            <w:r w:rsidRPr="00ED0199">
              <w:rPr>
                <w:b/>
                <w:sz w:val="22"/>
                <w:szCs w:val="22"/>
              </w:rPr>
              <w:t>оценочного средства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4C61BA" w:rsidRPr="00ED0199" w:rsidRDefault="004C61BA" w:rsidP="000D10A6">
            <w:pPr>
              <w:keepNext/>
              <w:keepLines/>
              <w:jc w:val="center"/>
              <w:rPr>
                <w:b/>
                <w:sz w:val="22"/>
                <w:szCs w:val="22"/>
              </w:rPr>
            </w:pPr>
            <w:r w:rsidRPr="00ED0199">
              <w:rPr>
                <w:b/>
                <w:sz w:val="22"/>
                <w:szCs w:val="22"/>
              </w:rPr>
              <w:t>Форма представления оценочного средства в РПД</w:t>
            </w:r>
          </w:p>
        </w:tc>
      </w:tr>
      <w:tr w:rsidR="004C61BA" w:rsidRPr="00ED0199" w:rsidTr="003114A7">
        <w:trPr>
          <w:trHeight w:val="20"/>
        </w:trPr>
        <w:tc>
          <w:tcPr>
            <w:tcW w:w="0" w:type="auto"/>
          </w:tcPr>
          <w:p w:rsidR="004C61BA" w:rsidRPr="00ED0199" w:rsidRDefault="004C61BA" w:rsidP="000D10A6">
            <w:pPr>
              <w:jc w:val="center"/>
            </w:pPr>
            <w:r w:rsidRPr="00ED0199">
              <w:t>1</w:t>
            </w:r>
          </w:p>
        </w:tc>
        <w:tc>
          <w:tcPr>
            <w:tcW w:w="0" w:type="auto"/>
            <w:vAlign w:val="center"/>
          </w:tcPr>
          <w:p w:rsidR="004C61BA" w:rsidRPr="00ED0199" w:rsidRDefault="004C61BA" w:rsidP="000D10A6">
            <w:pPr>
              <w:keepNext/>
              <w:keepLines/>
              <w:jc w:val="center"/>
            </w:pPr>
            <w:r w:rsidRPr="00ED0199">
              <w:t>Деловая и/или ролевая игра</w:t>
            </w:r>
          </w:p>
        </w:tc>
        <w:tc>
          <w:tcPr>
            <w:tcW w:w="0" w:type="auto"/>
            <w:vAlign w:val="center"/>
          </w:tcPr>
          <w:p w:rsidR="004C61BA" w:rsidRPr="00ED0199" w:rsidRDefault="004C61BA" w:rsidP="000D10A6">
            <w:pPr>
              <w:keepNext/>
              <w:keepLines/>
              <w:spacing w:before="40" w:after="40"/>
              <w:ind w:left="113" w:right="113"/>
              <w:jc w:val="both"/>
            </w:pPr>
            <w:r w:rsidRPr="00ED0199">
              <w:t>Совместная деятельность группы обучающихся и педагогического работника под управлением педагогического работника с целью решения учебных и профессионально- ориентированных задач путем игрового моделирования реальной проблемной ситуации. Позволяет оценивать умение анализировать и решать типичные профессиональные задачи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4C61BA" w:rsidRPr="00ED0199" w:rsidRDefault="004C61BA" w:rsidP="000D10A6">
            <w:pPr>
              <w:keepNext/>
              <w:keepLines/>
              <w:jc w:val="center"/>
            </w:pPr>
            <w:r w:rsidRPr="00ED0199">
              <w:t>Тема (проблема), концепция, роли и ожидаемый результат по каждой игре</w:t>
            </w:r>
          </w:p>
        </w:tc>
      </w:tr>
      <w:tr w:rsidR="004C61BA" w:rsidRPr="00ED0199" w:rsidTr="003114A7">
        <w:trPr>
          <w:trHeight w:val="20"/>
        </w:trPr>
        <w:tc>
          <w:tcPr>
            <w:tcW w:w="0" w:type="auto"/>
          </w:tcPr>
          <w:p w:rsidR="004C61BA" w:rsidRPr="00ED0199" w:rsidRDefault="004C61BA" w:rsidP="000D10A6">
            <w:pPr>
              <w:jc w:val="center"/>
            </w:pPr>
            <w:r w:rsidRPr="00ED0199">
              <w:t>2</w:t>
            </w:r>
          </w:p>
        </w:tc>
        <w:tc>
          <w:tcPr>
            <w:tcW w:w="0" w:type="auto"/>
            <w:vAlign w:val="center"/>
          </w:tcPr>
          <w:p w:rsidR="004C61BA" w:rsidRPr="00ED0199" w:rsidRDefault="004C61BA" w:rsidP="000D10A6">
            <w:pPr>
              <w:keepNext/>
              <w:keepLines/>
              <w:jc w:val="center"/>
            </w:pPr>
            <w:r w:rsidRPr="00ED0199">
              <w:t>Ситуационная задача</w:t>
            </w:r>
          </w:p>
          <w:p w:rsidR="004C61BA" w:rsidRPr="00ED0199" w:rsidRDefault="004C61BA" w:rsidP="000D10A6">
            <w:pPr>
              <w:keepNext/>
              <w:keepLines/>
              <w:jc w:val="center"/>
            </w:pPr>
            <w:r w:rsidRPr="00ED0199">
              <w:t>(клиническая задача)</w:t>
            </w:r>
          </w:p>
        </w:tc>
        <w:tc>
          <w:tcPr>
            <w:tcW w:w="0" w:type="auto"/>
            <w:vAlign w:val="center"/>
          </w:tcPr>
          <w:p w:rsidR="004C61BA" w:rsidRPr="00ED0199" w:rsidRDefault="004C61BA" w:rsidP="000D10A6">
            <w:pPr>
              <w:keepNext/>
              <w:keepLines/>
              <w:spacing w:before="40" w:after="40"/>
              <w:ind w:left="113" w:right="113"/>
              <w:jc w:val="both"/>
            </w:pPr>
            <w:r w:rsidRPr="00ED0199">
              <w:t>Проблемное задание, в котором обучающемуся предлагают осмыслить реальную профессионально-ориентированную ситуацию, необходимую для решения данной проблемы</w:t>
            </w:r>
          </w:p>
          <w:p w:rsidR="004C61BA" w:rsidRPr="00ED0199" w:rsidRDefault="004C61BA" w:rsidP="000D10A6">
            <w:pPr>
              <w:keepNext/>
              <w:keepLines/>
              <w:spacing w:before="40" w:after="40"/>
              <w:ind w:left="113" w:right="113"/>
              <w:jc w:val="both"/>
            </w:pPr>
            <w:r w:rsidRPr="00ED0199">
              <w:t xml:space="preserve">Особенности в медицине: Средство, позволяющее оценить умение обучающегося самостоятельно проводить анализ </w:t>
            </w:r>
            <w:r w:rsidRPr="00ED0199">
              <w:rPr>
                <w:bCs/>
              </w:rPr>
              <w:t>клинической</w:t>
            </w:r>
            <w:r w:rsidRPr="00ED0199">
              <w:t xml:space="preserve"> практики (диагноз, лечение и прогноз у конкретного </w:t>
            </w:r>
            <w:r w:rsidRPr="00ED0199">
              <w:rPr>
                <w:bCs/>
              </w:rPr>
              <w:t>больного)</w:t>
            </w:r>
            <w:r w:rsidRPr="00ED0199">
              <w:t>, делать выводы, обобщающие собственную позицию по задаче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4C61BA" w:rsidRPr="00ED0199" w:rsidRDefault="004C61BA" w:rsidP="000D10A6">
            <w:pPr>
              <w:keepNext/>
              <w:keepLines/>
              <w:jc w:val="center"/>
            </w:pPr>
            <w:r w:rsidRPr="00ED0199">
              <w:t>Задания для решения ситуационной задачи</w:t>
            </w:r>
          </w:p>
          <w:p w:rsidR="004C61BA" w:rsidRPr="00ED0199" w:rsidRDefault="004C61BA" w:rsidP="000D10A6">
            <w:pPr>
              <w:keepNext/>
              <w:keepLines/>
              <w:jc w:val="center"/>
            </w:pPr>
            <w:r w:rsidRPr="00ED0199">
              <w:t>(клинической задачи)</w:t>
            </w:r>
          </w:p>
        </w:tc>
      </w:tr>
      <w:tr w:rsidR="004C61BA" w:rsidRPr="00ED0199" w:rsidTr="003114A7">
        <w:trPr>
          <w:trHeight w:val="20"/>
        </w:trPr>
        <w:tc>
          <w:tcPr>
            <w:tcW w:w="0" w:type="auto"/>
          </w:tcPr>
          <w:p w:rsidR="004C61BA" w:rsidRPr="00ED0199" w:rsidRDefault="004C61BA" w:rsidP="000D10A6">
            <w:pPr>
              <w:jc w:val="center"/>
            </w:pPr>
            <w:r w:rsidRPr="00ED0199">
              <w:t>3</w:t>
            </w:r>
          </w:p>
        </w:tc>
        <w:tc>
          <w:tcPr>
            <w:tcW w:w="0" w:type="auto"/>
            <w:vAlign w:val="center"/>
          </w:tcPr>
          <w:p w:rsidR="004C61BA" w:rsidRPr="00ED0199" w:rsidRDefault="004C61BA" w:rsidP="000D10A6">
            <w:pPr>
              <w:keepNext/>
              <w:keepLines/>
              <w:jc w:val="center"/>
            </w:pPr>
            <w:r w:rsidRPr="00ED0199">
              <w:t>Коллоквиум</w:t>
            </w:r>
          </w:p>
        </w:tc>
        <w:tc>
          <w:tcPr>
            <w:tcW w:w="0" w:type="auto"/>
            <w:vAlign w:val="center"/>
          </w:tcPr>
          <w:p w:rsidR="004C61BA" w:rsidRPr="00ED0199" w:rsidRDefault="004C61BA" w:rsidP="000D10A6">
            <w:pPr>
              <w:keepNext/>
              <w:keepLines/>
              <w:spacing w:before="40" w:after="40"/>
              <w:ind w:left="113" w:right="113"/>
              <w:jc w:val="both"/>
            </w:pPr>
            <w:r w:rsidRPr="00ED0199">
              <w:t>Средство контроля усвоения учебного материала темы, раздела или разделов дисциплины, организованное как учебное занятие в виде собеседования педагогического работника с обучающимися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4C61BA" w:rsidRPr="00ED0199" w:rsidRDefault="004C61BA" w:rsidP="000D10A6">
            <w:pPr>
              <w:keepNext/>
              <w:keepLines/>
              <w:jc w:val="center"/>
            </w:pPr>
            <w:r w:rsidRPr="00ED0199">
              <w:t>Вопросы по темам/разделам дисциплины</w:t>
            </w:r>
          </w:p>
        </w:tc>
      </w:tr>
      <w:tr w:rsidR="004C61BA" w:rsidRPr="00ED0199" w:rsidTr="003114A7">
        <w:trPr>
          <w:trHeight w:val="20"/>
        </w:trPr>
        <w:tc>
          <w:tcPr>
            <w:tcW w:w="0" w:type="auto"/>
          </w:tcPr>
          <w:p w:rsidR="004C61BA" w:rsidRPr="00ED0199" w:rsidRDefault="004C61BA" w:rsidP="000D10A6">
            <w:pPr>
              <w:jc w:val="center"/>
            </w:pPr>
            <w:r w:rsidRPr="00ED0199">
              <w:t>4</w:t>
            </w:r>
          </w:p>
        </w:tc>
        <w:tc>
          <w:tcPr>
            <w:tcW w:w="0" w:type="auto"/>
            <w:vAlign w:val="center"/>
          </w:tcPr>
          <w:p w:rsidR="004C61BA" w:rsidRPr="00ED0199" w:rsidRDefault="004C61BA" w:rsidP="000D10A6">
            <w:pPr>
              <w:keepNext/>
              <w:keepLines/>
              <w:jc w:val="center"/>
            </w:pPr>
            <w:r w:rsidRPr="00ED0199">
              <w:t>Контрольная работа (анализ историй болезней)</w:t>
            </w:r>
          </w:p>
        </w:tc>
        <w:tc>
          <w:tcPr>
            <w:tcW w:w="0" w:type="auto"/>
            <w:vAlign w:val="center"/>
          </w:tcPr>
          <w:p w:rsidR="004C61BA" w:rsidRPr="00ED0199" w:rsidRDefault="004C61BA" w:rsidP="000D10A6">
            <w:pPr>
              <w:keepNext/>
              <w:keepLines/>
              <w:spacing w:before="40" w:after="40"/>
              <w:ind w:left="113" w:right="113"/>
              <w:jc w:val="both"/>
            </w:pPr>
            <w:r w:rsidRPr="00ED0199">
              <w:t>Средство проверки умений применять полученные знания для решения задач определенного типа по теме или разделу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4C61BA" w:rsidRPr="00ED0199" w:rsidRDefault="004C61BA" w:rsidP="000D10A6">
            <w:pPr>
              <w:keepNext/>
              <w:keepLines/>
              <w:jc w:val="center"/>
            </w:pPr>
            <w:r w:rsidRPr="00ED0199">
              <w:t>Комплект контрольных заданий по вариантам</w:t>
            </w:r>
          </w:p>
          <w:p w:rsidR="004C61BA" w:rsidRPr="00ED0199" w:rsidRDefault="004C61BA" w:rsidP="000D10A6">
            <w:pPr>
              <w:keepNext/>
              <w:keepLines/>
              <w:jc w:val="center"/>
            </w:pPr>
            <w:r w:rsidRPr="00ED0199">
              <w:t>(истории болезней)</w:t>
            </w:r>
          </w:p>
        </w:tc>
      </w:tr>
      <w:tr w:rsidR="004C61BA" w:rsidRPr="00ED0199" w:rsidTr="003114A7">
        <w:trPr>
          <w:trHeight w:val="20"/>
        </w:trPr>
        <w:tc>
          <w:tcPr>
            <w:tcW w:w="0" w:type="auto"/>
          </w:tcPr>
          <w:p w:rsidR="004C61BA" w:rsidRPr="00ED0199" w:rsidRDefault="004C61BA" w:rsidP="000D10A6">
            <w:pPr>
              <w:jc w:val="center"/>
            </w:pPr>
            <w:r w:rsidRPr="00ED0199">
              <w:t>5</w:t>
            </w:r>
          </w:p>
        </w:tc>
        <w:tc>
          <w:tcPr>
            <w:tcW w:w="0" w:type="auto"/>
            <w:vAlign w:val="center"/>
          </w:tcPr>
          <w:p w:rsidR="004C61BA" w:rsidRPr="00ED0199" w:rsidRDefault="004C61BA" w:rsidP="000D10A6">
            <w:pPr>
              <w:keepNext/>
              <w:keepLines/>
              <w:jc w:val="center"/>
            </w:pPr>
            <w:r w:rsidRPr="00ED0199">
              <w:t>Круглый стол, дискуссия, полемика, диспут, дебаты (клинический разбор)</w:t>
            </w:r>
          </w:p>
        </w:tc>
        <w:tc>
          <w:tcPr>
            <w:tcW w:w="0" w:type="auto"/>
            <w:vAlign w:val="center"/>
          </w:tcPr>
          <w:p w:rsidR="004C61BA" w:rsidRPr="00ED0199" w:rsidRDefault="004C61BA" w:rsidP="000D10A6">
            <w:pPr>
              <w:keepNext/>
              <w:keepLines/>
              <w:spacing w:before="40" w:after="40"/>
              <w:ind w:left="113" w:right="113"/>
              <w:jc w:val="both"/>
            </w:pPr>
            <w:r w:rsidRPr="00ED0199">
              <w:t>Оценочные средства, позволяющие включить обучающихся в процесс обсуждения спорного вопроса, проблемы и оценить их умение аргументировать собственную точку зрения.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4C61BA" w:rsidRPr="00ED0199" w:rsidRDefault="004C61BA" w:rsidP="000D10A6">
            <w:pPr>
              <w:keepNext/>
              <w:keepLines/>
              <w:jc w:val="center"/>
            </w:pPr>
            <w:r w:rsidRPr="00ED0199">
              <w:t>Перечень дискуссионных тем для проведения круглого стола, дискуссии, полемики, диспута, дебатов</w:t>
            </w:r>
          </w:p>
        </w:tc>
      </w:tr>
      <w:tr w:rsidR="004C61BA" w:rsidRPr="00ED0199" w:rsidTr="003114A7">
        <w:trPr>
          <w:trHeight w:val="20"/>
        </w:trPr>
        <w:tc>
          <w:tcPr>
            <w:tcW w:w="0" w:type="auto"/>
          </w:tcPr>
          <w:p w:rsidR="004C61BA" w:rsidRPr="00ED0199" w:rsidRDefault="004C61BA" w:rsidP="000D10A6">
            <w:pPr>
              <w:jc w:val="center"/>
            </w:pPr>
            <w:r w:rsidRPr="00ED0199">
              <w:t>6</w:t>
            </w:r>
          </w:p>
        </w:tc>
        <w:tc>
          <w:tcPr>
            <w:tcW w:w="0" w:type="auto"/>
            <w:vAlign w:val="center"/>
          </w:tcPr>
          <w:p w:rsidR="004C61BA" w:rsidRPr="00ED0199" w:rsidRDefault="004C61BA" w:rsidP="000D10A6">
            <w:pPr>
              <w:keepNext/>
              <w:keepLines/>
              <w:jc w:val="center"/>
            </w:pPr>
            <w:r w:rsidRPr="00ED0199">
              <w:t>Портфолио</w:t>
            </w:r>
          </w:p>
        </w:tc>
        <w:tc>
          <w:tcPr>
            <w:tcW w:w="0" w:type="auto"/>
            <w:vAlign w:val="center"/>
          </w:tcPr>
          <w:p w:rsidR="004C61BA" w:rsidRPr="00ED0199" w:rsidRDefault="004C61BA" w:rsidP="000D10A6">
            <w:pPr>
              <w:keepNext/>
              <w:keepLines/>
              <w:spacing w:before="40" w:after="40"/>
              <w:ind w:left="113" w:right="113"/>
              <w:jc w:val="both"/>
            </w:pPr>
            <w:r w:rsidRPr="00ED0199">
              <w:t>Целевая подборка работ обучающегося, раскрывающая его индивидуальные образовательные достижения в одной или нескольких учебных дисциплинах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4C61BA" w:rsidRPr="00ED0199" w:rsidRDefault="004C61BA" w:rsidP="000D10A6">
            <w:pPr>
              <w:keepNext/>
              <w:keepLines/>
              <w:jc w:val="center"/>
            </w:pPr>
            <w:r w:rsidRPr="00ED0199">
              <w:t>Структура портфолио</w:t>
            </w:r>
          </w:p>
        </w:tc>
      </w:tr>
      <w:tr w:rsidR="004C61BA" w:rsidRPr="00ED0199" w:rsidTr="003114A7">
        <w:trPr>
          <w:trHeight w:val="20"/>
        </w:trPr>
        <w:tc>
          <w:tcPr>
            <w:tcW w:w="0" w:type="auto"/>
          </w:tcPr>
          <w:p w:rsidR="004C61BA" w:rsidRPr="00ED0199" w:rsidRDefault="004C61BA" w:rsidP="000D10A6">
            <w:pPr>
              <w:jc w:val="center"/>
            </w:pPr>
            <w:r w:rsidRPr="00ED0199">
              <w:lastRenderedPageBreak/>
              <w:t>7</w:t>
            </w:r>
          </w:p>
        </w:tc>
        <w:tc>
          <w:tcPr>
            <w:tcW w:w="0" w:type="auto"/>
            <w:vAlign w:val="center"/>
          </w:tcPr>
          <w:p w:rsidR="004C61BA" w:rsidRPr="00ED0199" w:rsidRDefault="004C61BA" w:rsidP="000D10A6">
            <w:pPr>
              <w:keepNext/>
              <w:keepLines/>
              <w:jc w:val="center"/>
            </w:pPr>
            <w:r w:rsidRPr="00ED0199">
              <w:t>Проект</w:t>
            </w:r>
          </w:p>
        </w:tc>
        <w:tc>
          <w:tcPr>
            <w:tcW w:w="0" w:type="auto"/>
            <w:vAlign w:val="center"/>
          </w:tcPr>
          <w:p w:rsidR="004C61BA" w:rsidRPr="00ED0199" w:rsidRDefault="004C61BA" w:rsidP="000D10A6">
            <w:pPr>
              <w:keepNext/>
              <w:keepLines/>
              <w:spacing w:before="40" w:after="40"/>
              <w:ind w:left="113" w:right="113"/>
              <w:jc w:val="both"/>
            </w:pPr>
            <w:r w:rsidRPr="00ED0199">
              <w:t>Конечный продукт, получаемый в результате планирования и выполнения комплекса учебных и исследовательских заданий. Позволяет оценить умения обучающихся самостоятельно конструировать свои знания в процессе решения практических задач и проблем, ориентироваться в информационном пространстве и уровень сформированности аналитических, исследовательских навыков, навыков практического и творческого мышления. Может выполняться в индивидуальном порядке или группой обучающихся.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4C61BA" w:rsidRPr="00ED0199" w:rsidRDefault="004C61BA" w:rsidP="000D10A6">
            <w:pPr>
              <w:keepNext/>
              <w:keepLines/>
              <w:jc w:val="center"/>
            </w:pPr>
            <w:r w:rsidRPr="00ED0199">
              <w:t>Темы групповых и/или</w:t>
            </w:r>
          </w:p>
          <w:p w:rsidR="004C61BA" w:rsidRPr="00ED0199" w:rsidRDefault="004C61BA" w:rsidP="000D10A6">
            <w:pPr>
              <w:keepNext/>
              <w:keepLines/>
              <w:jc w:val="center"/>
            </w:pPr>
            <w:r w:rsidRPr="00ED0199">
              <w:t xml:space="preserve"> индивидуальных </w:t>
            </w:r>
          </w:p>
          <w:p w:rsidR="004C61BA" w:rsidRPr="00ED0199" w:rsidRDefault="004C61BA" w:rsidP="000D10A6">
            <w:pPr>
              <w:keepNext/>
              <w:keepLines/>
              <w:jc w:val="center"/>
            </w:pPr>
            <w:r w:rsidRPr="00ED0199">
              <w:t>проектов</w:t>
            </w:r>
          </w:p>
        </w:tc>
      </w:tr>
      <w:tr w:rsidR="004C61BA" w:rsidRPr="00ED0199" w:rsidTr="003114A7">
        <w:trPr>
          <w:trHeight w:val="20"/>
        </w:trPr>
        <w:tc>
          <w:tcPr>
            <w:tcW w:w="0" w:type="auto"/>
          </w:tcPr>
          <w:p w:rsidR="004C61BA" w:rsidRPr="00ED0199" w:rsidRDefault="004C61BA" w:rsidP="000D10A6">
            <w:pPr>
              <w:jc w:val="center"/>
            </w:pPr>
            <w:r w:rsidRPr="00ED0199">
              <w:t>8</w:t>
            </w:r>
          </w:p>
        </w:tc>
        <w:tc>
          <w:tcPr>
            <w:tcW w:w="0" w:type="auto"/>
            <w:vAlign w:val="center"/>
          </w:tcPr>
          <w:p w:rsidR="004C61BA" w:rsidRPr="00ED0199" w:rsidRDefault="004C61BA" w:rsidP="000D10A6">
            <w:pPr>
              <w:keepNext/>
              <w:keepLines/>
              <w:jc w:val="center"/>
            </w:pPr>
            <w:r w:rsidRPr="00ED0199">
              <w:t xml:space="preserve">Рабочая </w:t>
            </w:r>
          </w:p>
          <w:p w:rsidR="004C61BA" w:rsidRPr="00ED0199" w:rsidRDefault="004C61BA" w:rsidP="000D10A6">
            <w:pPr>
              <w:keepNext/>
              <w:keepLines/>
              <w:jc w:val="center"/>
            </w:pPr>
            <w:r w:rsidRPr="00ED0199">
              <w:t>тетрадь</w:t>
            </w:r>
          </w:p>
        </w:tc>
        <w:tc>
          <w:tcPr>
            <w:tcW w:w="0" w:type="auto"/>
            <w:vAlign w:val="center"/>
          </w:tcPr>
          <w:p w:rsidR="004C61BA" w:rsidRPr="00ED0199" w:rsidRDefault="004C61BA" w:rsidP="000D10A6">
            <w:pPr>
              <w:keepNext/>
              <w:keepLines/>
              <w:spacing w:before="40" w:after="40"/>
              <w:ind w:left="113" w:right="113"/>
              <w:jc w:val="both"/>
            </w:pPr>
            <w:r w:rsidRPr="00ED0199">
              <w:t>Дидактический комплекс, предназначенный для самостоятельной работы обучающегося и позволяющий оценивать уровень усвоения им учебного материала.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4C61BA" w:rsidRPr="00ED0199" w:rsidRDefault="004C61BA" w:rsidP="000D10A6">
            <w:pPr>
              <w:keepNext/>
              <w:keepLines/>
              <w:jc w:val="center"/>
            </w:pPr>
            <w:r w:rsidRPr="00ED0199">
              <w:t xml:space="preserve">Образец </w:t>
            </w:r>
          </w:p>
          <w:p w:rsidR="004C61BA" w:rsidRPr="00ED0199" w:rsidRDefault="004C61BA" w:rsidP="000D10A6">
            <w:pPr>
              <w:keepNext/>
              <w:keepLines/>
              <w:jc w:val="center"/>
            </w:pPr>
            <w:r w:rsidRPr="00ED0199">
              <w:t xml:space="preserve">рабочей </w:t>
            </w:r>
          </w:p>
          <w:p w:rsidR="004C61BA" w:rsidRPr="00ED0199" w:rsidRDefault="004C61BA" w:rsidP="000D10A6">
            <w:pPr>
              <w:keepNext/>
              <w:keepLines/>
              <w:jc w:val="center"/>
            </w:pPr>
            <w:r w:rsidRPr="00ED0199">
              <w:t>тетради</w:t>
            </w:r>
          </w:p>
        </w:tc>
      </w:tr>
      <w:tr w:rsidR="004C61BA" w:rsidRPr="00ED0199" w:rsidTr="003114A7">
        <w:trPr>
          <w:trHeight w:val="20"/>
        </w:trPr>
        <w:tc>
          <w:tcPr>
            <w:tcW w:w="0" w:type="auto"/>
            <w:vMerge w:val="restart"/>
          </w:tcPr>
          <w:p w:rsidR="004C61BA" w:rsidRPr="00ED0199" w:rsidRDefault="004C61BA" w:rsidP="000D10A6">
            <w:pPr>
              <w:jc w:val="center"/>
            </w:pPr>
            <w:r w:rsidRPr="00ED0199">
              <w:t>9</w:t>
            </w:r>
          </w:p>
        </w:tc>
        <w:tc>
          <w:tcPr>
            <w:tcW w:w="0" w:type="auto"/>
            <w:vMerge w:val="restart"/>
            <w:vAlign w:val="center"/>
          </w:tcPr>
          <w:p w:rsidR="004C61BA" w:rsidRPr="00ED0199" w:rsidRDefault="004C61BA" w:rsidP="000D10A6">
            <w:pPr>
              <w:keepNext/>
              <w:keepLines/>
              <w:jc w:val="center"/>
            </w:pPr>
            <w:r w:rsidRPr="00ED0199">
              <w:t>Разноуровневые</w:t>
            </w:r>
          </w:p>
          <w:p w:rsidR="004C61BA" w:rsidRPr="00ED0199" w:rsidRDefault="004C61BA" w:rsidP="000D10A6">
            <w:pPr>
              <w:keepNext/>
              <w:keepLines/>
              <w:jc w:val="center"/>
            </w:pPr>
            <w:r w:rsidRPr="00ED0199">
              <w:t>задачи и задания</w:t>
            </w:r>
          </w:p>
        </w:tc>
        <w:tc>
          <w:tcPr>
            <w:tcW w:w="0" w:type="auto"/>
            <w:vAlign w:val="center"/>
          </w:tcPr>
          <w:p w:rsidR="004C61BA" w:rsidRPr="00ED0199" w:rsidRDefault="004C61BA" w:rsidP="000D10A6">
            <w:pPr>
              <w:keepNext/>
              <w:keepLines/>
              <w:spacing w:before="40" w:after="40"/>
              <w:ind w:left="113" w:right="113"/>
              <w:jc w:val="both"/>
            </w:pPr>
            <w:r w:rsidRPr="00ED0199">
              <w:t>Различают задачи и задания:</w:t>
            </w:r>
          </w:p>
          <w:p w:rsidR="004C61BA" w:rsidRPr="00ED0199" w:rsidRDefault="004C61BA" w:rsidP="000D10A6">
            <w:pPr>
              <w:keepNext/>
              <w:keepLines/>
              <w:spacing w:before="40" w:after="40"/>
              <w:ind w:left="113" w:right="113"/>
              <w:jc w:val="both"/>
            </w:pPr>
            <w:r w:rsidRPr="00ED0199">
              <w:t>а)</w:t>
            </w:r>
            <w:r w:rsidRPr="00ED0199">
              <w:tab/>
              <w:t>репродуктивного уровня, позволяющие оценивать и диагностировать знание фактического материала (базовые понятия, алгоритмы, факты) и умение правильно использовать специальные термины и понятия, узнавание объектов изучения в рамках определенного раздела дисциплины;</w:t>
            </w:r>
          </w:p>
          <w:p w:rsidR="004C61BA" w:rsidRPr="00ED0199" w:rsidRDefault="004C61BA" w:rsidP="000D10A6">
            <w:pPr>
              <w:keepNext/>
              <w:keepLines/>
              <w:spacing w:before="40" w:after="40"/>
              <w:ind w:left="113" w:right="113"/>
              <w:jc w:val="both"/>
            </w:pPr>
            <w:r w:rsidRPr="00ED0199">
              <w:t>б)</w:t>
            </w:r>
            <w:r w:rsidRPr="00ED0199">
              <w:tab/>
              <w:t>реконструктивного уровня, позволяющие оценивать и диагностировать умения синтезировать, анализировать, обобщать фактический и теоретический материал с формулированием конкретных выводов, установлением причинно- следственных связей;</w:t>
            </w:r>
          </w:p>
          <w:p w:rsidR="004C61BA" w:rsidRPr="00ED0199" w:rsidRDefault="004C61BA" w:rsidP="000D10A6">
            <w:pPr>
              <w:keepNext/>
              <w:keepLines/>
              <w:spacing w:before="40" w:after="40"/>
              <w:ind w:left="113" w:right="113"/>
              <w:jc w:val="both"/>
            </w:pPr>
            <w:r w:rsidRPr="00ED0199">
              <w:t>в)</w:t>
            </w:r>
            <w:r w:rsidRPr="00ED0199">
              <w:tab/>
              <w:t>творческого уровня, позволяющие оценивать и диагностировать умения, интегрировать знания различных областей, аргументировать собственную точку зрения.</w:t>
            </w:r>
          </w:p>
          <w:p w:rsidR="004C61BA" w:rsidRPr="00ED0199" w:rsidRDefault="004C61BA" w:rsidP="000D10A6">
            <w:pPr>
              <w:keepNext/>
              <w:keepLines/>
              <w:spacing w:before="40" w:after="40"/>
              <w:ind w:left="113" w:right="113"/>
              <w:jc w:val="both"/>
            </w:pPr>
            <w:r w:rsidRPr="00ED0199">
              <w:t>В рамках медицинской и фармацевтической сферы возможны следующие варианты: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4C61BA" w:rsidRPr="00ED0199" w:rsidRDefault="004C61BA" w:rsidP="000D10A6">
            <w:pPr>
              <w:keepNext/>
              <w:keepLines/>
              <w:jc w:val="center"/>
            </w:pPr>
            <w:r w:rsidRPr="00ED0199">
              <w:t xml:space="preserve">Комплект </w:t>
            </w:r>
          </w:p>
          <w:p w:rsidR="004C61BA" w:rsidRPr="00ED0199" w:rsidRDefault="004C61BA" w:rsidP="000D10A6">
            <w:pPr>
              <w:keepNext/>
              <w:keepLines/>
              <w:jc w:val="center"/>
            </w:pPr>
            <w:r w:rsidRPr="00ED0199">
              <w:t>разноуровневых</w:t>
            </w:r>
          </w:p>
          <w:p w:rsidR="004C61BA" w:rsidRPr="00ED0199" w:rsidRDefault="004C61BA" w:rsidP="000D10A6">
            <w:pPr>
              <w:keepNext/>
              <w:keepLines/>
              <w:jc w:val="center"/>
            </w:pPr>
            <w:r w:rsidRPr="00ED0199">
              <w:t>задач и заданий</w:t>
            </w:r>
          </w:p>
        </w:tc>
      </w:tr>
      <w:tr w:rsidR="004C61BA" w:rsidRPr="00ED0199" w:rsidTr="003114A7">
        <w:trPr>
          <w:trHeight w:val="20"/>
        </w:trPr>
        <w:tc>
          <w:tcPr>
            <w:tcW w:w="0" w:type="auto"/>
            <w:vMerge/>
          </w:tcPr>
          <w:p w:rsidR="004C61BA" w:rsidRPr="00ED0199" w:rsidRDefault="004C61BA" w:rsidP="000D10A6">
            <w:pPr>
              <w:jc w:val="center"/>
            </w:pPr>
          </w:p>
        </w:tc>
        <w:tc>
          <w:tcPr>
            <w:tcW w:w="0" w:type="auto"/>
            <w:vMerge/>
            <w:vAlign w:val="center"/>
          </w:tcPr>
          <w:p w:rsidR="004C61BA" w:rsidRPr="00ED0199" w:rsidRDefault="004C61BA" w:rsidP="000D10A6">
            <w:pPr>
              <w:keepNext/>
              <w:keepLines/>
              <w:jc w:val="center"/>
            </w:pPr>
          </w:p>
        </w:tc>
        <w:tc>
          <w:tcPr>
            <w:tcW w:w="0" w:type="auto"/>
            <w:vAlign w:val="center"/>
          </w:tcPr>
          <w:p w:rsidR="004C61BA" w:rsidRPr="00ED0199" w:rsidRDefault="004C61BA" w:rsidP="000D10A6">
            <w:pPr>
              <w:keepNext/>
              <w:keepLines/>
            </w:pPr>
            <w:r w:rsidRPr="00ED0199">
              <w:t xml:space="preserve">Разбор клинических больных: Средство, позволяющее оценить умение обучающегося самостоятельно проводить анализ </w:t>
            </w:r>
            <w:r w:rsidRPr="00ED0199">
              <w:rPr>
                <w:bCs/>
              </w:rPr>
              <w:t>клинической</w:t>
            </w:r>
            <w:r w:rsidRPr="00ED0199">
              <w:t xml:space="preserve"> практики (диагноз, лечение и прогноз у конкретного </w:t>
            </w:r>
            <w:r w:rsidRPr="00ED0199">
              <w:rPr>
                <w:bCs/>
              </w:rPr>
              <w:t>больного)</w:t>
            </w:r>
            <w:r w:rsidRPr="00ED0199">
              <w:t>, делать выводы, обобщающие собственную позицию по конкретному больному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4C61BA" w:rsidRPr="00ED0199" w:rsidRDefault="004C61BA" w:rsidP="000D10A6">
            <w:pPr>
              <w:keepNext/>
              <w:keepLines/>
              <w:jc w:val="center"/>
            </w:pPr>
            <w:r w:rsidRPr="00ED0199">
              <w:t>Тематика клинических разборов, тематика клинических случаев</w:t>
            </w:r>
          </w:p>
        </w:tc>
      </w:tr>
      <w:tr w:rsidR="004C61BA" w:rsidRPr="00ED0199" w:rsidTr="003114A7">
        <w:trPr>
          <w:trHeight w:val="20"/>
        </w:trPr>
        <w:tc>
          <w:tcPr>
            <w:tcW w:w="0" w:type="auto"/>
          </w:tcPr>
          <w:p w:rsidR="004C61BA" w:rsidRPr="00ED0199" w:rsidRDefault="004C61BA" w:rsidP="000D10A6">
            <w:pPr>
              <w:jc w:val="center"/>
            </w:pPr>
            <w:r w:rsidRPr="00ED0199">
              <w:lastRenderedPageBreak/>
              <w:t>10</w:t>
            </w:r>
          </w:p>
        </w:tc>
        <w:tc>
          <w:tcPr>
            <w:tcW w:w="0" w:type="auto"/>
            <w:vAlign w:val="center"/>
          </w:tcPr>
          <w:p w:rsidR="004C61BA" w:rsidRPr="00ED0199" w:rsidRDefault="004C61BA" w:rsidP="000D10A6">
            <w:pPr>
              <w:keepNext/>
              <w:keepLines/>
              <w:jc w:val="center"/>
            </w:pPr>
          </w:p>
        </w:tc>
        <w:tc>
          <w:tcPr>
            <w:tcW w:w="0" w:type="auto"/>
            <w:vAlign w:val="center"/>
          </w:tcPr>
          <w:p w:rsidR="004C61BA" w:rsidRPr="00ED0199" w:rsidRDefault="004C61BA" w:rsidP="000D10A6">
            <w:pPr>
              <w:keepNext/>
              <w:keepLines/>
            </w:pPr>
            <w:r w:rsidRPr="00ED0199">
              <w:t xml:space="preserve">Разбор клинических задач: Средство, позволяющее оценить умение обучающегося самостоятельно проводить анализ </w:t>
            </w:r>
            <w:r w:rsidRPr="00ED0199">
              <w:rPr>
                <w:bCs/>
              </w:rPr>
              <w:t>клинической</w:t>
            </w:r>
            <w:r w:rsidRPr="00ED0199">
              <w:t xml:space="preserve"> практики (диагноз, лечение и прогноз у конкретного </w:t>
            </w:r>
            <w:r w:rsidRPr="00ED0199">
              <w:rPr>
                <w:bCs/>
              </w:rPr>
              <w:t>больного)</w:t>
            </w:r>
            <w:r w:rsidRPr="00ED0199">
              <w:t>, делать выводы, обобщающие собственную позицию по задаче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4C61BA" w:rsidRPr="00ED0199" w:rsidRDefault="004C61BA" w:rsidP="000D10A6">
            <w:pPr>
              <w:keepNext/>
              <w:keepLines/>
              <w:jc w:val="center"/>
            </w:pPr>
            <w:r w:rsidRPr="00ED0199">
              <w:t>Задания для решения клинической задачи</w:t>
            </w:r>
          </w:p>
        </w:tc>
      </w:tr>
      <w:tr w:rsidR="004C61BA" w:rsidRPr="00ED0199" w:rsidTr="003114A7">
        <w:trPr>
          <w:trHeight w:val="20"/>
        </w:trPr>
        <w:tc>
          <w:tcPr>
            <w:tcW w:w="0" w:type="auto"/>
          </w:tcPr>
          <w:p w:rsidR="004C61BA" w:rsidRPr="00ED0199" w:rsidRDefault="004C61BA" w:rsidP="000D10A6">
            <w:pPr>
              <w:jc w:val="center"/>
            </w:pPr>
            <w:r w:rsidRPr="00ED0199">
              <w:t>11</w:t>
            </w:r>
          </w:p>
        </w:tc>
        <w:tc>
          <w:tcPr>
            <w:tcW w:w="0" w:type="auto"/>
            <w:vAlign w:val="center"/>
          </w:tcPr>
          <w:p w:rsidR="004C61BA" w:rsidRPr="00ED0199" w:rsidRDefault="004C61BA" w:rsidP="000D10A6">
            <w:pPr>
              <w:keepNext/>
              <w:keepLines/>
              <w:jc w:val="center"/>
            </w:pPr>
          </w:p>
        </w:tc>
        <w:tc>
          <w:tcPr>
            <w:tcW w:w="0" w:type="auto"/>
            <w:vAlign w:val="center"/>
          </w:tcPr>
          <w:p w:rsidR="004C61BA" w:rsidRPr="00ED0199" w:rsidRDefault="004C61BA" w:rsidP="000D10A6">
            <w:pPr>
              <w:keepNext/>
              <w:keepLines/>
            </w:pPr>
            <w:r w:rsidRPr="00ED0199">
              <w:t xml:space="preserve">Анализ историй болезни: Средство, позволяющее оценить умение обучающегося самостоятельно проводить анализ </w:t>
            </w:r>
            <w:r w:rsidRPr="00ED0199">
              <w:rPr>
                <w:bCs/>
              </w:rPr>
              <w:t>клинической</w:t>
            </w:r>
            <w:r w:rsidRPr="00ED0199">
              <w:t xml:space="preserve"> практики (диагноз, лечение и прогноз у конкретного </w:t>
            </w:r>
            <w:r w:rsidRPr="00ED0199">
              <w:rPr>
                <w:bCs/>
              </w:rPr>
              <w:t>больного)</w:t>
            </w:r>
            <w:r w:rsidRPr="00ED0199">
              <w:t>, делать выводы, обобщающие собственную позицию по конкретному больному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4C61BA" w:rsidRPr="00ED0199" w:rsidRDefault="004C61BA" w:rsidP="000D10A6">
            <w:pPr>
              <w:keepNext/>
              <w:keepLines/>
              <w:jc w:val="center"/>
            </w:pPr>
            <w:r w:rsidRPr="00ED0199">
              <w:t xml:space="preserve">Тематика </w:t>
            </w:r>
          </w:p>
          <w:p w:rsidR="004C61BA" w:rsidRPr="00ED0199" w:rsidRDefault="004C61BA" w:rsidP="000D10A6">
            <w:pPr>
              <w:keepNext/>
              <w:keepLines/>
              <w:jc w:val="center"/>
            </w:pPr>
            <w:r w:rsidRPr="00ED0199">
              <w:t xml:space="preserve">историй </w:t>
            </w:r>
          </w:p>
          <w:p w:rsidR="004C61BA" w:rsidRPr="00ED0199" w:rsidRDefault="004C61BA" w:rsidP="000D10A6">
            <w:pPr>
              <w:keepNext/>
              <w:keepLines/>
              <w:jc w:val="center"/>
            </w:pPr>
            <w:r w:rsidRPr="00ED0199">
              <w:t>болезней</w:t>
            </w:r>
          </w:p>
        </w:tc>
      </w:tr>
      <w:tr w:rsidR="004C61BA" w:rsidRPr="00ED0199" w:rsidTr="003114A7">
        <w:trPr>
          <w:trHeight w:val="20"/>
        </w:trPr>
        <w:tc>
          <w:tcPr>
            <w:tcW w:w="0" w:type="auto"/>
            <w:vMerge w:val="restart"/>
          </w:tcPr>
          <w:p w:rsidR="004C61BA" w:rsidRPr="00ED0199" w:rsidRDefault="004C61BA" w:rsidP="000D10A6">
            <w:pPr>
              <w:jc w:val="center"/>
            </w:pPr>
            <w:r w:rsidRPr="00ED0199">
              <w:t>12</w:t>
            </w:r>
          </w:p>
        </w:tc>
        <w:tc>
          <w:tcPr>
            <w:tcW w:w="0" w:type="auto"/>
            <w:vAlign w:val="center"/>
          </w:tcPr>
          <w:p w:rsidR="004C61BA" w:rsidRPr="00ED0199" w:rsidRDefault="004C61BA" w:rsidP="000D10A6">
            <w:pPr>
              <w:keepNext/>
              <w:keepLines/>
              <w:jc w:val="center"/>
            </w:pPr>
            <w:r w:rsidRPr="00ED0199">
              <w:t>Расчетно-графическая работа</w:t>
            </w:r>
          </w:p>
        </w:tc>
        <w:tc>
          <w:tcPr>
            <w:tcW w:w="0" w:type="auto"/>
            <w:vAlign w:val="center"/>
          </w:tcPr>
          <w:p w:rsidR="004C61BA" w:rsidRPr="00ED0199" w:rsidRDefault="004C61BA" w:rsidP="000D10A6">
            <w:pPr>
              <w:keepNext/>
              <w:keepLines/>
              <w:spacing w:before="40" w:after="40"/>
              <w:ind w:left="113" w:right="113"/>
              <w:jc w:val="both"/>
            </w:pPr>
            <w:r w:rsidRPr="00ED0199">
              <w:t>Средство проверки умений применять полученные знания по заранее определенной методике для решения задач или заданий по модулю или дисциплине в целом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4C61BA" w:rsidRPr="00ED0199" w:rsidRDefault="004C61BA" w:rsidP="000D10A6">
            <w:pPr>
              <w:keepNext/>
              <w:keepLines/>
              <w:jc w:val="center"/>
            </w:pPr>
            <w:r w:rsidRPr="00ED0199">
              <w:t>Комплект заданий для выполнения расчетно-графической работы</w:t>
            </w:r>
          </w:p>
        </w:tc>
      </w:tr>
      <w:tr w:rsidR="004C61BA" w:rsidRPr="00ED0199" w:rsidTr="003114A7">
        <w:trPr>
          <w:trHeight w:val="20"/>
        </w:trPr>
        <w:tc>
          <w:tcPr>
            <w:tcW w:w="0" w:type="auto"/>
            <w:vMerge/>
          </w:tcPr>
          <w:p w:rsidR="004C61BA" w:rsidRPr="00ED0199" w:rsidRDefault="004C61BA" w:rsidP="000D10A6">
            <w:pPr>
              <w:jc w:val="center"/>
            </w:pPr>
          </w:p>
        </w:tc>
        <w:tc>
          <w:tcPr>
            <w:tcW w:w="0" w:type="auto"/>
            <w:vAlign w:val="center"/>
          </w:tcPr>
          <w:p w:rsidR="004C61BA" w:rsidRPr="00ED0199" w:rsidRDefault="004C61BA" w:rsidP="000D10A6">
            <w:pPr>
              <w:keepNext/>
              <w:keepLines/>
              <w:jc w:val="center"/>
            </w:pPr>
            <w:r w:rsidRPr="00ED0199">
              <w:t>Лабораторная работа</w:t>
            </w:r>
          </w:p>
        </w:tc>
        <w:tc>
          <w:tcPr>
            <w:tcW w:w="0" w:type="auto"/>
            <w:vAlign w:val="center"/>
          </w:tcPr>
          <w:p w:rsidR="004C61BA" w:rsidRPr="00ED0199" w:rsidRDefault="004C61BA" w:rsidP="000D10A6">
            <w:pPr>
              <w:keepNext/>
              <w:keepLines/>
              <w:spacing w:before="40" w:after="40"/>
              <w:ind w:left="113" w:right="113"/>
              <w:jc w:val="both"/>
            </w:pPr>
            <w:r w:rsidRPr="00ED0199">
              <w:t xml:space="preserve">Средство проверки умений применять полученные знания по заранее определенной методике для решения задач или заданий по теме, разделу, модулю 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4C61BA" w:rsidRPr="00ED0199" w:rsidRDefault="004C61BA" w:rsidP="000D10A6">
            <w:pPr>
              <w:keepNext/>
              <w:keepLines/>
              <w:jc w:val="center"/>
            </w:pPr>
            <w:r w:rsidRPr="00ED0199">
              <w:t>Комплект заданий для выполнения лабораторной работы</w:t>
            </w:r>
          </w:p>
        </w:tc>
      </w:tr>
      <w:tr w:rsidR="004C61BA" w:rsidRPr="00ED0199" w:rsidTr="003114A7">
        <w:trPr>
          <w:trHeight w:val="20"/>
        </w:trPr>
        <w:tc>
          <w:tcPr>
            <w:tcW w:w="0" w:type="auto"/>
          </w:tcPr>
          <w:p w:rsidR="004C61BA" w:rsidRPr="00ED0199" w:rsidRDefault="004C61BA" w:rsidP="000D10A6">
            <w:pPr>
              <w:jc w:val="center"/>
            </w:pPr>
            <w:r w:rsidRPr="00ED0199">
              <w:t>13</w:t>
            </w:r>
          </w:p>
        </w:tc>
        <w:tc>
          <w:tcPr>
            <w:tcW w:w="0" w:type="auto"/>
            <w:vAlign w:val="center"/>
          </w:tcPr>
          <w:p w:rsidR="004C61BA" w:rsidRPr="00ED0199" w:rsidRDefault="004C61BA" w:rsidP="000D10A6">
            <w:pPr>
              <w:keepNext/>
              <w:keepLines/>
              <w:jc w:val="center"/>
            </w:pPr>
            <w:r w:rsidRPr="00ED0199">
              <w:t>Реферат</w:t>
            </w:r>
          </w:p>
        </w:tc>
        <w:tc>
          <w:tcPr>
            <w:tcW w:w="0" w:type="auto"/>
            <w:vAlign w:val="center"/>
          </w:tcPr>
          <w:p w:rsidR="004C61BA" w:rsidRPr="00ED0199" w:rsidRDefault="004C61BA" w:rsidP="000D10A6">
            <w:pPr>
              <w:keepNext/>
              <w:keepLines/>
              <w:spacing w:before="40" w:after="40"/>
              <w:ind w:left="113" w:right="113"/>
              <w:jc w:val="both"/>
            </w:pPr>
            <w:r w:rsidRPr="00ED0199">
              <w:t>Продукт самостоятельной работы обучающегося, представляющий собой краткое изложение в письменном виде полученных результатов теоретического анализа определенной научной (учебно-исследовательской) темы, где автор раскрывает суть исследуемой проблемы, приводит различные точки зрения, а также собственные взгляды на нее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4C61BA" w:rsidRPr="00ED0199" w:rsidRDefault="004C61BA" w:rsidP="000D10A6">
            <w:pPr>
              <w:keepNext/>
              <w:keepLines/>
              <w:jc w:val="center"/>
            </w:pPr>
            <w:r w:rsidRPr="00ED0199">
              <w:t>Темы рефератов</w:t>
            </w:r>
          </w:p>
        </w:tc>
      </w:tr>
      <w:tr w:rsidR="004C61BA" w:rsidRPr="00ED0199" w:rsidTr="003114A7">
        <w:trPr>
          <w:trHeight w:val="20"/>
        </w:trPr>
        <w:tc>
          <w:tcPr>
            <w:tcW w:w="0" w:type="auto"/>
          </w:tcPr>
          <w:p w:rsidR="004C61BA" w:rsidRPr="00ED0199" w:rsidRDefault="004C61BA" w:rsidP="000D10A6">
            <w:pPr>
              <w:jc w:val="center"/>
            </w:pPr>
            <w:r w:rsidRPr="00ED0199">
              <w:t>14</w:t>
            </w:r>
          </w:p>
        </w:tc>
        <w:tc>
          <w:tcPr>
            <w:tcW w:w="0" w:type="auto"/>
            <w:vAlign w:val="center"/>
          </w:tcPr>
          <w:p w:rsidR="004C61BA" w:rsidRPr="00ED0199" w:rsidRDefault="004C61BA" w:rsidP="000D10A6">
            <w:pPr>
              <w:keepNext/>
              <w:keepLines/>
              <w:jc w:val="center"/>
            </w:pPr>
            <w:r w:rsidRPr="00ED0199">
              <w:t xml:space="preserve">Доклад, </w:t>
            </w:r>
          </w:p>
          <w:p w:rsidR="004C61BA" w:rsidRPr="00ED0199" w:rsidRDefault="004C61BA" w:rsidP="000D10A6">
            <w:pPr>
              <w:keepNext/>
              <w:keepLines/>
              <w:jc w:val="center"/>
            </w:pPr>
            <w:r w:rsidRPr="00ED0199">
              <w:t>сообщение</w:t>
            </w:r>
          </w:p>
        </w:tc>
        <w:tc>
          <w:tcPr>
            <w:tcW w:w="0" w:type="auto"/>
            <w:vAlign w:val="center"/>
          </w:tcPr>
          <w:p w:rsidR="004C61BA" w:rsidRPr="00ED0199" w:rsidRDefault="004C61BA" w:rsidP="000D10A6">
            <w:pPr>
              <w:keepNext/>
              <w:keepLines/>
              <w:spacing w:before="40" w:after="40"/>
              <w:ind w:left="113" w:right="113"/>
              <w:jc w:val="both"/>
            </w:pPr>
            <w:r w:rsidRPr="00ED0199">
              <w:t>Продукт самостоятельной работы обучающегося, представляющий собой публичное выступление по представлению полученных результатов решения определенной учебно-практической, учебно-исследовательской или научной темы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4C61BA" w:rsidRPr="00ED0199" w:rsidRDefault="004C61BA" w:rsidP="000D10A6">
            <w:pPr>
              <w:keepNext/>
              <w:keepLines/>
              <w:jc w:val="center"/>
            </w:pPr>
            <w:r w:rsidRPr="00ED0199">
              <w:t xml:space="preserve">Темы докладов, </w:t>
            </w:r>
          </w:p>
          <w:p w:rsidR="004C61BA" w:rsidRPr="00ED0199" w:rsidRDefault="004C61BA" w:rsidP="000D10A6">
            <w:pPr>
              <w:keepNext/>
              <w:keepLines/>
              <w:jc w:val="center"/>
            </w:pPr>
            <w:r w:rsidRPr="00ED0199">
              <w:t>сообщений</w:t>
            </w:r>
          </w:p>
        </w:tc>
      </w:tr>
      <w:tr w:rsidR="004C61BA" w:rsidRPr="00ED0199" w:rsidTr="003114A7">
        <w:trPr>
          <w:trHeight w:val="20"/>
        </w:trPr>
        <w:tc>
          <w:tcPr>
            <w:tcW w:w="0" w:type="auto"/>
          </w:tcPr>
          <w:p w:rsidR="004C61BA" w:rsidRPr="00ED0199" w:rsidRDefault="004C61BA" w:rsidP="000D10A6">
            <w:pPr>
              <w:jc w:val="center"/>
            </w:pPr>
            <w:r w:rsidRPr="00ED0199">
              <w:t>15</w:t>
            </w:r>
          </w:p>
        </w:tc>
        <w:tc>
          <w:tcPr>
            <w:tcW w:w="0" w:type="auto"/>
            <w:vAlign w:val="center"/>
          </w:tcPr>
          <w:p w:rsidR="004C61BA" w:rsidRPr="00ED0199" w:rsidRDefault="004C61BA" w:rsidP="000D10A6">
            <w:pPr>
              <w:keepNext/>
              <w:keepLines/>
              <w:jc w:val="center"/>
            </w:pPr>
            <w:r w:rsidRPr="00ED0199">
              <w:t>Собеседование</w:t>
            </w:r>
          </w:p>
        </w:tc>
        <w:tc>
          <w:tcPr>
            <w:tcW w:w="0" w:type="auto"/>
            <w:vAlign w:val="center"/>
          </w:tcPr>
          <w:p w:rsidR="004C61BA" w:rsidRPr="00ED0199" w:rsidRDefault="004C61BA" w:rsidP="000D10A6">
            <w:pPr>
              <w:keepNext/>
              <w:keepLines/>
              <w:spacing w:before="40" w:after="40"/>
              <w:ind w:left="113" w:right="113"/>
              <w:jc w:val="both"/>
            </w:pPr>
            <w:r w:rsidRPr="00ED0199">
              <w:t>Средство контроля, организованное как специальная беседа педагогического работника с обучающимся на темы, связанные с изучаемой дисциплиной, и рассчитанное на выяснение объема знаний обучающегося по определенному разделу, теме, проблеме и т.п.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4C61BA" w:rsidRPr="00ED0199" w:rsidRDefault="004C61BA" w:rsidP="000D10A6">
            <w:pPr>
              <w:keepNext/>
              <w:keepLines/>
              <w:jc w:val="center"/>
            </w:pPr>
            <w:r w:rsidRPr="00ED0199">
              <w:t xml:space="preserve">Вопросы по </w:t>
            </w:r>
          </w:p>
          <w:p w:rsidR="004C61BA" w:rsidRPr="00ED0199" w:rsidRDefault="004C61BA" w:rsidP="000D10A6">
            <w:pPr>
              <w:keepNext/>
              <w:keepLines/>
              <w:jc w:val="center"/>
            </w:pPr>
            <w:r w:rsidRPr="00ED0199">
              <w:t xml:space="preserve">темам/разделам </w:t>
            </w:r>
          </w:p>
          <w:p w:rsidR="004C61BA" w:rsidRPr="00ED0199" w:rsidRDefault="004C61BA" w:rsidP="000D10A6">
            <w:pPr>
              <w:keepNext/>
              <w:keepLines/>
              <w:jc w:val="center"/>
            </w:pPr>
            <w:r w:rsidRPr="00ED0199">
              <w:t>дисциплины</w:t>
            </w:r>
          </w:p>
        </w:tc>
      </w:tr>
      <w:tr w:rsidR="004C61BA" w:rsidRPr="00ED0199" w:rsidTr="003114A7">
        <w:trPr>
          <w:trHeight w:val="20"/>
        </w:trPr>
        <w:tc>
          <w:tcPr>
            <w:tcW w:w="0" w:type="auto"/>
          </w:tcPr>
          <w:p w:rsidR="004C61BA" w:rsidRPr="00ED0199" w:rsidRDefault="004C61BA" w:rsidP="000D10A6">
            <w:pPr>
              <w:jc w:val="center"/>
            </w:pPr>
            <w:r w:rsidRPr="00ED0199">
              <w:lastRenderedPageBreak/>
              <w:t>16</w:t>
            </w:r>
          </w:p>
        </w:tc>
        <w:tc>
          <w:tcPr>
            <w:tcW w:w="0" w:type="auto"/>
            <w:vAlign w:val="center"/>
          </w:tcPr>
          <w:p w:rsidR="004C61BA" w:rsidRPr="00ED0199" w:rsidRDefault="004C61BA" w:rsidP="000D10A6">
            <w:pPr>
              <w:keepNext/>
              <w:keepLines/>
              <w:jc w:val="center"/>
            </w:pPr>
            <w:r w:rsidRPr="00ED0199">
              <w:t>Творческое</w:t>
            </w:r>
          </w:p>
          <w:p w:rsidR="004C61BA" w:rsidRPr="00ED0199" w:rsidRDefault="004C61BA" w:rsidP="000D10A6">
            <w:pPr>
              <w:keepNext/>
              <w:keepLines/>
              <w:jc w:val="center"/>
            </w:pPr>
            <w:r w:rsidRPr="00ED0199">
              <w:t>задание</w:t>
            </w:r>
          </w:p>
        </w:tc>
        <w:tc>
          <w:tcPr>
            <w:tcW w:w="0" w:type="auto"/>
            <w:vAlign w:val="center"/>
          </w:tcPr>
          <w:p w:rsidR="004C61BA" w:rsidRPr="00ED0199" w:rsidRDefault="004C61BA" w:rsidP="000D10A6">
            <w:pPr>
              <w:keepNext/>
              <w:keepLines/>
              <w:spacing w:before="40" w:after="40"/>
              <w:ind w:left="113" w:right="113"/>
              <w:jc w:val="both"/>
            </w:pPr>
            <w:r w:rsidRPr="00ED0199">
              <w:t>Частично регламентированное задание, имеющее нестандартное решение и позволяющее диагностировать умения, интегрировать знания различных областей, аргументировать собственную точку зрения. Может выполняться в индивидуальном порядке или группой обучающихся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4C61BA" w:rsidRPr="00ED0199" w:rsidRDefault="004C61BA" w:rsidP="000D10A6">
            <w:pPr>
              <w:keepNext/>
              <w:keepLines/>
              <w:jc w:val="center"/>
            </w:pPr>
            <w:r w:rsidRPr="00ED0199">
              <w:t>Темы групповых и/или индивидуальных творческих заданий</w:t>
            </w:r>
          </w:p>
        </w:tc>
      </w:tr>
      <w:tr w:rsidR="004C61BA" w:rsidRPr="00ED0199" w:rsidTr="003114A7">
        <w:trPr>
          <w:trHeight w:val="20"/>
        </w:trPr>
        <w:tc>
          <w:tcPr>
            <w:tcW w:w="0" w:type="auto"/>
          </w:tcPr>
          <w:p w:rsidR="004C61BA" w:rsidRPr="00ED0199" w:rsidRDefault="004C61BA" w:rsidP="000D10A6">
            <w:pPr>
              <w:jc w:val="center"/>
            </w:pPr>
            <w:r w:rsidRPr="00ED0199">
              <w:t>17</w:t>
            </w:r>
          </w:p>
        </w:tc>
        <w:tc>
          <w:tcPr>
            <w:tcW w:w="0" w:type="auto"/>
            <w:vAlign w:val="center"/>
          </w:tcPr>
          <w:p w:rsidR="004C61BA" w:rsidRPr="00ED0199" w:rsidRDefault="004C61BA" w:rsidP="000D10A6">
            <w:pPr>
              <w:keepNext/>
              <w:keepLines/>
              <w:jc w:val="center"/>
            </w:pPr>
            <w:r w:rsidRPr="00ED0199">
              <w:t>Тест</w:t>
            </w:r>
          </w:p>
        </w:tc>
        <w:tc>
          <w:tcPr>
            <w:tcW w:w="0" w:type="auto"/>
            <w:vAlign w:val="center"/>
          </w:tcPr>
          <w:p w:rsidR="004C61BA" w:rsidRPr="00ED0199" w:rsidRDefault="004C61BA" w:rsidP="000D10A6">
            <w:pPr>
              <w:keepNext/>
              <w:keepLines/>
              <w:spacing w:before="40" w:after="40"/>
              <w:ind w:left="113" w:right="113"/>
              <w:jc w:val="both"/>
            </w:pPr>
            <w:r w:rsidRPr="00ED0199">
              <w:t>Система стандартизированных заданий, позволяющая автоматизировать процедуру измерения уровня знаний и умений обучающегося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4C61BA" w:rsidRPr="00ED0199" w:rsidRDefault="004C61BA" w:rsidP="000D10A6">
            <w:pPr>
              <w:keepNext/>
              <w:keepLines/>
              <w:jc w:val="center"/>
            </w:pPr>
            <w:r w:rsidRPr="00ED0199">
              <w:t>Фонд тестовых заданий</w:t>
            </w:r>
          </w:p>
        </w:tc>
      </w:tr>
      <w:tr w:rsidR="004C61BA" w:rsidRPr="00ED0199" w:rsidTr="003114A7">
        <w:trPr>
          <w:trHeight w:val="20"/>
        </w:trPr>
        <w:tc>
          <w:tcPr>
            <w:tcW w:w="0" w:type="auto"/>
          </w:tcPr>
          <w:p w:rsidR="004C61BA" w:rsidRPr="00ED0199" w:rsidRDefault="004C61BA" w:rsidP="000D10A6">
            <w:pPr>
              <w:jc w:val="center"/>
            </w:pPr>
            <w:r w:rsidRPr="00ED0199">
              <w:t>18</w:t>
            </w:r>
          </w:p>
        </w:tc>
        <w:tc>
          <w:tcPr>
            <w:tcW w:w="0" w:type="auto"/>
            <w:vAlign w:val="center"/>
          </w:tcPr>
          <w:p w:rsidR="004C61BA" w:rsidRPr="00ED0199" w:rsidRDefault="004C61BA" w:rsidP="000D10A6">
            <w:pPr>
              <w:keepNext/>
              <w:keepLines/>
              <w:jc w:val="center"/>
            </w:pPr>
            <w:r w:rsidRPr="00ED0199">
              <w:t>Тренажер, фантом</w:t>
            </w:r>
          </w:p>
        </w:tc>
        <w:tc>
          <w:tcPr>
            <w:tcW w:w="0" w:type="auto"/>
            <w:vAlign w:val="center"/>
          </w:tcPr>
          <w:p w:rsidR="004C61BA" w:rsidRPr="00ED0199" w:rsidRDefault="004C61BA" w:rsidP="000D10A6">
            <w:pPr>
              <w:keepNext/>
              <w:keepLines/>
              <w:spacing w:before="40" w:after="40"/>
              <w:ind w:left="113" w:right="113"/>
              <w:jc w:val="both"/>
            </w:pPr>
            <w:r w:rsidRPr="00ED0199">
              <w:t>Техническое средство, которое может быть использовано для контроля приобретенных обучающимся профессиональных навыков и умений по управлению конкретным материальным объектом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4C61BA" w:rsidRPr="00ED0199" w:rsidRDefault="004C61BA" w:rsidP="000D10A6">
            <w:pPr>
              <w:keepNext/>
              <w:keepLines/>
              <w:jc w:val="center"/>
            </w:pPr>
            <w:r w:rsidRPr="00ED0199">
              <w:t>Комплект заданий для работы с тренажером, фантомом</w:t>
            </w:r>
          </w:p>
        </w:tc>
      </w:tr>
      <w:tr w:rsidR="004C61BA" w:rsidRPr="00ED0199" w:rsidTr="003114A7">
        <w:trPr>
          <w:trHeight w:val="20"/>
        </w:trPr>
        <w:tc>
          <w:tcPr>
            <w:tcW w:w="0" w:type="auto"/>
          </w:tcPr>
          <w:p w:rsidR="004C61BA" w:rsidRPr="00ED0199" w:rsidRDefault="004C61BA" w:rsidP="000D10A6">
            <w:pPr>
              <w:jc w:val="center"/>
            </w:pPr>
            <w:r w:rsidRPr="00ED0199">
              <w:t>19</w:t>
            </w:r>
          </w:p>
        </w:tc>
        <w:tc>
          <w:tcPr>
            <w:tcW w:w="0" w:type="auto"/>
            <w:vAlign w:val="center"/>
          </w:tcPr>
          <w:p w:rsidR="004C61BA" w:rsidRPr="00ED0199" w:rsidRDefault="004C61BA" w:rsidP="000D10A6">
            <w:pPr>
              <w:keepNext/>
              <w:keepLines/>
              <w:jc w:val="center"/>
            </w:pPr>
            <w:r w:rsidRPr="00ED0199">
              <w:t>Эссе</w:t>
            </w:r>
          </w:p>
        </w:tc>
        <w:tc>
          <w:tcPr>
            <w:tcW w:w="0" w:type="auto"/>
            <w:vAlign w:val="center"/>
          </w:tcPr>
          <w:p w:rsidR="004C61BA" w:rsidRPr="00ED0199" w:rsidRDefault="004C61BA" w:rsidP="000D10A6">
            <w:pPr>
              <w:keepNext/>
              <w:keepLines/>
              <w:spacing w:before="40" w:after="40"/>
              <w:ind w:left="113" w:right="113"/>
              <w:jc w:val="both"/>
            </w:pPr>
            <w:r w:rsidRPr="00ED0199">
              <w:t>Средство, позволяющее оценить умение обучающегося письменно излагать суть поставленной проблемы, самостоятельно проводить анализ этой проблемы с использованием концепций и аналитического инструментария соответствующей дисциплины, делать выводы, обобщающие авторскую позицию по поставленной проблеме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4C61BA" w:rsidRPr="00ED0199" w:rsidRDefault="004C61BA" w:rsidP="000D10A6">
            <w:pPr>
              <w:keepNext/>
              <w:keepLines/>
              <w:jc w:val="center"/>
            </w:pPr>
            <w:r w:rsidRPr="00ED0199">
              <w:t>Тематика эссе</w:t>
            </w:r>
          </w:p>
        </w:tc>
      </w:tr>
    </w:tbl>
    <w:p w:rsidR="007B7105" w:rsidRPr="00ED0199" w:rsidRDefault="007B7105" w:rsidP="007B7105">
      <w:pPr>
        <w:jc w:val="center"/>
      </w:pPr>
    </w:p>
    <w:bookmarkEnd w:id="2"/>
    <w:p w:rsidR="008B7FBD" w:rsidRPr="00ED0199" w:rsidRDefault="008B7FBD" w:rsidP="00AB246D"/>
    <w:p w:rsidR="004C61BA" w:rsidRPr="00ED0199" w:rsidRDefault="004C61BA" w:rsidP="00AB246D">
      <w:pPr>
        <w:sectPr w:rsidR="004C61BA" w:rsidRPr="00ED0199" w:rsidSect="003114A7">
          <w:pgSz w:w="11906" w:h="16838"/>
          <w:pgMar w:top="1134" w:right="567" w:bottom="1134" w:left="1418" w:header="709" w:footer="737" w:gutter="0"/>
          <w:pgBorders>
            <w:top w:val="single" w:sz="4" w:space="1" w:color="auto"/>
            <w:left w:val="single" w:sz="4" w:space="4" w:color="auto"/>
            <w:bottom w:val="single" w:sz="4" w:space="1" w:color="auto"/>
            <w:right w:val="single" w:sz="4" w:space="4" w:color="auto"/>
          </w:pgBorders>
          <w:cols w:space="708"/>
          <w:docGrid w:linePitch="360"/>
        </w:sectPr>
      </w:pPr>
    </w:p>
    <w:p w:rsidR="006A78F2" w:rsidRPr="00ED0199" w:rsidRDefault="006944BA" w:rsidP="006A78F2">
      <w:pPr>
        <w:pStyle w:val="p2"/>
        <w:spacing w:before="0" w:beforeAutospacing="0" w:after="0" w:afterAutospacing="0"/>
        <w:jc w:val="right"/>
        <w:rPr>
          <w:b/>
          <w:sz w:val="24"/>
          <w:szCs w:val="24"/>
        </w:rPr>
      </w:pPr>
      <w:r w:rsidRPr="00ED0199">
        <w:rPr>
          <w:b/>
          <w:sz w:val="24"/>
          <w:szCs w:val="24"/>
        </w:rPr>
        <w:lastRenderedPageBreak/>
        <w:t>Приложение</w:t>
      </w:r>
      <w:r w:rsidR="00A84005" w:rsidRPr="00ED0199">
        <w:rPr>
          <w:b/>
          <w:sz w:val="24"/>
          <w:szCs w:val="24"/>
        </w:rPr>
        <w:t xml:space="preserve"> 8</w:t>
      </w:r>
    </w:p>
    <w:p w:rsidR="00B151D3" w:rsidRPr="00ED0199" w:rsidRDefault="00B151D3" w:rsidP="006A5EAA">
      <w:pPr>
        <w:pStyle w:val="p9"/>
        <w:spacing w:before="0" w:beforeAutospacing="0" w:after="0" w:afterAutospacing="0"/>
        <w:jc w:val="right"/>
        <w:rPr>
          <w:sz w:val="24"/>
          <w:szCs w:val="24"/>
        </w:rPr>
      </w:pPr>
      <w:r w:rsidRPr="00ED0199">
        <w:rPr>
          <w:sz w:val="24"/>
          <w:szCs w:val="24"/>
        </w:rPr>
        <w:t>(обязательное)</w:t>
      </w:r>
    </w:p>
    <w:p w:rsidR="006A5EAA" w:rsidRPr="00ED0199" w:rsidRDefault="006A5EAA" w:rsidP="006A5EAA">
      <w:pPr>
        <w:jc w:val="center"/>
        <w:rPr>
          <w:b/>
          <w:sz w:val="22"/>
          <w:szCs w:val="22"/>
        </w:rPr>
      </w:pPr>
      <w:r w:rsidRPr="00ED0199">
        <w:rPr>
          <w:b/>
          <w:sz w:val="22"/>
          <w:szCs w:val="22"/>
        </w:rPr>
        <w:t>Форма экзаменационного билета</w:t>
      </w:r>
      <w:r w:rsidR="00E512FA" w:rsidRPr="00ED0199">
        <w:rPr>
          <w:b/>
          <w:sz w:val="22"/>
          <w:szCs w:val="22"/>
        </w:rPr>
        <w:t>*</w:t>
      </w:r>
    </w:p>
    <w:p w:rsidR="006A5EAA" w:rsidRPr="00ED0199" w:rsidRDefault="006A5EAA" w:rsidP="006A5EAA">
      <w:pPr>
        <w:jc w:val="center"/>
        <w:rPr>
          <w:sz w:val="22"/>
          <w:szCs w:val="22"/>
        </w:rPr>
      </w:pPr>
    </w:p>
    <w:p w:rsidR="006A5EAA" w:rsidRPr="00ED0199" w:rsidRDefault="001A5D30" w:rsidP="006A5EAA">
      <w:pPr>
        <w:jc w:val="center"/>
        <w:rPr>
          <w:sz w:val="22"/>
          <w:szCs w:val="22"/>
        </w:rPr>
      </w:pPr>
      <w:r w:rsidRPr="00ED0199">
        <w:t>ФГБОУ В</w:t>
      </w:r>
      <w:r w:rsidR="004C2CBD" w:rsidRPr="00ED0199">
        <w:t>О АГМУ Минздрава России</w:t>
      </w:r>
      <w:r w:rsidR="003F6630">
        <w:rPr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0288" behindDoc="0" locked="0" layoutInCell="0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53340</wp:posOffset>
                </wp:positionV>
                <wp:extent cx="360045" cy="210820"/>
                <wp:effectExtent l="0" t="0" r="9525" b="635"/>
                <wp:wrapNone/>
                <wp:docPr id="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0045" cy="2108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E456D" w:rsidRDefault="007E456D" w:rsidP="006A5EAA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-9pt;margin-top:4.2pt;width:28.35pt;height:16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" o:allowincell="f" stroked="f">
                <v:textbox>
                  <w:txbxContent>
                    <w:p w:rsidR="007E456D" w:rsidRDefault="007E456D" w:rsidP="006A5EAA"/>
                  </w:txbxContent>
                </v:textbox>
              </v:shape>
            </w:pict>
          </mc:Fallback>
        </mc:AlternateContent>
      </w:r>
    </w:p>
    <w:p w:rsidR="006A5EAA" w:rsidRPr="00ED0199" w:rsidRDefault="006A5EAA" w:rsidP="006A5EAA">
      <w:pPr>
        <w:jc w:val="center"/>
        <w:rPr>
          <w:sz w:val="22"/>
          <w:szCs w:val="22"/>
        </w:rPr>
      </w:pPr>
      <w:r w:rsidRPr="00ED0199">
        <w:rPr>
          <w:sz w:val="22"/>
          <w:szCs w:val="22"/>
        </w:rPr>
        <w:t>Кафедра ___________________________</w:t>
      </w:r>
    </w:p>
    <w:p w:rsidR="006A5EAA" w:rsidRPr="00ED0199" w:rsidRDefault="006A5EAA" w:rsidP="006A5EAA">
      <w:pPr>
        <w:pStyle w:val="2"/>
        <w:ind w:firstLine="6300"/>
        <w:rPr>
          <w:rFonts w:ascii="Times New Roman" w:hAnsi="Times New Roman" w:cs="Times New Roman"/>
          <w:i w:val="0"/>
          <w:sz w:val="22"/>
          <w:szCs w:val="22"/>
        </w:rPr>
      </w:pPr>
      <w:r w:rsidRPr="00ED0199">
        <w:rPr>
          <w:rFonts w:ascii="Times New Roman" w:hAnsi="Times New Roman" w:cs="Times New Roman"/>
          <w:b w:val="0"/>
          <w:i w:val="0"/>
          <w:caps/>
          <w:sz w:val="22"/>
          <w:szCs w:val="22"/>
        </w:rPr>
        <w:t>Утверждаю</w:t>
      </w:r>
    </w:p>
    <w:p w:rsidR="00500D8C" w:rsidRDefault="00500D8C" w:rsidP="006A5EAA">
      <w:pPr>
        <w:ind w:firstLine="6300"/>
        <w:rPr>
          <w:sz w:val="22"/>
          <w:szCs w:val="22"/>
        </w:rPr>
      </w:pPr>
      <w:r>
        <w:rPr>
          <w:sz w:val="22"/>
          <w:szCs w:val="22"/>
        </w:rPr>
        <w:t>Директор/д</w:t>
      </w:r>
      <w:r w:rsidR="00837488" w:rsidRPr="00ED0199">
        <w:rPr>
          <w:sz w:val="22"/>
          <w:szCs w:val="22"/>
        </w:rPr>
        <w:t xml:space="preserve">екан  </w:t>
      </w:r>
      <w:r w:rsidR="006A5EAA" w:rsidRPr="00ED0199">
        <w:rPr>
          <w:sz w:val="22"/>
          <w:szCs w:val="22"/>
        </w:rPr>
        <w:t xml:space="preserve"> _____________</w:t>
      </w:r>
    </w:p>
    <w:p w:rsidR="006A5EAA" w:rsidRPr="00ED0199" w:rsidRDefault="00500D8C" w:rsidP="006A5EAA">
      <w:pPr>
        <w:ind w:firstLine="6300"/>
        <w:rPr>
          <w:sz w:val="22"/>
          <w:szCs w:val="22"/>
        </w:rPr>
      </w:pPr>
      <w:r>
        <w:rPr>
          <w:sz w:val="22"/>
          <w:szCs w:val="22"/>
        </w:rPr>
        <w:t>__________</w:t>
      </w:r>
      <w:r w:rsidR="006A5EAA" w:rsidRPr="00ED0199">
        <w:rPr>
          <w:sz w:val="22"/>
          <w:szCs w:val="22"/>
        </w:rPr>
        <w:t>_</w:t>
      </w:r>
      <w:r>
        <w:rPr>
          <w:sz w:val="22"/>
          <w:szCs w:val="22"/>
        </w:rPr>
        <w:t>института/</w:t>
      </w:r>
      <w:r w:rsidR="00837488" w:rsidRPr="00ED0199">
        <w:rPr>
          <w:sz w:val="22"/>
          <w:szCs w:val="22"/>
        </w:rPr>
        <w:t>факультета</w:t>
      </w:r>
    </w:p>
    <w:p w:rsidR="00837488" w:rsidRPr="00ED0199" w:rsidRDefault="00837488" w:rsidP="006A5EAA">
      <w:pPr>
        <w:ind w:firstLine="6300"/>
        <w:rPr>
          <w:sz w:val="22"/>
          <w:szCs w:val="22"/>
        </w:rPr>
      </w:pPr>
      <w:r w:rsidRPr="00ED0199">
        <w:rPr>
          <w:sz w:val="22"/>
          <w:szCs w:val="22"/>
        </w:rPr>
        <w:t>_________________ И.О.</w:t>
      </w:r>
      <w:r w:rsidR="00E512FA" w:rsidRPr="00ED0199">
        <w:rPr>
          <w:sz w:val="22"/>
          <w:szCs w:val="22"/>
        </w:rPr>
        <w:t xml:space="preserve"> </w:t>
      </w:r>
      <w:r w:rsidRPr="00ED0199">
        <w:rPr>
          <w:sz w:val="22"/>
          <w:szCs w:val="22"/>
        </w:rPr>
        <w:t>Фамилия</w:t>
      </w:r>
    </w:p>
    <w:p w:rsidR="006A5EAA" w:rsidRPr="00ED0199" w:rsidRDefault="006A5EAA" w:rsidP="006A5EAA">
      <w:pPr>
        <w:ind w:firstLine="6300"/>
        <w:rPr>
          <w:sz w:val="22"/>
          <w:szCs w:val="22"/>
        </w:rPr>
      </w:pPr>
      <w:r w:rsidRPr="00ED0199">
        <w:rPr>
          <w:sz w:val="22"/>
          <w:szCs w:val="22"/>
        </w:rPr>
        <w:t xml:space="preserve"> «______» _____________ 20__ г.</w:t>
      </w:r>
    </w:p>
    <w:p w:rsidR="00837488" w:rsidRPr="00ED0199" w:rsidRDefault="00837488" w:rsidP="006A5EAA">
      <w:pPr>
        <w:ind w:firstLine="6300"/>
        <w:rPr>
          <w:sz w:val="22"/>
          <w:szCs w:val="22"/>
        </w:rPr>
      </w:pPr>
    </w:p>
    <w:p w:rsidR="006A5EAA" w:rsidRPr="00ED0199" w:rsidRDefault="006A5EAA" w:rsidP="006A5EAA">
      <w:pPr>
        <w:rPr>
          <w:sz w:val="22"/>
          <w:szCs w:val="22"/>
        </w:rPr>
      </w:pPr>
      <w:r w:rsidRPr="00ED0199">
        <w:rPr>
          <w:sz w:val="22"/>
          <w:szCs w:val="22"/>
        </w:rPr>
        <w:t>дисциплина</w:t>
      </w:r>
      <w:r w:rsidRPr="00ED0199">
        <w:rPr>
          <w:b/>
          <w:sz w:val="22"/>
          <w:szCs w:val="22"/>
        </w:rPr>
        <w:t xml:space="preserve">   </w:t>
      </w:r>
      <w:r w:rsidRPr="00ED0199">
        <w:rPr>
          <w:sz w:val="22"/>
          <w:szCs w:val="22"/>
        </w:rPr>
        <w:t>______________________________________</w:t>
      </w:r>
    </w:p>
    <w:p w:rsidR="006A5EAA" w:rsidRPr="00ED0199" w:rsidRDefault="006A5EAA" w:rsidP="006A5EAA">
      <w:pPr>
        <w:rPr>
          <w:sz w:val="22"/>
          <w:szCs w:val="22"/>
        </w:rPr>
      </w:pPr>
      <w:r w:rsidRPr="00ED0199">
        <w:rPr>
          <w:sz w:val="22"/>
          <w:szCs w:val="22"/>
        </w:rPr>
        <w:t>специальность/направление подготовки __________________________</w:t>
      </w:r>
    </w:p>
    <w:p w:rsidR="006A5EAA" w:rsidRPr="00ED0199" w:rsidRDefault="006A5EAA" w:rsidP="006A5EAA">
      <w:pPr>
        <w:rPr>
          <w:i/>
          <w:sz w:val="22"/>
          <w:szCs w:val="22"/>
        </w:rPr>
      </w:pPr>
    </w:p>
    <w:p w:rsidR="006A5EAA" w:rsidRPr="00ED0199" w:rsidRDefault="006A5EAA" w:rsidP="006A5EAA">
      <w:pPr>
        <w:pStyle w:val="3"/>
        <w:spacing w:line="360" w:lineRule="auto"/>
        <w:jc w:val="center"/>
        <w:rPr>
          <w:rFonts w:ascii="Times New Roman" w:hAnsi="Times New Roman" w:cs="Times New Roman"/>
          <w:color w:val="auto"/>
          <w:sz w:val="22"/>
          <w:szCs w:val="22"/>
        </w:rPr>
      </w:pPr>
      <w:r w:rsidRPr="00ED0199">
        <w:rPr>
          <w:rFonts w:ascii="Times New Roman" w:hAnsi="Times New Roman" w:cs="Times New Roman"/>
          <w:color w:val="auto"/>
          <w:sz w:val="22"/>
          <w:szCs w:val="22"/>
        </w:rPr>
        <w:t>Экзаменационный билет № ___</w:t>
      </w:r>
    </w:p>
    <w:p w:rsidR="006A5EAA" w:rsidRPr="00ED0199" w:rsidRDefault="006A5EAA" w:rsidP="006A5EAA">
      <w:pPr>
        <w:jc w:val="both"/>
        <w:rPr>
          <w:sz w:val="22"/>
          <w:szCs w:val="22"/>
        </w:rPr>
      </w:pPr>
      <w:r w:rsidRPr="00ED0199">
        <w:rPr>
          <w:sz w:val="22"/>
          <w:szCs w:val="22"/>
        </w:rPr>
        <w:t>1. ………………..</w:t>
      </w:r>
    </w:p>
    <w:p w:rsidR="006A5EAA" w:rsidRPr="00ED0199" w:rsidRDefault="006A5EAA" w:rsidP="006A5EAA">
      <w:pPr>
        <w:jc w:val="both"/>
        <w:rPr>
          <w:sz w:val="22"/>
          <w:szCs w:val="22"/>
        </w:rPr>
      </w:pPr>
      <w:r w:rsidRPr="00ED0199">
        <w:rPr>
          <w:sz w:val="22"/>
          <w:szCs w:val="22"/>
        </w:rPr>
        <w:t>2.  ………………..</w:t>
      </w:r>
    </w:p>
    <w:p w:rsidR="006A5EAA" w:rsidRPr="00ED0199" w:rsidRDefault="006A5EAA" w:rsidP="006A5EAA">
      <w:pPr>
        <w:jc w:val="both"/>
        <w:rPr>
          <w:sz w:val="22"/>
          <w:szCs w:val="22"/>
        </w:rPr>
      </w:pPr>
      <w:r w:rsidRPr="00ED0199">
        <w:rPr>
          <w:sz w:val="22"/>
          <w:szCs w:val="22"/>
        </w:rPr>
        <w:t>…</w:t>
      </w:r>
    </w:p>
    <w:p w:rsidR="006A5EAA" w:rsidRPr="00ED0199" w:rsidRDefault="006A5EAA" w:rsidP="006A5EAA">
      <w:pPr>
        <w:ind w:firstLine="720"/>
        <w:jc w:val="both"/>
        <w:rPr>
          <w:sz w:val="22"/>
          <w:szCs w:val="22"/>
        </w:rPr>
      </w:pPr>
    </w:p>
    <w:p w:rsidR="006A5EAA" w:rsidRPr="00ED0199" w:rsidRDefault="006A5EAA" w:rsidP="006A5EAA">
      <w:pPr>
        <w:ind w:firstLine="720"/>
        <w:jc w:val="both"/>
        <w:rPr>
          <w:sz w:val="22"/>
          <w:szCs w:val="22"/>
        </w:rPr>
      </w:pPr>
    </w:p>
    <w:p w:rsidR="006A5EAA" w:rsidRPr="00ED0199" w:rsidRDefault="004F61EB" w:rsidP="006A5EAA">
      <w:pPr>
        <w:ind w:firstLine="708"/>
        <w:rPr>
          <w:sz w:val="22"/>
          <w:szCs w:val="22"/>
        </w:rPr>
      </w:pPr>
      <w:r w:rsidRPr="00ED0199">
        <w:rPr>
          <w:sz w:val="22"/>
          <w:szCs w:val="22"/>
        </w:rPr>
        <w:t>Зав. кафедрой</w:t>
      </w:r>
      <w:r w:rsidR="006A5EAA" w:rsidRPr="00ED0199">
        <w:rPr>
          <w:sz w:val="22"/>
          <w:szCs w:val="22"/>
        </w:rPr>
        <w:tab/>
      </w:r>
      <w:r w:rsidR="006A5EAA" w:rsidRPr="00ED0199">
        <w:rPr>
          <w:sz w:val="22"/>
          <w:szCs w:val="22"/>
        </w:rPr>
        <w:tab/>
      </w:r>
      <w:r w:rsidR="006A5EAA" w:rsidRPr="00ED0199">
        <w:rPr>
          <w:sz w:val="22"/>
          <w:szCs w:val="22"/>
        </w:rPr>
        <w:tab/>
      </w:r>
      <w:r w:rsidR="006A5EAA" w:rsidRPr="00ED0199">
        <w:rPr>
          <w:sz w:val="22"/>
          <w:szCs w:val="22"/>
        </w:rPr>
        <w:tab/>
      </w:r>
      <w:r w:rsidR="006A5EAA" w:rsidRPr="00ED0199">
        <w:rPr>
          <w:sz w:val="22"/>
          <w:szCs w:val="22"/>
        </w:rPr>
        <w:tab/>
      </w:r>
      <w:r w:rsidR="006A5EAA" w:rsidRPr="00ED0199">
        <w:rPr>
          <w:sz w:val="22"/>
          <w:szCs w:val="22"/>
        </w:rPr>
        <w:tab/>
      </w:r>
      <w:r w:rsidR="006A5EAA" w:rsidRPr="00ED0199">
        <w:rPr>
          <w:sz w:val="22"/>
          <w:szCs w:val="22"/>
        </w:rPr>
        <w:tab/>
      </w:r>
      <w:r w:rsidR="006A5EAA" w:rsidRPr="00ED0199">
        <w:rPr>
          <w:sz w:val="22"/>
          <w:szCs w:val="22"/>
        </w:rPr>
        <w:tab/>
        <w:t>И.О. Фамилия</w:t>
      </w:r>
      <w:r w:rsidR="006A5EAA" w:rsidRPr="00ED0199">
        <w:rPr>
          <w:sz w:val="22"/>
          <w:szCs w:val="22"/>
        </w:rPr>
        <w:tab/>
      </w:r>
      <w:r w:rsidR="006A5EAA" w:rsidRPr="00ED0199">
        <w:rPr>
          <w:sz w:val="22"/>
          <w:szCs w:val="22"/>
        </w:rPr>
        <w:tab/>
      </w:r>
    </w:p>
    <w:p w:rsidR="006A5EAA" w:rsidRPr="00ED0199" w:rsidRDefault="00686FC2" w:rsidP="006A5EAA">
      <w:pPr>
        <w:jc w:val="right"/>
        <w:rPr>
          <w:sz w:val="22"/>
          <w:szCs w:val="22"/>
        </w:rPr>
      </w:pPr>
      <w:r w:rsidRPr="00ED0199">
        <w:rPr>
          <w:sz w:val="22"/>
          <w:szCs w:val="22"/>
        </w:rPr>
        <w:t>__________________________________________________________________________________________</w:t>
      </w:r>
    </w:p>
    <w:p w:rsidR="00686FC2" w:rsidRPr="00ED0199" w:rsidRDefault="00686FC2" w:rsidP="006A5EAA">
      <w:pPr>
        <w:jc w:val="center"/>
        <w:rPr>
          <w:b/>
          <w:sz w:val="22"/>
          <w:szCs w:val="22"/>
        </w:rPr>
      </w:pPr>
    </w:p>
    <w:p w:rsidR="006A5EAA" w:rsidRPr="00ED0199" w:rsidRDefault="006A5EAA" w:rsidP="006A5EAA">
      <w:pPr>
        <w:jc w:val="center"/>
        <w:rPr>
          <w:b/>
          <w:sz w:val="22"/>
          <w:szCs w:val="22"/>
        </w:rPr>
      </w:pPr>
      <w:r w:rsidRPr="00ED0199">
        <w:rPr>
          <w:b/>
          <w:sz w:val="22"/>
          <w:szCs w:val="22"/>
        </w:rPr>
        <w:t>Форма билета к зачету</w:t>
      </w:r>
    </w:p>
    <w:p w:rsidR="006A5EAA" w:rsidRPr="00ED0199" w:rsidRDefault="006A5EAA" w:rsidP="006A5EAA">
      <w:pPr>
        <w:jc w:val="center"/>
        <w:rPr>
          <w:sz w:val="22"/>
          <w:szCs w:val="22"/>
        </w:rPr>
      </w:pPr>
    </w:p>
    <w:p w:rsidR="006A5EAA" w:rsidRPr="00ED0199" w:rsidRDefault="003F6630" w:rsidP="006A5EAA">
      <w:pPr>
        <w:jc w:val="center"/>
        <w:rPr>
          <w:sz w:val="22"/>
          <w:szCs w:val="22"/>
        </w:rPr>
      </w:pPr>
      <w:r>
        <w:rPr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2336" behindDoc="0" locked="0" layoutInCell="0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53340</wp:posOffset>
                </wp:positionV>
                <wp:extent cx="360045" cy="210820"/>
                <wp:effectExtent l="0" t="0" r="9525" b="635"/>
                <wp:wrapNone/>
                <wp:docPr id="4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0045" cy="2108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E456D" w:rsidRDefault="007E456D" w:rsidP="006A5EAA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" o:spid="_x0000_s1027" type="#_x0000_t202" style="position:absolute;left:0;text-align:left;margin-left:-9pt;margin-top:4.2pt;width:28.35pt;height:16.6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" o:allowincell="f" stroked="f">
                <v:textbox>
                  <w:txbxContent>
                    <w:p w:rsidR="007E456D" w:rsidRDefault="007E456D" w:rsidP="006A5EAA"/>
                  </w:txbxContent>
                </v:textbox>
              </v:shape>
            </w:pict>
          </mc:Fallback>
        </mc:AlternateContent>
      </w:r>
      <w:r w:rsidR="004C2CBD" w:rsidRPr="00ED0199">
        <w:t xml:space="preserve"> </w:t>
      </w:r>
      <w:r w:rsidR="001A5D30" w:rsidRPr="00ED0199">
        <w:t>ФГБОУ В</w:t>
      </w:r>
      <w:r w:rsidR="004C2CBD" w:rsidRPr="00ED0199">
        <w:t>О АГМУ Минздрава России</w:t>
      </w:r>
      <w:r w:rsidR="004C2CBD" w:rsidRPr="00ED0199">
        <w:rPr>
          <w:sz w:val="22"/>
          <w:szCs w:val="22"/>
        </w:rPr>
        <w:t xml:space="preserve"> </w:t>
      </w:r>
    </w:p>
    <w:p w:rsidR="006A5EAA" w:rsidRPr="00ED0199" w:rsidRDefault="006A5EAA" w:rsidP="006A5EAA">
      <w:pPr>
        <w:jc w:val="center"/>
        <w:rPr>
          <w:sz w:val="22"/>
          <w:szCs w:val="22"/>
        </w:rPr>
      </w:pPr>
      <w:r w:rsidRPr="00ED0199">
        <w:rPr>
          <w:sz w:val="22"/>
          <w:szCs w:val="22"/>
        </w:rPr>
        <w:t>Кафедра ___________________________</w:t>
      </w:r>
    </w:p>
    <w:p w:rsidR="006A5EAA" w:rsidRPr="00ED0199" w:rsidRDefault="006A5EAA" w:rsidP="006A5EAA">
      <w:pPr>
        <w:pStyle w:val="2"/>
        <w:ind w:firstLine="5580"/>
        <w:rPr>
          <w:rFonts w:ascii="Times New Roman" w:hAnsi="Times New Roman" w:cs="Times New Roman"/>
          <w:sz w:val="22"/>
          <w:szCs w:val="22"/>
        </w:rPr>
      </w:pPr>
    </w:p>
    <w:p w:rsidR="006A5EAA" w:rsidRPr="00ED0199" w:rsidRDefault="006A5EAA" w:rsidP="006A5EAA">
      <w:pPr>
        <w:rPr>
          <w:sz w:val="22"/>
          <w:szCs w:val="22"/>
        </w:rPr>
      </w:pPr>
    </w:p>
    <w:p w:rsidR="006A5EAA" w:rsidRPr="00ED0199" w:rsidRDefault="006A5EAA" w:rsidP="006A5EAA">
      <w:pPr>
        <w:rPr>
          <w:sz w:val="22"/>
          <w:szCs w:val="22"/>
        </w:rPr>
      </w:pPr>
      <w:r w:rsidRPr="00ED0199">
        <w:rPr>
          <w:sz w:val="22"/>
          <w:szCs w:val="22"/>
        </w:rPr>
        <w:t>дисциплина</w:t>
      </w:r>
      <w:r w:rsidRPr="00ED0199">
        <w:rPr>
          <w:b/>
          <w:sz w:val="22"/>
          <w:szCs w:val="22"/>
        </w:rPr>
        <w:t xml:space="preserve">   </w:t>
      </w:r>
      <w:r w:rsidRPr="00ED0199">
        <w:rPr>
          <w:i/>
          <w:sz w:val="22"/>
          <w:szCs w:val="22"/>
        </w:rPr>
        <w:t>______________________________________</w:t>
      </w:r>
    </w:p>
    <w:p w:rsidR="006A5EAA" w:rsidRPr="00ED0199" w:rsidRDefault="006A5EAA" w:rsidP="006A5EAA">
      <w:pPr>
        <w:rPr>
          <w:i/>
          <w:sz w:val="22"/>
          <w:szCs w:val="22"/>
        </w:rPr>
      </w:pPr>
      <w:r w:rsidRPr="00ED0199">
        <w:rPr>
          <w:sz w:val="22"/>
          <w:szCs w:val="22"/>
        </w:rPr>
        <w:t xml:space="preserve">специальность/направление подготовки </w:t>
      </w:r>
      <w:r w:rsidRPr="00ED0199">
        <w:rPr>
          <w:i/>
          <w:sz w:val="22"/>
          <w:szCs w:val="22"/>
        </w:rPr>
        <w:t>__________________________</w:t>
      </w:r>
    </w:p>
    <w:p w:rsidR="006A5EAA" w:rsidRPr="00ED0199" w:rsidRDefault="006A5EAA" w:rsidP="006A5EAA">
      <w:pPr>
        <w:rPr>
          <w:i/>
          <w:sz w:val="22"/>
          <w:szCs w:val="22"/>
        </w:rPr>
      </w:pPr>
    </w:p>
    <w:p w:rsidR="006A5EAA" w:rsidRPr="00ED0199" w:rsidRDefault="006A5EAA" w:rsidP="006A5EAA">
      <w:pPr>
        <w:pStyle w:val="3"/>
        <w:spacing w:line="360" w:lineRule="auto"/>
        <w:jc w:val="center"/>
        <w:rPr>
          <w:rFonts w:ascii="Times New Roman" w:hAnsi="Times New Roman" w:cs="Times New Roman"/>
          <w:color w:val="auto"/>
          <w:sz w:val="22"/>
          <w:szCs w:val="22"/>
        </w:rPr>
      </w:pPr>
      <w:r w:rsidRPr="00ED0199">
        <w:rPr>
          <w:rFonts w:ascii="Times New Roman" w:hAnsi="Times New Roman" w:cs="Times New Roman"/>
          <w:color w:val="auto"/>
          <w:sz w:val="22"/>
          <w:szCs w:val="22"/>
        </w:rPr>
        <w:t>Билет № ___</w:t>
      </w:r>
    </w:p>
    <w:p w:rsidR="00837488" w:rsidRPr="00ED0199" w:rsidRDefault="00837488" w:rsidP="00837488"/>
    <w:p w:rsidR="006A5EAA" w:rsidRPr="00ED0199" w:rsidRDefault="006A5EAA" w:rsidP="006A5EAA">
      <w:pPr>
        <w:jc w:val="both"/>
        <w:rPr>
          <w:sz w:val="22"/>
          <w:szCs w:val="22"/>
        </w:rPr>
      </w:pPr>
      <w:r w:rsidRPr="00ED0199">
        <w:rPr>
          <w:sz w:val="22"/>
          <w:szCs w:val="22"/>
        </w:rPr>
        <w:t>1. ………………..</w:t>
      </w:r>
    </w:p>
    <w:p w:rsidR="006A5EAA" w:rsidRPr="00ED0199" w:rsidRDefault="006A5EAA" w:rsidP="006A5EAA">
      <w:pPr>
        <w:jc w:val="both"/>
        <w:rPr>
          <w:sz w:val="22"/>
          <w:szCs w:val="22"/>
        </w:rPr>
      </w:pPr>
      <w:r w:rsidRPr="00ED0199">
        <w:rPr>
          <w:sz w:val="22"/>
          <w:szCs w:val="22"/>
        </w:rPr>
        <w:t>2.  ………………..</w:t>
      </w:r>
    </w:p>
    <w:p w:rsidR="006A5EAA" w:rsidRPr="00ED0199" w:rsidRDefault="006A5EAA" w:rsidP="006A5EAA">
      <w:pPr>
        <w:jc w:val="both"/>
        <w:rPr>
          <w:sz w:val="22"/>
          <w:szCs w:val="22"/>
        </w:rPr>
      </w:pPr>
      <w:r w:rsidRPr="00ED0199">
        <w:rPr>
          <w:sz w:val="22"/>
          <w:szCs w:val="22"/>
        </w:rPr>
        <w:t>…</w:t>
      </w:r>
    </w:p>
    <w:p w:rsidR="00500D8C" w:rsidRDefault="00461AF3" w:rsidP="006A5EAA">
      <w:pPr>
        <w:ind w:firstLine="540"/>
        <w:jc w:val="both"/>
        <w:rPr>
          <w:sz w:val="22"/>
          <w:szCs w:val="22"/>
        </w:rPr>
      </w:pPr>
      <w:r w:rsidRPr="00ED0199">
        <w:rPr>
          <w:sz w:val="22"/>
          <w:szCs w:val="22"/>
        </w:rPr>
        <w:t>Зав. кафедрой</w:t>
      </w:r>
      <w:r w:rsidR="004F61EB" w:rsidRPr="00ED0199">
        <w:rPr>
          <w:sz w:val="22"/>
          <w:szCs w:val="22"/>
        </w:rPr>
        <w:tab/>
      </w:r>
      <w:r w:rsidR="004F61EB" w:rsidRPr="00ED0199">
        <w:rPr>
          <w:sz w:val="22"/>
          <w:szCs w:val="22"/>
        </w:rPr>
        <w:tab/>
      </w:r>
      <w:r w:rsidR="006A5EAA" w:rsidRPr="00ED0199">
        <w:rPr>
          <w:sz w:val="22"/>
          <w:szCs w:val="22"/>
        </w:rPr>
        <w:tab/>
      </w:r>
      <w:r w:rsidR="006A5EAA" w:rsidRPr="00ED0199">
        <w:rPr>
          <w:sz w:val="22"/>
          <w:szCs w:val="22"/>
        </w:rPr>
        <w:tab/>
      </w:r>
      <w:r w:rsidR="006A5EAA" w:rsidRPr="00ED0199">
        <w:rPr>
          <w:sz w:val="22"/>
          <w:szCs w:val="22"/>
        </w:rPr>
        <w:tab/>
      </w:r>
      <w:r w:rsidR="006A5EAA" w:rsidRPr="00ED0199">
        <w:rPr>
          <w:sz w:val="22"/>
          <w:szCs w:val="22"/>
        </w:rPr>
        <w:tab/>
      </w:r>
      <w:r w:rsidR="006A5EAA" w:rsidRPr="00ED0199">
        <w:rPr>
          <w:sz w:val="22"/>
          <w:szCs w:val="22"/>
        </w:rPr>
        <w:tab/>
      </w:r>
      <w:r w:rsidR="006A5EAA" w:rsidRPr="00ED0199">
        <w:rPr>
          <w:sz w:val="22"/>
          <w:szCs w:val="22"/>
        </w:rPr>
        <w:tab/>
        <w:t>И.О. Фамилия</w:t>
      </w:r>
      <w:r w:rsidR="006A5EAA" w:rsidRPr="00ED0199">
        <w:rPr>
          <w:sz w:val="22"/>
          <w:szCs w:val="22"/>
        </w:rPr>
        <w:tab/>
      </w:r>
      <w:r w:rsidR="006A5EAA" w:rsidRPr="00ED0199">
        <w:rPr>
          <w:sz w:val="22"/>
          <w:szCs w:val="22"/>
        </w:rPr>
        <w:tab/>
      </w:r>
    </w:p>
    <w:p w:rsidR="006A5EAA" w:rsidRPr="00ED0199" w:rsidRDefault="006A5EAA" w:rsidP="006A5EAA">
      <w:pPr>
        <w:ind w:firstLine="540"/>
        <w:jc w:val="both"/>
        <w:rPr>
          <w:sz w:val="22"/>
          <w:szCs w:val="22"/>
        </w:rPr>
      </w:pPr>
      <w:r w:rsidRPr="00ED0199">
        <w:rPr>
          <w:sz w:val="22"/>
          <w:szCs w:val="22"/>
        </w:rPr>
        <w:tab/>
        <w:t xml:space="preserve"> </w:t>
      </w:r>
    </w:p>
    <w:p w:rsidR="00E512FA" w:rsidRPr="00ED0199" w:rsidRDefault="00E512FA" w:rsidP="00E512FA">
      <w:pPr>
        <w:pStyle w:val="a3"/>
        <w:tabs>
          <w:tab w:val="left" w:leader="hyphen" w:pos="9214"/>
        </w:tabs>
        <w:jc w:val="both"/>
        <w:rPr>
          <w:sz w:val="20"/>
          <w:szCs w:val="20"/>
        </w:rPr>
      </w:pPr>
      <w:r w:rsidRPr="00ED0199">
        <w:rPr>
          <w:sz w:val="20"/>
          <w:szCs w:val="20"/>
        </w:rPr>
        <w:t>*Количество билетов должно быть таким, чтобы исключить возможность неоднократного использования одного и того же билета во время экзамена</w:t>
      </w:r>
      <w:r w:rsidR="00392072" w:rsidRPr="00ED0199">
        <w:rPr>
          <w:sz w:val="20"/>
          <w:szCs w:val="20"/>
        </w:rPr>
        <w:t>/зачета</w:t>
      </w:r>
      <w:r w:rsidRPr="00ED0199">
        <w:rPr>
          <w:sz w:val="20"/>
          <w:szCs w:val="20"/>
        </w:rPr>
        <w:t xml:space="preserve"> в одной группе в один день.</w:t>
      </w:r>
      <w:r w:rsidR="003D3803" w:rsidRPr="00ED0199">
        <w:rPr>
          <w:sz w:val="20"/>
          <w:szCs w:val="20"/>
        </w:rPr>
        <w:t xml:space="preserve"> Количество билетов должно быть больше на 10-20</w:t>
      </w:r>
      <w:r w:rsidR="00392072" w:rsidRPr="00ED0199">
        <w:rPr>
          <w:sz w:val="20"/>
          <w:szCs w:val="20"/>
        </w:rPr>
        <w:t>% больше числа экзаменуемых обучающихся.</w:t>
      </w:r>
      <w:r w:rsidRPr="00ED0199">
        <w:rPr>
          <w:sz w:val="20"/>
          <w:szCs w:val="20"/>
        </w:rPr>
        <w:t xml:space="preserve"> Билеты к экзамену/зачету – материал закрытого доступа ФОС дисциплины (модуля), они не выдаются обучающимся для ознакомления до экзамена/зачета. Содержание вопросов одного билета должно относиться к различным разделам программы с тем, чтобы возможно более полню охватить материал дисциплины.</w:t>
      </w:r>
    </w:p>
    <w:p w:rsidR="00B151D3" w:rsidRDefault="00B151D3">
      <w:pPr>
        <w:rPr>
          <w:b/>
        </w:rPr>
      </w:pPr>
    </w:p>
    <w:p w:rsidR="00A94D22" w:rsidRPr="00ED0199" w:rsidRDefault="00A94D22">
      <w:pPr>
        <w:rPr>
          <w:b/>
        </w:rPr>
      </w:pPr>
    </w:p>
    <w:p w:rsidR="00B151D3" w:rsidRPr="00ED0199" w:rsidRDefault="00B151D3" w:rsidP="00B151D3">
      <w:pPr>
        <w:pStyle w:val="p2"/>
        <w:spacing w:before="0" w:beforeAutospacing="0" w:after="0" w:afterAutospacing="0"/>
        <w:jc w:val="right"/>
        <w:rPr>
          <w:b/>
          <w:sz w:val="24"/>
          <w:szCs w:val="24"/>
        </w:rPr>
      </w:pPr>
      <w:r w:rsidRPr="00ED0199">
        <w:rPr>
          <w:b/>
          <w:sz w:val="24"/>
          <w:szCs w:val="24"/>
        </w:rPr>
        <w:lastRenderedPageBreak/>
        <w:t xml:space="preserve">Приложение </w:t>
      </w:r>
      <w:r w:rsidR="00A84005" w:rsidRPr="00ED0199">
        <w:rPr>
          <w:b/>
          <w:sz w:val="24"/>
          <w:szCs w:val="24"/>
        </w:rPr>
        <w:t>9</w:t>
      </w:r>
    </w:p>
    <w:p w:rsidR="00B151D3" w:rsidRPr="00ED0199" w:rsidRDefault="00B151D3" w:rsidP="00B151D3">
      <w:pPr>
        <w:jc w:val="right"/>
      </w:pPr>
      <w:r w:rsidRPr="00ED0199">
        <w:t>(рекомендуемое)</w:t>
      </w:r>
    </w:p>
    <w:p w:rsidR="008F5164" w:rsidRPr="00ED0199" w:rsidRDefault="008F5164" w:rsidP="006A78F2">
      <w:pPr>
        <w:pStyle w:val="p2"/>
        <w:spacing w:before="0" w:beforeAutospacing="0" w:after="0" w:afterAutospacing="0"/>
        <w:rPr>
          <w:b/>
        </w:rPr>
      </w:pPr>
    </w:p>
    <w:p w:rsidR="006A78F2" w:rsidRPr="00ED0199" w:rsidRDefault="009A0C00" w:rsidP="006A78F2">
      <w:pPr>
        <w:pStyle w:val="p2"/>
        <w:spacing w:before="0" w:beforeAutospacing="0" w:after="0" w:afterAutospacing="0"/>
        <w:rPr>
          <w:b/>
          <w:sz w:val="24"/>
          <w:szCs w:val="24"/>
        </w:rPr>
      </w:pPr>
      <w:r w:rsidRPr="00ED0199">
        <w:rPr>
          <w:b/>
          <w:sz w:val="24"/>
          <w:szCs w:val="24"/>
        </w:rPr>
        <w:t>КОМПЛЕКТ ТЕСТОВЫХ ЗАДАНИЙ</w:t>
      </w:r>
    </w:p>
    <w:p w:rsidR="009A0C00" w:rsidRPr="00ED0199" w:rsidRDefault="009A0C00" w:rsidP="006A78F2">
      <w:pPr>
        <w:pStyle w:val="p2"/>
        <w:spacing w:before="0" w:beforeAutospacing="0" w:after="0" w:afterAutospacing="0"/>
        <w:rPr>
          <w:b/>
          <w:sz w:val="24"/>
          <w:szCs w:val="24"/>
        </w:rPr>
      </w:pPr>
      <w:r w:rsidRPr="00ED0199">
        <w:rPr>
          <w:b/>
          <w:sz w:val="24"/>
          <w:szCs w:val="24"/>
        </w:rPr>
        <w:t>по дисциплине ___________</w:t>
      </w:r>
    </w:p>
    <w:p w:rsidR="008F5164" w:rsidRPr="00ED0199" w:rsidRDefault="008F5164" w:rsidP="006A78F2">
      <w:pPr>
        <w:pStyle w:val="p2"/>
        <w:spacing w:before="0" w:beforeAutospacing="0" w:after="0" w:afterAutospacing="0"/>
        <w:rPr>
          <w:sz w:val="24"/>
          <w:szCs w:val="24"/>
        </w:rPr>
      </w:pPr>
    </w:p>
    <w:p w:rsidR="00EF7D0E" w:rsidRPr="00ED0199" w:rsidRDefault="00CB5D62" w:rsidP="00EF7D0E">
      <w:pPr>
        <w:pStyle w:val="p5"/>
        <w:rPr>
          <w:sz w:val="24"/>
          <w:szCs w:val="24"/>
        </w:rPr>
      </w:pPr>
      <w:r w:rsidRPr="00ED0199">
        <w:rPr>
          <w:rStyle w:val="s71"/>
          <w:b w:val="0"/>
          <w:i w:val="0"/>
          <w:sz w:val="24"/>
          <w:szCs w:val="24"/>
        </w:rPr>
        <w:t>Код компетенции(й) / части компетенции, проверяемой оценочным средством:</w:t>
      </w:r>
    </w:p>
    <w:p w:rsidR="00EF7D0E" w:rsidRPr="00ED0199" w:rsidRDefault="00A830CB" w:rsidP="00EF7D0E">
      <w:pPr>
        <w:pStyle w:val="p5"/>
        <w:rPr>
          <w:sz w:val="24"/>
          <w:szCs w:val="24"/>
        </w:rPr>
      </w:pPr>
      <w:r w:rsidRPr="00ED0199">
        <w:rPr>
          <w:sz w:val="24"/>
          <w:szCs w:val="24"/>
        </w:rPr>
        <w:t>Этап</w:t>
      </w:r>
      <w:r w:rsidR="00EF7D0E" w:rsidRPr="00ED0199">
        <w:rPr>
          <w:sz w:val="24"/>
          <w:szCs w:val="24"/>
        </w:rPr>
        <w:t xml:space="preserve"> контроля: …..</w:t>
      </w:r>
    </w:p>
    <w:p w:rsidR="008F5164" w:rsidRPr="00ED0199" w:rsidRDefault="008F5164" w:rsidP="008F5164">
      <w:pPr>
        <w:jc w:val="both"/>
      </w:pPr>
      <w:r w:rsidRPr="00ED0199">
        <w:t xml:space="preserve">Раздел дисциплины: </w:t>
      </w:r>
    </w:p>
    <w:p w:rsidR="008F5164" w:rsidRPr="00ED0199" w:rsidRDefault="008F5164" w:rsidP="008F5164">
      <w:pPr>
        <w:jc w:val="both"/>
        <w:rPr>
          <w:b/>
        </w:rPr>
      </w:pPr>
    </w:p>
    <w:p w:rsidR="001344B8" w:rsidRPr="00ED0199" w:rsidRDefault="001344B8" w:rsidP="008F5164">
      <w:pPr>
        <w:jc w:val="both"/>
        <w:rPr>
          <w:b/>
        </w:rPr>
      </w:pPr>
      <w:r w:rsidRPr="00ED0199">
        <w:rPr>
          <w:b/>
        </w:rPr>
        <w:t>Оценочное средство*</w:t>
      </w:r>
    </w:p>
    <w:p w:rsidR="001344B8" w:rsidRPr="00ED0199" w:rsidRDefault="001344B8" w:rsidP="008F5164">
      <w:pPr>
        <w:jc w:val="both"/>
        <w:rPr>
          <w:b/>
        </w:rPr>
      </w:pPr>
    </w:p>
    <w:p w:rsidR="009A0C00" w:rsidRPr="00ED0199" w:rsidRDefault="009A0C00" w:rsidP="008F5164">
      <w:pPr>
        <w:jc w:val="both"/>
      </w:pPr>
      <w:r w:rsidRPr="00ED0199">
        <w:rPr>
          <w:b/>
        </w:rPr>
        <w:t xml:space="preserve">Инструкция**: </w:t>
      </w:r>
    </w:p>
    <w:p w:rsidR="009A0C00" w:rsidRPr="00ED0199" w:rsidRDefault="009A0C00" w:rsidP="008F5164">
      <w:pPr>
        <w:jc w:val="both"/>
        <w:rPr>
          <w:b/>
        </w:rPr>
      </w:pPr>
    </w:p>
    <w:p w:rsidR="001344B8" w:rsidRPr="00ED0199" w:rsidRDefault="001344B8" w:rsidP="008F5164">
      <w:pPr>
        <w:jc w:val="both"/>
        <w:rPr>
          <w:b/>
        </w:rPr>
      </w:pPr>
      <w:r w:rsidRPr="00ED0199">
        <w:rPr>
          <w:b/>
        </w:rPr>
        <w:t>….</w:t>
      </w:r>
    </w:p>
    <w:p w:rsidR="001344B8" w:rsidRPr="00ED0199" w:rsidRDefault="001344B8" w:rsidP="008F5164">
      <w:pPr>
        <w:jc w:val="both"/>
        <w:rPr>
          <w:b/>
        </w:rPr>
      </w:pPr>
      <w:r w:rsidRPr="00ED0199">
        <w:rPr>
          <w:b/>
        </w:rPr>
        <w:t>….</w:t>
      </w:r>
    </w:p>
    <w:p w:rsidR="0096766B" w:rsidRPr="00ED0199" w:rsidRDefault="0096766B" w:rsidP="008F5164">
      <w:pPr>
        <w:jc w:val="both"/>
        <w:rPr>
          <w:b/>
        </w:rPr>
      </w:pPr>
    </w:p>
    <w:p w:rsidR="0096766B" w:rsidRPr="00ED0199" w:rsidRDefault="0096766B" w:rsidP="008F5164">
      <w:pPr>
        <w:jc w:val="both"/>
        <w:rPr>
          <w:b/>
        </w:rPr>
      </w:pPr>
    </w:p>
    <w:p w:rsidR="0096766B" w:rsidRPr="00ED0199" w:rsidRDefault="0096766B" w:rsidP="008F5164">
      <w:pPr>
        <w:jc w:val="both"/>
        <w:rPr>
          <w:b/>
        </w:rPr>
      </w:pPr>
    </w:p>
    <w:p w:rsidR="0096766B" w:rsidRPr="00ED0199" w:rsidRDefault="0096766B" w:rsidP="008F5164">
      <w:pPr>
        <w:jc w:val="both"/>
        <w:rPr>
          <w:b/>
        </w:rPr>
      </w:pPr>
    </w:p>
    <w:p w:rsidR="0096766B" w:rsidRPr="00ED0199" w:rsidRDefault="0096766B" w:rsidP="008F5164">
      <w:pPr>
        <w:jc w:val="both"/>
        <w:rPr>
          <w:b/>
        </w:rPr>
      </w:pPr>
    </w:p>
    <w:p w:rsidR="0096766B" w:rsidRPr="00ED0199" w:rsidRDefault="0096766B" w:rsidP="008F5164">
      <w:pPr>
        <w:jc w:val="both"/>
        <w:rPr>
          <w:b/>
        </w:rPr>
      </w:pPr>
    </w:p>
    <w:p w:rsidR="0096766B" w:rsidRPr="00ED0199" w:rsidRDefault="0096766B" w:rsidP="008F5164">
      <w:pPr>
        <w:jc w:val="both"/>
        <w:rPr>
          <w:b/>
        </w:rPr>
      </w:pPr>
    </w:p>
    <w:p w:rsidR="00472635" w:rsidRPr="00ED0199" w:rsidRDefault="00472635" w:rsidP="00472635">
      <w:pPr>
        <w:jc w:val="both"/>
      </w:pPr>
      <w:r w:rsidRPr="00ED0199">
        <w:rPr>
          <w:b/>
        </w:rPr>
        <w:t xml:space="preserve"> * </w:t>
      </w:r>
      <w:r w:rsidRPr="00ED0199">
        <w:t>Эталон ответа отмечается составителем в самих вариантах ответов</w:t>
      </w:r>
    </w:p>
    <w:p w:rsidR="008209D3" w:rsidRPr="00ED0199" w:rsidRDefault="009A0C00" w:rsidP="00472635">
      <w:r w:rsidRPr="00ED0199">
        <w:t xml:space="preserve">**Формулировка инструкции зависит от </w:t>
      </w:r>
      <w:r w:rsidR="008209D3" w:rsidRPr="00ED0199">
        <w:t>формы</w:t>
      </w:r>
      <w:r w:rsidRPr="00ED0199">
        <w:t xml:space="preserve"> тестовых заданий</w:t>
      </w:r>
      <w:r w:rsidR="008209D3" w:rsidRPr="00ED0199">
        <w:t xml:space="preserve"> (тесты закрытого/открытого типа; тесты с одним/несколькими ответами; тесты установления соответствия/последовательности)</w:t>
      </w:r>
    </w:p>
    <w:p w:rsidR="00472635" w:rsidRPr="00ED0199" w:rsidRDefault="00472635" w:rsidP="00472635">
      <w:pPr>
        <w:rPr>
          <w:b/>
        </w:rPr>
      </w:pPr>
    </w:p>
    <w:p w:rsidR="00472635" w:rsidRPr="00ED0199" w:rsidRDefault="00472635" w:rsidP="00472635">
      <w:pPr>
        <w:rPr>
          <w:b/>
        </w:rPr>
      </w:pPr>
    </w:p>
    <w:p w:rsidR="009C6A3E" w:rsidRPr="00ED0199" w:rsidRDefault="00472635" w:rsidP="00472635">
      <w:r w:rsidRPr="00ED0199">
        <w:t xml:space="preserve"> </w:t>
      </w:r>
      <w:r w:rsidR="009C6A3E" w:rsidRPr="00ED0199">
        <w:br w:type="page"/>
      </w:r>
    </w:p>
    <w:p w:rsidR="00EF7D0E" w:rsidRPr="00ED0199" w:rsidRDefault="006944BA" w:rsidP="00EF7D0E">
      <w:pPr>
        <w:pStyle w:val="p2"/>
        <w:spacing w:before="0" w:beforeAutospacing="0" w:after="0" w:afterAutospacing="0"/>
        <w:jc w:val="right"/>
        <w:rPr>
          <w:b/>
          <w:sz w:val="24"/>
          <w:szCs w:val="24"/>
        </w:rPr>
      </w:pPr>
      <w:r w:rsidRPr="00ED0199">
        <w:rPr>
          <w:b/>
          <w:sz w:val="24"/>
          <w:szCs w:val="24"/>
        </w:rPr>
        <w:lastRenderedPageBreak/>
        <w:t>Приложение 1</w:t>
      </w:r>
      <w:r w:rsidR="00A84005" w:rsidRPr="00ED0199">
        <w:rPr>
          <w:b/>
          <w:sz w:val="24"/>
          <w:szCs w:val="24"/>
        </w:rPr>
        <w:t>0</w:t>
      </w:r>
    </w:p>
    <w:p w:rsidR="00EF7D0E" w:rsidRPr="00ED0199" w:rsidRDefault="00EF7D0E" w:rsidP="00EF7D0E">
      <w:pPr>
        <w:pStyle w:val="p2"/>
        <w:spacing w:before="0" w:beforeAutospacing="0" w:after="0" w:afterAutospacing="0"/>
        <w:jc w:val="right"/>
        <w:rPr>
          <w:sz w:val="24"/>
          <w:szCs w:val="24"/>
        </w:rPr>
      </w:pPr>
      <w:r w:rsidRPr="00ED0199">
        <w:rPr>
          <w:sz w:val="24"/>
          <w:szCs w:val="24"/>
        </w:rPr>
        <w:t>(рекомендуемое)</w:t>
      </w:r>
    </w:p>
    <w:p w:rsidR="009A0C00" w:rsidRPr="00ED0199" w:rsidRDefault="009A0C00" w:rsidP="006A78F2">
      <w:pPr>
        <w:pStyle w:val="p9"/>
        <w:spacing w:before="0" w:beforeAutospacing="0" w:after="0" w:afterAutospacing="0"/>
        <w:rPr>
          <w:rStyle w:val="s31"/>
          <w:sz w:val="24"/>
          <w:szCs w:val="24"/>
        </w:rPr>
      </w:pPr>
    </w:p>
    <w:p w:rsidR="006A78F2" w:rsidRPr="00ED0199" w:rsidRDefault="006A78F2" w:rsidP="003114A7">
      <w:pPr>
        <w:pStyle w:val="p9"/>
        <w:spacing w:before="0" w:beforeAutospacing="0" w:after="0" w:afterAutospacing="0"/>
        <w:ind w:firstLine="0"/>
        <w:rPr>
          <w:sz w:val="24"/>
          <w:szCs w:val="24"/>
        </w:rPr>
      </w:pPr>
      <w:r w:rsidRPr="00ED0199">
        <w:rPr>
          <w:rStyle w:val="s31"/>
          <w:sz w:val="24"/>
          <w:szCs w:val="24"/>
        </w:rPr>
        <w:t>Оформление задания для деловой (ролевой) игры</w:t>
      </w:r>
    </w:p>
    <w:p w:rsidR="006A78F2" w:rsidRPr="00ED0199" w:rsidRDefault="006A78F2" w:rsidP="003114A7">
      <w:pPr>
        <w:pStyle w:val="p2"/>
        <w:rPr>
          <w:rStyle w:val="s31"/>
        </w:rPr>
      </w:pPr>
      <w:r w:rsidRPr="00ED0199">
        <w:rPr>
          <w:rStyle w:val="s31"/>
        </w:rPr>
        <w:t>Оценочное средство «Деловая (ролевая) игра»</w:t>
      </w:r>
    </w:p>
    <w:p w:rsidR="006A78F2" w:rsidRPr="00ED0199" w:rsidRDefault="006A78F2" w:rsidP="006A78F2">
      <w:pPr>
        <w:pStyle w:val="p5"/>
        <w:rPr>
          <w:rStyle w:val="s71"/>
          <w:sz w:val="24"/>
          <w:szCs w:val="24"/>
        </w:rPr>
      </w:pPr>
    </w:p>
    <w:p w:rsidR="006A78F2" w:rsidRPr="00ED0199" w:rsidRDefault="00CB5D62" w:rsidP="006A78F2">
      <w:pPr>
        <w:pStyle w:val="p5"/>
        <w:rPr>
          <w:sz w:val="24"/>
          <w:szCs w:val="24"/>
        </w:rPr>
      </w:pPr>
      <w:r w:rsidRPr="00ED0199">
        <w:rPr>
          <w:rStyle w:val="s71"/>
          <w:b w:val="0"/>
          <w:i w:val="0"/>
          <w:sz w:val="24"/>
          <w:szCs w:val="24"/>
        </w:rPr>
        <w:t>Код компетенции(й) / части компетенции, проверяемой оценочным средством:</w:t>
      </w:r>
    </w:p>
    <w:p w:rsidR="0041052E" w:rsidRPr="00ED0199" w:rsidRDefault="00A830CB" w:rsidP="006A78F2">
      <w:pPr>
        <w:pStyle w:val="p5"/>
        <w:rPr>
          <w:sz w:val="24"/>
          <w:szCs w:val="24"/>
        </w:rPr>
      </w:pPr>
      <w:r w:rsidRPr="00ED0199">
        <w:rPr>
          <w:sz w:val="24"/>
          <w:szCs w:val="24"/>
        </w:rPr>
        <w:t>Этап</w:t>
      </w:r>
      <w:r w:rsidR="0041052E" w:rsidRPr="00ED0199">
        <w:rPr>
          <w:sz w:val="24"/>
          <w:szCs w:val="24"/>
        </w:rPr>
        <w:t xml:space="preserve"> контроля:</w:t>
      </w:r>
      <w:r w:rsidR="0054500C" w:rsidRPr="00ED0199">
        <w:rPr>
          <w:sz w:val="24"/>
          <w:szCs w:val="24"/>
        </w:rPr>
        <w:t xml:space="preserve"> …..</w:t>
      </w:r>
    </w:p>
    <w:p w:rsidR="006A78F2" w:rsidRPr="00ED0199" w:rsidRDefault="006A78F2" w:rsidP="006A78F2">
      <w:pPr>
        <w:pStyle w:val="p5"/>
        <w:rPr>
          <w:sz w:val="24"/>
          <w:szCs w:val="24"/>
        </w:rPr>
      </w:pPr>
      <w:r w:rsidRPr="00ED0199">
        <w:rPr>
          <w:sz w:val="24"/>
          <w:szCs w:val="24"/>
        </w:rPr>
        <w:t>1 Тема (проблема)</w:t>
      </w:r>
    </w:p>
    <w:p w:rsidR="006A78F2" w:rsidRPr="00ED0199" w:rsidRDefault="006A78F2" w:rsidP="006A78F2">
      <w:pPr>
        <w:pStyle w:val="p5"/>
        <w:rPr>
          <w:sz w:val="24"/>
          <w:szCs w:val="24"/>
        </w:rPr>
      </w:pPr>
      <w:r w:rsidRPr="00ED0199">
        <w:rPr>
          <w:sz w:val="24"/>
          <w:szCs w:val="24"/>
        </w:rPr>
        <w:t>2 Концепция игры</w:t>
      </w:r>
    </w:p>
    <w:p w:rsidR="006A78F2" w:rsidRPr="00ED0199" w:rsidRDefault="006A78F2" w:rsidP="006A78F2">
      <w:pPr>
        <w:pStyle w:val="p5"/>
        <w:rPr>
          <w:sz w:val="24"/>
          <w:szCs w:val="24"/>
        </w:rPr>
      </w:pPr>
      <w:r w:rsidRPr="00ED0199">
        <w:rPr>
          <w:sz w:val="24"/>
          <w:szCs w:val="24"/>
        </w:rPr>
        <w:t>3 Роли:</w:t>
      </w:r>
    </w:p>
    <w:p w:rsidR="006A78F2" w:rsidRPr="00ED0199" w:rsidRDefault="006A78F2" w:rsidP="006A78F2">
      <w:pPr>
        <w:pStyle w:val="p5"/>
        <w:rPr>
          <w:sz w:val="24"/>
          <w:szCs w:val="24"/>
        </w:rPr>
      </w:pPr>
      <w:r w:rsidRPr="00ED0199">
        <w:rPr>
          <w:sz w:val="24"/>
          <w:szCs w:val="24"/>
        </w:rPr>
        <w:t>-</w:t>
      </w:r>
    </w:p>
    <w:p w:rsidR="006A78F2" w:rsidRPr="00ED0199" w:rsidRDefault="006A78F2" w:rsidP="006A78F2">
      <w:pPr>
        <w:pStyle w:val="p5"/>
        <w:rPr>
          <w:sz w:val="24"/>
          <w:szCs w:val="24"/>
        </w:rPr>
      </w:pPr>
      <w:r w:rsidRPr="00ED0199">
        <w:rPr>
          <w:sz w:val="24"/>
          <w:szCs w:val="24"/>
        </w:rPr>
        <w:t>-</w:t>
      </w:r>
    </w:p>
    <w:p w:rsidR="006A78F2" w:rsidRPr="00ED0199" w:rsidRDefault="006A78F2" w:rsidP="006A78F2">
      <w:pPr>
        <w:pStyle w:val="p5"/>
        <w:rPr>
          <w:sz w:val="24"/>
          <w:szCs w:val="24"/>
        </w:rPr>
      </w:pPr>
      <w:r w:rsidRPr="00ED0199">
        <w:rPr>
          <w:sz w:val="24"/>
          <w:szCs w:val="24"/>
        </w:rPr>
        <w:t>4 Ожидаемый(е) результат(ы)</w:t>
      </w:r>
    </w:p>
    <w:p w:rsidR="006A78F2" w:rsidRPr="00ED0199" w:rsidRDefault="006A78F2" w:rsidP="006A78F2">
      <w:pPr>
        <w:pStyle w:val="p18"/>
      </w:pPr>
      <w:r w:rsidRPr="00ED0199">
        <w:rPr>
          <w:rStyle w:val="s31"/>
        </w:rPr>
        <w:t>Критерии оценки:</w:t>
      </w:r>
    </w:p>
    <w:p w:rsidR="006C1779" w:rsidRPr="00ED0199" w:rsidRDefault="006C1779" w:rsidP="009E5007">
      <w:pPr>
        <w:pStyle w:val="32"/>
        <w:numPr>
          <w:ilvl w:val="0"/>
          <w:numId w:val="10"/>
        </w:numPr>
        <w:shd w:val="clear" w:color="auto" w:fill="auto"/>
        <w:tabs>
          <w:tab w:val="left" w:pos="192"/>
        </w:tabs>
        <w:spacing w:line="240" w:lineRule="auto"/>
        <w:ind w:right="23"/>
        <w:rPr>
          <w:b w:val="0"/>
          <w:sz w:val="24"/>
          <w:szCs w:val="24"/>
        </w:rPr>
      </w:pPr>
      <w:r w:rsidRPr="00ED0199">
        <w:rPr>
          <w:b w:val="0"/>
          <w:sz w:val="24"/>
          <w:szCs w:val="24"/>
        </w:rPr>
        <w:t xml:space="preserve">оценка «отлично» выставляется </w:t>
      </w:r>
      <w:r w:rsidR="00CE574F" w:rsidRPr="00ED0199">
        <w:rPr>
          <w:b w:val="0"/>
          <w:sz w:val="24"/>
          <w:szCs w:val="24"/>
        </w:rPr>
        <w:t>обучающемуся</w:t>
      </w:r>
      <w:r w:rsidRPr="00ED0199">
        <w:rPr>
          <w:b w:val="0"/>
          <w:sz w:val="24"/>
          <w:szCs w:val="24"/>
        </w:rPr>
        <w:t>, если ……</w:t>
      </w:r>
      <w:r w:rsidRPr="00ED0199">
        <w:rPr>
          <w:b w:val="0"/>
          <w:sz w:val="24"/>
          <w:szCs w:val="24"/>
        </w:rPr>
        <w:tab/>
      </w:r>
    </w:p>
    <w:p w:rsidR="006C1779" w:rsidRPr="00ED0199" w:rsidRDefault="006C1779" w:rsidP="009E5007">
      <w:pPr>
        <w:pStyle w:val="32"/>
        <w:numPr>
          <w:ilvl w:val="0"/>
          <w:numId w:val="10"/>
        </w:numPr>
        <w:shd w:val="clear" w:color="auto" w:fill="auto"/>
        <w:tabs>
          <w:tab w:val="left" w:pos="192"/>
        </w:tabs>
        <w:spacing w:line="240" w:lineRule="auto"/>
        <w:ind w:right="23"/>
        <w:rPr>
          <w:b w:val="0"/>
          <w:sz w:val="24"/>
          <w:szCs w:val="24"/>
        </w:rPr>
      </w:pPr>
      <w:r w:rsidRPr="00ED0199">
        <w:rPr>
          <w:b w:val="0"/>
          <w:sz w:val="24"/>
          <w:szCs w:val="24"/>
        </w:rPr>
        <w:t>оценка «хорошо»</w:t>
      </w:r>
      <w:r w:rsidRPr="00ED0199">
        <w:rPr>
          <w:b w:val="0"/>
          <w:sz w:val="24"/>
          <w:szCs w:val="24"/>
        </w:rPr>
        <w:tab/>
      </w:r>
      <w:r w:rsidR="002830BE" w:rsidRPr="00ED0199">
        <w:rPr>
          <w:b w:val="0"/>
          <w:sz w:val="24"/>
          <w:szCs w:val="24"/>
        </w:rPr>
        <w:t xml:space="preserve">выставляется </w:t>
      </w:r>
      <w:r w:rsidR="00CE574F" w:rsidRPr="00ED0199">
        <w:rPr>
          <w:b w:val="0"/>
          <w:sz w:val="24"/>
          <w:szCs w:val="24"/>
        </w:rPr>
        <w:t>обучающемуся</w:t>
      </w:r>
      <w:r w:rsidR="002830BE" w:rsidRPr="00ED0199">
        <w:rPr>
          <w:b w:val="0"/>
          <w:sz w:val="24"/>
          <w:szCs w:val="24"/>
        </w:rPr>
        <w:t>, если ……</w:t>
      </w:r>
    </w:p>
    <w:p w:rsidR="006C1779" w:rsidRPr="00ED0199" w:rsidRDefault="006C1779" w:rsidP="009E5007">
      <w:pPr>
        <w:pStyle w:val="32"/>
        <w:numPr>
          <w:ilvl w:val="0"/>
          <w:numId w:val="10"/>
        </w:numPr>
        <w:shd w:val="clear" w:color="auto" w:fill="auto"/>
        <w:tabs>
          <w:tab w:val="left" w:pos="192"/>
          <w:tab w:val="left" w:leader="dot" w:pos="5429"/>
        </w:tabs>
        <w:spacing w:line="240" w:lineRule="auto"/>
        <w:ind w:right="23"/>
        <w:rPr>
          <w:b w:val="0"/>
          <w:sz w:val="24"/>
          <w:szCs w:val="24"/>
        </w:rPr>
      </w:pPr>
      <w:r w:rsidRPr="00ED0199">
        <w:rPr>
          <w:b w:val="0"/>
          <w:sz w:val="24"/>
          <w:szCs w:val="24"/>
        </w:rPr>
        <w:t>оценка «удовлетворительно»</w:t>
      </w:r>
      <w:r w:rsidR="002830BE" w:rsidRPr="00ED0199">
        <w:rPr>
          <w:b w:val="0"/>
          <w:sz w:val="24"/>
          <w:szCs w:val="24"/>
        </w:rPr>
        <w:t xml:space="preserve"> выставляется </w:t>
      </w:r>
      <w:r w:rsidR="00CE574F" w:rsidRPr="00ED0199">
        <w:rPr>
          <w:b w:val="0"/>
          <w:sz w:val="24"/>
          <w:szCs w:val="24"/>
        </w:rPr>
        <w:t>обучающемуся</w:t>
      </w:r>
      <w:r w:rsidR="002830BE" w:rsidRPr="00ED0199">
        <w:rPr>
          <w:b w:val="0"/>
          <w:sz w:val="24"/>
          <w:szCs w:val="24"/>
        </w:rPr>
        <w:t>, если ……</w:t>
      </w:r>
    </w:p>
    <w:p w:rsidR="006C1779" w:rsidRPr="00ED0199" w:rsidRDefault="006C1779" w:rsidP="009E5007">
      <w:pPr>
        <w:pStyle w:val="32"/>
        <w:numPr>
          <w:ilvl w:val="0"/>
          <w:numId w:val="10"/>
        </w:numPr>
        <w:shd w:val="clear" w:color="auto" w:fill="auto"/>
        <w:tabs>
          <w:tab w:val="left" w:pos="192"/>
          <w:tab w:val="left" w:leader="dot" w:pos="5424"/>
        </w:tabs>
        <w:spacing w:line="240" w:lineRule="auto"/>
        <w:ind w:right="23"/>
        <w:rPr>
          <w:b w:val="0"/>
          <w:sz w:val="24"/>
          <w:szCs w:val="24"/>
        </w:rPr>
      </w:pPr>
      <w:r w:rsidRPr="00ED0199">
        <w:rPr>
          <w:b w:val="0"/>
          <w:sz w:val="24"/>
          <w:szCs w:val="24"/>
        </w:rPr>
        <w:t>оценка «неудовлетворительно»</w:t>
      </w:r>
      <w:r w:rsidR="002830BE" w:rsidRPr="00ED0199">
        <w:rPr>
          <w:b w:val="0"/>
          <w:sz w:val="24"/>
          <w:szCs w:val="24"/>
        </w:rPr>
        <w:t xml:space="preserve"> выставляется </w:t>
      </w:r>
      <w:r w:rsidR="00CE574F" w:rsidRPr="00ED0199">
        <w:rPr>
          <w:b w:val="0"/>
          <w:sz w:val="24"/>
          <w:szCs w:val="24"/>
        </w:rPr>
        <w:t>обучающемуся</w:t>
      </w:r>
      <w:r w:rsidR="002830BE" w:rsidRPr="00ED0199">
        <w:rPr>
          <w:b w:val="0"/>
          <w:sz w:val="24"/>
          <w:szCs w:val="24"/>
        </w:rPr>
        <w:t>, если ……</w:t>
      </w:r>
    </w:p>
    <w:p w:rsidR="006541ED" w:rsidRPr="00ED0199" w:rsidRDefault="006541ED" w:rsidP="006541ED">
      <w:pPr>
        <w:pStyle w:val="32"/>
        <w:shd w:val="clear" w:color="auto" w:fill="auto"/>
        <w:tabs>
          <w:tab w:val="left" w:pos="192"/>
          <w:tab w:val="left" w:leader="dot" w:pos="5424"/>
        </w:tabs>
        <w:spacing w:line="240" w:lineRule="auto"/>
        <w:ind w:right="23"/>
        <w:rPr>
          <w:b w:val="0"/>
          <w:sz w:val="24"/>
          <w:szCs w:val="24"/>
        </w:rPr>
      </w:pPr>
      <w:r w:rsidRPr="00ED0199">
        <w:rPr>
          <w:b w:val="0"/>
          <w:sz w:val="24"/>
          <w:szCs w:val="24"/>
        </w:rPr>
        <w:t>либо:</w:t>
      </w:r>
    </w:p>
    <w:p w:rsidR="006C1779" w:rsidRPr="00ED0199" w:rsidRDefault="006C1779" w:rsidP="009E5007">
      <w:pPr>
        <w:pStyle w:val="32"/>
        <w:numPr>
          <w:ilvl w:val="0"/>
          <w:numId w:val="10"/>
        </w:numPr>
        <w:shd w:val="clear" w:color="auto" w:fill="auto"/>
        <w:tabs>
          <w:tab w:val="left" w:pos="139"/>
        </w:tabs>
        <w:spacing w:line="240" w:lineRule="auto"/>
        <w:ind w:right="23"/>
        <w:rPr>
          <w:b w:val="0"/>
          <w:sz w:val="24"/>
          <w:szCs w:val="24"/>
        </w:rPr>
      </w:pPr>
      <w:r w:rsidRPr="00ED0199">
        <w:rPr>
          <w:b w:val="0"/>
          <w:sz w:val="24"/>
          <w:szCs w:val="24"/>
        </w:rPr>
        <w:t xml:space="preserve">оценка «зачтено» выставляется </w:t>
      </w:r>
      <w:r w:rsidR="00CE574F" w:rsidRPr="00ED0199">
        <w:rPr>
          <w:b w:val="0"/>
          <w:sz w:val="24"/>
          <w:szCs w:val="24"/>
        </w:rPr>
        <w:t>обучающемуся</w:t>
      </w:r>
      <w:r w:rsidRPr="00ED0199">
        <w:rPr>
          <w:b w:val="0"/>
          <w:sz w:val="24"/>
          <w:szCs w:val="24"/>
        </w:rPr>
        <w:t>, если</w:t>
      </w:r>
      <w:r w:rsidR="00CE574F" w:rsidRPr="00ED0199">
        <w:rPr>
          <w:b w:val="0"/>
          <w:sz w:val="24"/>
          <w:szCs w:val="24"/>
        </w:rPr>
        <w:t>……….</w:t>
      </w:r>
      <w:r w:rsidRPr="00ED0199">
        <w:rPr>
          <w:b w:val="0"/>
          <w:sz w:val="24"/>
          <w:szCs w:val="24"/>
        </w:rPr>
        <w:t xml:space="preserve"> </w:t>
      </w:r>
      <w:r w:rsidRPr="00ED0199">
        <w:rPr>
          <w:b w:val="0"/>
          <w:sz w:val="24"/>
          <w:szCs w:val="24"/>
        </w:rPr>
        <w:tab/>
      </w:r>
    </w:p>
    <w:p w:rsidR="006C1779" w:rsidRPr="00ED0199" w:rsidRDefault="006C1779" w:rsidP="009E5007">
      <w:pPr>
        <w:pStyle w:val="32"/>
        <w:numPr>
          <w:ilvl w:val="0"/>
          <w:numId w:val="10"/>
        </w:numPr>
        <w:shd w:val="clear" w:color="auto" w:fill="auto"/>
        <w:tabs>
          <w:tab w:val="left" w:pos="139"/>
          <w:tab w:val="left" w:leader="dot" w:pos="5424"/>
        </w:tabs>
        <w:spacing w:line="240" w:lineRule="auto"/>
        <w:ind w:right="23"/>
        <w:rPr>
          <w:b w:val="0"/>
          <w:sz w:val="24"/>
          <w:szCs w:val="24"/>
        </w:rPr>
      </w:pPr>
      <w:r w:rsidRPr="00ED0199">
        <w:rPr>
          <w:b w:val="0"/>
          <w:sz w:val="24"/>
          <w:szCs w:val="24"/>
        </w:rPr>
        <w:t>оценка «не зачтено»</w:t>
      </w:r>
      <w:r w:rsidR="00CE574F" w:rsidRPr="00ED0199">
        <w:rPr>
          <w:b w:val="0"/>
          <w:sz w:val="24"/>
          <w:szCs w:val="24"/>
        </w:rPr>
        <w:t xml:space="preserve"> выставляется обучающемуся, если……..</w:t>
      </w:r>
      <w:r w:rsidRPr="00ED0199">
        <w:rPr>
          <w:b w:val="0"/>
          <w:sz w:val="24"/>
          <w:szCs w:val="24"/>
        </w:rPr>
        <w:tab/>
      </w:r>
    </w:p>
    <w:p w:rsidR="006C1779" w:rsidRPr="00ED0199" w:rsidRDefault="006C1779" w:rsidP="006C1779">
      <w:pPr>
        <w:pStyle w:val="42"/>
        <w:shd w:val="clear" w:color="auto" w:fill="auto"/>
        <w:tabs>
          <w:tab w:val="left" w:leader="underscore" w:pos="4920"/>
        </w:tabs>
        <w:spacing w:line="260" w:lineRule="exact"/>
        <w:jc w:val="left"/>
        <w:rPr>
          <w:color w:val="auto"/>
          <w:sz w:val="24"/>
          <w:szCs w:val="24"/>
        </w:rPr>
      </w:pPr>
    </w:p>
    <w:p w:rsidR="006944BA" w:rsidRPr="00ED0199" w:rsidRDefault="006944BA" w:rsidP="006C1779">
      <w:pPr>
        <w:pStyle w:val="42"/>
        <w:shd w:val="clear" w:color="auto" w:fill="auto"/>
        <w:tabs>
          <w:tab w:val="left" w:leader="underscore" w:pos="4920"/>
        </w:tabs>
        <w:spacing w:line="260" w:lineRule="exact"/>
        <w:jc w:val="left"/>
        <w:rPr>
          <w:color w:val="auto"/>
          <w:sz w:val="24"/>
          <w:szCs w:val="24"/>
        </w:rPr>
      </w:pPr>
    </w:p>
    <w:p w:rsidR="006C1779" w:rsidRPr="00ED0199" w:rsidRDefault="006C1779" w:rsidP="006C1779">
      <w:pPr>
        <w:pStyle w:val="42"/>
        <w:shd w:val="clear" w:color="auto" w:fill="auto"/>
        <w:tabs>
          <w:tab w:val="left" w:leader="underscore" w:pos="4920"/>
        </w:tabs>
        <w:spacing w:line="260" w:lineRule="exact"/>
        <w:jc w:val="left"/>
        <w:rPr>
          <w:color w:val="auto"/>
          <w:sz w:val="24"/>
          <w:szCs w:val="24"/>
        </w:rPr>
      </w:pPr>
      <w:r w:rsidRPr="00ED0199">
        <w:rPr>
          <w:color w:val="auto"/>
          <w:sz w:val="24"/>
          <w:szCs w:val="24"/>
        </w:rPr>
        <w:t>Составитель</w:t>
      </w:r>
      <w:r w:rsidRPr="00ED0199">
        <w:rPr>
          <w:color w:val="auto"/>
          <w:sz w:val="24"/>
          <w:szCs w:val="24"/>
          <w:u w:val="single"/>
        </w:rPr>
        <w:t>____________</w:t>
      </w:r>
      <w:r w:rsidRPr="00ED0199">
        <w:rPr>
          <w:color w:val="auto"/>
          <w:sz w:val="24"/>
          <w:szCs w:val="24"/>
          <w:u w:val="single"/>
        </w:rPr>
        <w:tab/>
      </w:r>
      <w:r w:rsidRPr="00ED0199">
        <w:rPr>
          <w:color w:val="auto"/>
          <w:sz w:val="24"/>
          <w:szCs w:val="24"/>
        </w:rPr>
        <w:t>И.О. Фамилия</w:t>
      </w:r>
    </w:p>
    <w:p w:rsidR="006C1779" w:rsidRPr="00ED0199" w:rsidRDefault="006C1779" w:rsidP="006541ED">
      <w:pPr>
        <w:pStyle w:val="70"/>
        <w:shd w:val="clear" w:color="auto" w:fill="auto"/>
        <w:spacing w:after="0" w:line="240" w:lineRule="auto"/>
        <w:ind w:left="3200"/>
        <w:jc w:val="left"/>
      </w:pPr>
      <w:r w:rsidRPr="00ED0199">
        <w:t>(подпись)</w:t>
      </w:r>
    </w:p>
    <w:p w:rsidR="006541ED" w:rsidRPr="00ED0199" w:rsidRDefault="006541ED" w:rsidP="006541ED">
      <w:pPr>
        <w:pStyle w:val="70"/>
        <w:shd w:val="clear" w:color="auto" w:fill="auto"/>
        <w:spacing w:after="0" w:line="240" w:lineRule="auto"/>
        <w:jc w:val="left"/>
        <w:rPr>
          <w:sz w:val="24"/>
          <w:szCs w:val="24"/>
        </w:rPr>
      </w:pPr>
      <w:r w:rsidRPr="00ED0199">
        <w:rPr>
          <w:sz w:val="24"/>
          <w:szCs w:val="24"/>
        </w:rPr>
        <w:t xml:space="preserve">«____»________  20__г.  </w:t>
      </w:r>
    </w:p>
    <w:p w:rsidR="006A78F2" w:rsidRPr="00ED0199" w:rsidRDefault="006A78F2" w:rsidP="006541ED">
      <w:pPr>
        <w:ind w:firstLine="540"/>
        <w:jc w:val="both"/>
      </w:pPr>
    </w:p>
    <w:p w:rsidR="006A78F2" w:rsidRPr="00ED0199" w:rsidRDefault="006A78F2" w:rsidP="006541ED">
      <w:pPr>
        <w:ind w:firstLine="540"/>
        <w:jc w:val="both"/>
      </w:pPr>
    </w:p>
    <w:p w:rsidR="006A78F2" w:rsidRPr="00ED0199" w:rsidRDefault="006A78F2" w:rsidP="006541ED">
      <w:pPr>
        <w:pStyle w:val="p18"/>
        <w:spacing w:before="0" w:beforeAutospacing="0" w:after="0" w:afterAutospacing="0"/>
      </w:pPr>
    </w:p>
    <w:p w:rsidR="006A78F2" w:rsidRPr="00ED0199" w:rsidRDefault="006A78F2" w:rsidP="006A78F2">
      <w:pPr>
        <w:pStyle w:val="p2"/>
        <w:spacing w:before="0" w:beforeAutospacing="0" w:after="0" w:afterAutospacing="0"/>
        <w:jc w:val="right"/>
        <w:rPr>
          <w:b/>
          <w:sz w:val="24"/>
          <w:szCs w:val="24"/>
        </w:rPr>
      </w:pPr>
      <w:r w:rsidRPr="00ED0199">
        <w:br w:type="page"/>
      </w:r>
      <w:r w:rsidR="006944BA" w:rsidRPr="00ED0199">
        <w:rPr>
          <w:b/>
          <w:sz w:val="24"/>
          <w:szCs w:val="24"/>
        </w:rPr>
        <w:lastRenderedPageBreak/>
        <w:t>Приложение 1</w:t>
      </w:r>
      <w:r w:rsidR="00A84005" w:rsidRPr="00ED0199">
        <w:rPr>
          <w:b/>
          <w:sz w:val="24"/>
          <w:szCs w:val="24"/>
        </w:rPr>
        <w:t>1</w:t>
      </w:r>
    </w:p>
    <w:p w:rsidR="006A78F2" w:rsidRDefault="006A78F2" w:rsidP="0071268E">
      <w:pPr>
        <w:pStyle w:val="p2"/>
        <w:spacing w:before="0" w:beforeAutospacing="0" w:after="0" w:afterAutospacing="0"/>
        <w:jc w:val="right"/>
        <w:rPr>
          <w:sz w:val="24"/>
          <w:szCs w:val="24"/>
        </w:rPr>
      </w:pPr>
      <w:r w:rsidRPr="00ED0199">
        <w:rPr>
          <w:sz w:val="24"/>
          <w:szCs w:val="24"/>
        </w:rPr>
        <w:t>(рекомендуемое)</w:t>
      </w:r>
    </w:p>
    <w:p w:rsidR="003114A7" w:rsidRPr="00ED0199" w:rsidRDefault="003114A7" w:rsidP="0071268E">
      <w:pPr>
        <w:pStyle w:val="p2"/>
        <w:spacing w:before="0" w:beforeAutospacing="0" w:after="0" w:afterAutospacing="0"/>
        <w:jc w:val="right"/>
        <w:rPr>
          <w:sz w:val="24"/>
          <w:szCs w:val="24"/>
        </w:rPr>
      </w:pPr>
    </w:p>
    <w:p w:rsidR="006A78F2" w:rsidRPr="00ED0199" w:rsidRDefault="006A78F2" w:rsidP="003114A7">
      <w:pPr>
        <w:pStyle w:val="p9"/>
        <w:spacing w:before="0" w:beforeAutospacing="0" w:after="0" w:afterAutospacing="0"/>
        <w:ind w:firstLine="0"/>
        <w:rPr>
          <w:sz w:val="24"/>
          <w:szCs w:val="24"/>
        </w:rPr>
      </w:pPr>
      <w:r w:rsidRPr="00ED0199">
        <w:rPr>
          <w:rStyle w:val="s31"/>
          <w:sz w:val="24"/>
          <w:szCs w:val="24"/>
        </w:rPr>
        <w:t xml:space="preserve">Оформление задания для </w:t>
      </w:r>
      <w:r w:rsidR="00B151D3" w:rsidRPr="00ED0199">
        <w:rPr>
          <w:rStyle w:val="s31"/>
          <w:sz w:val="24"/>
          <w:szCs w:val="24"/>
        </w:rPr>
        <w:t xml:space="preserve">ситуационной </w:t>
      </w:r>
      <w:r w:rsidRPr="00ED0199">
        <w:rPr>
          <w:rStyle w:val="s31"/>
          <w:sz w:val="24"/>
          <w:szCs w:val="24"/>
        </w:rPr>
        <w:t>задачи</w:t>
      </w:r>
      <w:r w:rsidR="00950D45" w:rsidRPr="00ED0199">
        <w:rPr>
          <w:rStyle w:val="s31"/>
          <w:sz w:val="24"/>
          <w:szCs w:val="24"/>
        </w:rPr>
        <w:t>*</w:t>
      </w:r>
    </w:p>
    <w:p w:rsidR="006A78F2" w:rsidRPr="00ED0199" w:rsidRDefault="00B151D3" w:rsidP="003114A7">
      <w:pPr>
        <w:pStyle w:val="p2"/>
        <w:rPr>
          <w:rStyle w:val="s31"/>
        </w:rPr>
      </w:pPr>
      <w:r w:rsidRPr="00ED0199">
        <w:rPr>
          <w:rStyle w:val="s31"/>
        </w:rPr>
        <w:t xml:space="preserve">Ситуационная </w:t>
      </w:r>
      <w:r w:rsidR="00B032B4" w:rsidRPr="00ED0199">
        <w:rPr>
          <w:rStyle w:val="s31"/>
        </w:rPr>
        <w:t xml:space="preserve">(клиническая) </w:t>
      </w:r>
      <w:r w:rsidR="006A78F2" w:rsidRPr="00ED0199">
        <w:rPr>
          <w:rStyle w:val="s31"/>
        </w:rPr>
        <w:t>задача</w:t>
      </w:r>
    </w:p>
    <w:p w:rsidR="0054500C" w:rsidRPr="00ED0199" w:rsidRDefault="00CB5D62" w:rsidP="00950D45">
      <w:pPr>
        <w:pStyle w:val="p5"/>
        <w:spacing w:before="0" w:beforeAutospacing="0" w:after="0" w:afterAutospacing="0"/>
        <w:rPr>
          <w:sz w:val="24"/>
          <w:szCs w:val="24"/>
        </w:rPr>
      </w:pPr>
      <w:r w:rsidRPr="00ED0199">
        <w:rPr>
          <w:rStyle w:val="s71"/>
          <w:b w:val="0"/>
          <w:i w:val="0"/>
          <w:sz w:val="24"/>
          <w:szCs w:val="24"/>
        </w:rPr>
        <w:t>Код компетенции(й) / части компетенции, проверяемой оценочным средством:</w:t>
      </w:r>
    </w:p>
    <w:p w:rsidR="0054500C" w:rsidRPr="00ED0199" w:rsidRDefault="00A830CB" w:rsidP="00950D45">
      <w:pPr>
        <w:pStyle w:val="p5"/>
        <w:spacing w:before="0" w:beforeAutospacing="0" w:after="0" w:afterAutospacing="0"/>
        <w:rPr>
          <w:sz w:val="24"/>
          <w:szCs w:val="24"/>
        </w:rPr>
      </w:pPr>
      <w:r w:rsidRPr="00ED0199">
        <w:rPr>
          <w:sz w:val="24"/>
          <w:szCs w:val="24"/>
        </w:rPr>
        <w:t xml:space="preserve">Этап </w:t>
      </w:r>
      <w:r w:rsidR="0054500C" w:rsidRPr="00ED0199">
        <w:rPr>
          <w:sz w:val="24"/>
          <w:szCs w:val="24"/>
        </w:rPr>
        <w:t>контроля: …..</w:t>
      </w:r>
    </w:p>
    <w:p w:rsidR="00FC78C1" w:rsidRPr="00ED0199" w:rsidRDefault="00FC78C1" w:rsidP="00FC78C1">
      <w:pPr>
        <w:pStyle w:val="Default"/>
        <w:jc w:val="both"/>
        <w:rPr>
          <w:bCs/>
          <w:color w:val="auto"/>
        </w:rPr>
      </w:pPr>
      <w:r w:rsidRPr="00ED0199">
        <w:rPr>
          <w:bCs/>
          <w:color w:val="auto"/>
        </w:rPr>
        <w:t>Инструкция: ознакомьтесь с ситуацией и дайте развернутые ответы на вопросы</w:t>
      </w:r>
    </w:p>
    <w:p w:rsidR="00B032B4" w:rsidRPr="00ED0199" w:rsidRDefault="00B032B4" w:rsidP="00950D45">
      <w:r w:rsidRPr="00ED0199">
        <w:rPr>
          <w:b/>
          <w:bCs/>
        </w:rPr>
        <w:t>Клиническая задача №1</w:t>
      </w:r>
      <w:r w:rsidR="00E9054E" w:rsidRPr="00ED0199">
        <w:rPr>
          <w:b/>
          <w:bCs/>
          <w:i/>
        </w:rPr>
        <w:t xml:space="preserve"> </w:t>
      </w:r>
      <w:r w:rsidR="00E9054E" w:rsidRPr="00ED0199">
        <w:rPr>
          <w:bCs/>
          <w:i/>
        </w:rPr>
        <w:t>(пример оформления и формулировки)</w:t>
      </w:r>
      <w:r w:rsidR="00EA3C17" w:rsidRPr="00ED0199">
        <w:rPr>
          <w:bCs/>
          <w:i/>
        </w:rPr>
        <w:t>**</w:t>
      </w:r>
    </w:p>
    <w:p w:rsidR="00B032B4" w:rsidRPr="00ED0199" w:rsidRDefault="00B032B4" w:rsidP="00950D45">
      <w:r w:rsidRPr="00ED0199">
        <w:t>…… (описание клинического случая</w:t>
      </w:r>
      <w:r w:rsidR="00A4649F" w:rsidRPr="00ED0199">
        <w:t>/</w:t>
      </w:r>
      <w:r w:rsidR="00A61DCE" w:rsidRPr="00ED0199">
        <w:t>ситуации</w:t>
      </w:r>
      <w:r w:rsidR="00A4649F" w:rsidRPr="00ED0199">
        <w:t>/задачи</w:t>
      </w:r>
      <w:r w:rsidRPr="00ED0199">
        <w:t>)</w:t>
      </w:r>
    </w:p>
    <w:p w:rsidR="00B032B4" w:rsidRPr="00ED0199" w:rsidRDefault="00B032B4" w:rsidP="00950D45">
      <w:r w:rsidRPr="00ED0199">
        <w:t>Объективно: …..</w:t>
      </w:r>
    </w:p>
    <w:p w:rsidR="00B032B4" w:rsidRPr="00ED0199" w:rsidRDefault="00B032B4" w:rsidP="00950D45">
      <w:r w:rsidRPr="00ED0199">
        <w:rPr>
          <w:b/>
          <w:bCs/>
        </w:rPr>
        <w:t>Вопросы к задаче</w:t>
      </w:r>
      <w:r w:rsidR="00EA3C17" w:rsidRPr="00ED0199">
        <w:rPr>
          <w:b/>
          <w:bCs/>
        </w:rPr>
        <w:t>***</w:t>
      </w:r>
      <w:r w:rsidRPr="00ED0199">
        <w:rPr>
          <w:b/>
          <w:bCs/>
        </w:rPr>
        <w:t xml:space="preserve"> №1:</w:t>
      </w:r>
    </w:p>
    <w:p w:rsidR="00B032B4" w:rsidRPr="00ED0199" w:rsidRDefault="00C9141B" w:rsidP="009E5007">
      <w:pPr>
        <w:numPr>
          <w:ilvl w:val="0"/>
          <w:numId w:val="18"/>
        </w:numPr>
      </w:pPr>
      <w:r w:rsidRPr="00ED0199">
        <w:t>Определите н</w:t>
      </w:r>
      <w:r w:rsidR="00B032B4" w:rsidRPr="00ED0199">
        <w:t>аиболее вероятный диагноз</w:t>
      </w:r>
      <w:r w:rsidRPr="00ED0199">
        <w:t xml:space="preserve"> и обоснуйте его выбор.</w:t>
      </w:r>
    </w:p>
    <w:p w:rsidR="00CC55D7" w:rsidRPr="00ED0199" w:rsidRDefault="000D10A6" w:rsidP="009E5007">
      <w:pPr>
        <w:numPr>
          <w:ilvl w:val="0"/>
          <w:numId w:val="18"/>
        </w:numPr>
      </w:pPr>
      <w:r w:rsidRPr="00ED0199">
        <w:t>Назовите н</w:t>
      </w:r>
      <w:r w:rsidR="00CC55D7" w:rsidRPr="00ED0199">
        <w:t>аиболее вероятный диагноз.</w:t>
      </w:r>
    </w:p>
    <w:p w:rsidR="00CC55D7" w:rsidRPr="00ED0199" w:rsidRDefault="000D10A6" w:rsidP="009E5007">
      <w:pPr>
        <w:numPr>
          <w:ilvl w:val="0"/>
          <w:numId w:val="18"/>
        </w:numPr>
      </w:pPr>
      <w:r w:rsidRPr="00ED0199">
        <w:t xml:space="preserve">Перечислите </w:t>
      </w:r>
      <w:r w:rsidR="00CC55D7" w:rsidRPr="00ED0199">
        <w:t>методы исследования</w:t>
      </w:r>
      <w:r w:rsidRPr="00ED0199">
        <w:t xml:space="preserve">, </w:t>
      </w:r>
      <w:r w:rsidR="00CC55D7" w:rsidRPr="00ED0199">
        <w:t>необходимы</w:t>
      </w:r>
      <w:r w:rsidRPr="00ED0199">
        <w:t xml:space="preserve">е </w:t>
      </w:r>
      <w:r w:rsidR="00CC55D7" w:rsidRPr="00ED0199">
        <w:t>в данном случае</w:t>
      </w:r>
      <w:r w:rsidRPr="00ED0199">
        <w:t>.</w:t>
      </w:r>
    </w:p>
    <w:p w:rsidR="00CC55D7" w:rsidRPr="00ED0199" w:rsidRDefault="000D10A6" w:rsidP="009E5007">
      <w:pPr>
        <w:numPr>
          <w:ilvl w:val="0"/>
          <w:numId w:val="18"/>
        </w:numPr>
      </w:pPr>
      <w:r w:rsidRPr="00ED0199">
        <w:t>Опишите, к</w:t>
      </w:r>
      <w:r w:rsidR="00CC55D7" w:rsidRPr="00ED0199">
        <w:t>акое лечение сле</w:t>
      </w:r>
      <w:r w:rsidRPr="00ED0199">
        <w:t>дует назначить данному больному.</w:t>
      </w:r>
    </w:p>
    <w:p w:rsidR="00CC55D7" w:rsidRPr="00ED0199" w:rsidRDefault="000D10A6" w:rsidP="009E5007">
      <w:pPr>
        <w:numPr>
          <w:ilvl w:val="0"/>
          <w:numId w:val="18"/>
        </w:numPr>
      </w:pPr>
      <w:r w:rsidRPr="00ED0199">
        <w:t>Укажите, с</w:t>
      </w:r>
      <w:r w:rsidR="00CC55D7" w:rsidRPr="00ED0199">
        <w:t xml:space="preserve"> какими заболеваниями следует провести дифференциальный диагноз</w:t>
      </w:r>
      <w:r w:rsidRPr="00ED0199">
        <w:t>.</w:t>
      </w:r>
    </w:p>
    <w:p w:rsidR="00CC55D7" w:rsidRPr="00ED0199" w:rsidRDefault="000D10A6" w:rsidP="009E5007">
      <w:pPr>
        <w:numPr>
          <w:ilvl w:val="0"/>
          <w:numId w:val="18"/>
        </w:numPr>
      </w:pPr>
      <w:r w:rsidRPr="00ED0199">
        <w:t>Перечислите обязательные для данного заболевания симптомы.</w:t>
      </w:r>
    </w:p>
    <w:p w:rsidR="00B032B4" w:rsidRPr="00ED0199" w:rsidRDefault="00B032B4" w:rsidP="00950D45">
      <w:r w:rsidRPr="00ED0199">
        <w:rPr>
          <w:b/>
          <w:bCs/>
        </w:rPr>
        <w:t>Ответы к задаче №1:</w:t>
      </w:r>
    </w:p>
    <w:p w:rsidR="00B032B4" w:rsidRPr="00ED0199" w:rsidRDefault="00B032B4" w:rsidP="009E5007">
      <w:pPr>
        <w:pStyle w:val="afd"/>
        <w:numPr>
          <w:ilvl w:val="0"/>
          <w:numId w:val="19"/>
        </w:numPr>
        <w:spacing w:after="0" w:line="240" w:lineRule="auto"/>
        <w:rPr>
          <w:rFonts w:ascii="Times New Roman" w:hAnsi="Times New Roman"/>
        </w:rPr>
      </w:pPr>
      <w:r w:rsidRPr="00ED0199">
        <w:rPr>
          <w:rFonts w:ascii="Times New Roman" w:hAnsi="Times New Roman"/>
        </w:rPr>
        <w:t>….</w:t>
      </w:r>
      <w:r w:rsidRPr="00ED0199">
        <w:rPr>
          <w:rFonts w:ascii="Times New Roman" w:hAnsi="Times New Roman"/>
          <w:sz w:val="24"/>
          <w:szCs w:val="24"/>
        </w:rPr>
        <w:t>.</w:t>
      </w:r>
    </w:p>
    <w:p w:rsidR="00B032B4" w:rsidRPr="00ED0199" w:rsidRDefault="00B032B4" w:rsidP="009E5007">
      <w:pPr>
        <w:pStyle w:val="afd"/>
        <w:numPr>
          <w:ilvl w:val="0"/>
          <w:numId w:val="19"/>
        </w:numPr>
        <w:spacing w:after="0" w:line="240" w:lineRule="auto"/>
        <w:rPr>
          <w:rFonts w:ascii="Times New Roman" w:hAnsi="Times New Roman"/>
        </w:rPr>
      </w:pPr>
      <w:r w:rsidRPr="00ED0199">
        <w:rPr>
          <w:rFonts w:ascii="Times New Roman" w:hAnsi="Times New Roman"/>
        </w:rPr>
        <w:t>….</w:t>
      </w:r>
    </w:p>
    <w:p w:rsidR="00B032B4" w:rsidRPr="00ED0199" w:rsidRDefault="00B032B4" w:rsidP="009E5007">
      <w:pPr>
        <w:pStyle w:val="afd"/>
        <w:numPr>
          <w:ilvl w:val="0"/>
          <w:numId w:val="19"/>
        </w:numPr>
        <w:spacing w:after="0" w:line="240" w:lineRule="auto"/>
        <w:rPr>
          <w:rFonts w:ascii="Times New Roman" w:hAnsi="Times New Roman"/>
        </w:rPr>
      </w:pPr>
      <w:r w:rsidRPr="00ED0199">
        <w:rPr>
          <w:rFonts w:ascii="Times New Roman" w:hAnsi="Times New Roman"/>
        </w:rPr>
        <w:t>…..</w:t>
      </w:r>
    </w:p>
    <w:p w:rsidR="00B032B4" w:rsidRPr="00ED0199" w:rsidRDefault="00B032B4" w:rsidP="009E5007">
      <w:pPr>
        <w:pStyle w:val="afd"/>
        <w:numPr>
          <w:ilvl w:val="0"/>
          <w:numId w:val="19"/>
        </w:numPr>
        <w:spacing w:after="0" w:line="240" w:lineRule="auto"/>
        <w:rPr>
          <w:rFonts w:ascii="Times New Roman" w:hAnsi="Times New Roman"/>
        </w:rPr>
      </w:pPr>
      <w:r w:rsidRPr="00ED0199">
        <w:rPr>
          <w:rFonts w:ascii="Times New Roman" w:hAnsi="Times New Roman"/>
        </w:rPr>
        <w:t>….</w:t>
      </w:r>
    </w:p>
    <w:p w:rsidR="00B032B4" w:rsidRPr="00ED0199" w:rsidRDefault="00B032B4" w:rsidP="009E5007">
      <w:pPr>
        <w:pStyle w:val="afd"/>
        <w:numPr>
          <w:ilvl w:val="0"/>
          <w:numId w:val="19"/>
        </w:numPr>
        <w:spacing w:after="0" w:line="240" w:lineRule="auto"/>
        <w:rPr>
          <w:rFonts w:ascii="Times New Roman" w:hAnsi="Times New Roman"/>
        </w:rPr>
      </w:pPr>
      <w:r w:rsidRPr="00ED0199">
        <w:rPr>
          <w:rFonts w:ascii="Times New Roman" w:hAnsi="Times New Roman"/>
        </w:rPr>
        <w:t>….</w:t>
      </w:r>
    </w:p>
    <w:p w:rsidR="00051985" w:rsidRPr="00ED0199" w:rsidRDefault="0018737A" w:rsidP="00950D45">
      <w:pPr>
        <w:pStyle w:val="p18"/>
        <w:spacing w:before="0" w:beforeAutospacing="0" w:after="0" w:afterAutospacing="0"/>
      </w:pPr>
      <w:r w:rsidRPr="00ED0199">
        <w:rPr>
          <w:rStyle w:val="s31"/>
        </w:rPr>
        <w:t>Критерии</w:t>
      </w:r>
      <w:r w:rsidR="00051985" w:rsidRPr="00ED0199">
        <w:rPr>
          <w:rStyle w:val="s31"/>
        </w:rPr>
        <w:t xml:space="preserve"> оценки:</w:t>
      </w:r>
    </w:p>
    <w:p w:rsidR="00051985" w:rsidRPr="00ED0199" w:rsidRDefault="00CE574F" w:rsidP="009E5007">
      <w:pPr>
        <w:pStyle w:val="32"/>
        <w:numPr>
          <w:ilvl w:val="0"/>
          <w:numId w:val="10"/>
        </w:numPr>
        <w:shd w:val="clear" w:color="auto" w:fill="auto"/>
        <w:tabs>
          <w:tab w:val="left" w:pos="192"/>
        </w:tabs>
        <w:spacing w:line="240" w:lineRule="auto"/>
        <w:ind w:right="23"/>
        <w:rPr>
          <w:b w:val="0"/>
          <w:sz w:val="24"/>
          <w:szCs w:val="24"/>
        </w:rPr>
      </w:pPr>
      <w:r w:rsidRPr="00ED0199">
        <w:rPr>
          <w:b w:val="0"/>
          <w:sz w:val="24"/>
          <w:szCs w:val="24"/>
        </w:rPr>
        <w:t>оценка «отлично» выставляется обучающемуся, если</w:t>
      </w:r>
      <w:r w:rsidR="00051985" w:rsidRPr="00ED0199">
        <w:rPr>
          <w:b w:val="0"/>
          <w:sz w:val="24"/>
          <w:szCs w:val="24"/>
        </w:rPr>
        <w:t xml:space="preserve"> ……</w:t>
      </w:r>
      <w:r w:rsidR="00051985" w:rsidRPr="00ED0199">
        <w:rPr>
          <w:b w:val="0"/>
          <w:sz w:val="24"/>
          <w:szCs w:val="24"/>
        </w:rPr>
        <w:tab/>
      </w:r>
    </w:p>
    <w:p w:rsidR="00051985" w:rsidRPr="00ED0199" w:rsidRDefault="00051985" w:rsidP="009E5007">
      <w:pPr>
        <w:pStyle w:val="32"/>
        <w:numPr>
          <w:ilvl w:val="0"/>
          <w:numId w:val="10"/>
        </w:numPr>
        <w:shd w:val="clear" w:color="auto" w:fill="auto"/>
        <w:tabs>
          <w:tab w:val="left" w:pos="192"/>
        </w:tabs>
        <w:spacing w:line="240" w:lineRule="auto"/>
        <w:ind w:right="23"/>
        <w:rPr>
          <w:b w:val="0"/>
          <w:sz w:val="24"/>
          <w:szCs w:val="24"/>
        </w:rPr>
      </w:pPr>
      <w:r w:rsidRPr="00ED0199">
        <w:rPr>
          <w:b w:val="0"/>
          <w:sz w:val="24"/>
          <w:szCs w:val="24"/>
        </w:rPr>
        <w:t>оценка «хорошо»</w:t>
      </w:r>
      <w:r w:rsidR="00CE574F" w:rsidRPr="00ED0199">
        <w:rPr>
          <w:b w:val="0"/>
          <w:sz w:val="24"/>
          <w:szCs w:val="24"/>
        </w:rPr>
        <w:t xml:space="preserve"> выставляется обучающемуся</w:t>
      </w:r>
      <w:r w:rsidR="008529D0" w:rsidRPr="00ED0199">
        <w:rPr>
          <w:b w:val="0"/>
          <w:sz w:val="24"/>
          <w:szCs w:val="24"/>
        </w:rPr>
        <w:t>, если</w:t>
      </w:r>
      <w:r w:rsidR="00CE574F" w:rsidRPr="00ED0199">
        <w:rPr>
          <w:b w:val="0"/>
          <w:sz w:val="24"/>
          <w:szCs w:val="24"/>
        </w:rPr>
        <w:t xml:space="preserve"> ……</w:t>
      </w:r>
      <w:r w:rsidRPr="00ED0199">
        <w:rPr>
          <w:b w:val="0"/>
          <w:sz w:val="24"/>
          <w:szCs w:val="24"/>
        </w:rPr>
        <w:tab/>
      </w:r>
    </w:p>
    <w:p w:rsidR="00051985" w:rsidRPr="00ED0199" w:rsidRDefault="00051985" w:rsidP="009E5007">
      <w:pPr>
        <w:pStyle w:val="32"/>
        <w:numPr>
          <w:ilvl w:val="0"/>
          <w:numId w:val="10"/>
        </w:numPr>
        <w:shd w:val="clear" w:color="auto" w:fill="auto"/>
        <w:tabs>
          <w:tab w:val="left" w:pos="192"/>
          <w:tab w:val="left" w:leader="dot" w:pos="5429"/>
        </w:tabs>
        <w:spacing w:line="240" w:lineRule="auto"/>
        <w:ind w:right="23"/>
        <w:rPr>
          <w:b w:val="0"/>
          <w:sz w:val="24"/>
          <w:szCs w:val="24"/>
        </w:rPr>
      </w:pPr>
      <w:r w:rsidRPr="00ED0199">
        <w:rPr>
          <w:b w:val="0"/>
          <w:sz w:val="24"/>
          <w:szCs w:val="24"/>
        </w:rPr>
        <w:t>оценка «удовлетворительно»</w:t>
      </w:r>
      <w:r w:rsidR="00CE574F" w:rsidRPr="00ED0199">
        <w:rPr>
          <w:b w:val="0"/>
          <w:sz w:val="24"/>
          <w:szCs w:val="24"/>
        </w:rPr>
        <w:t xml:space="preserve"> выставляется обучающемуся, если ……</w:t>
      </w:r>
      <w:r w:rsidRPr="00ED0199">
        <w:rPr>
          <w:b w:val="0"/>
          <w:sz w:val="24"/>
          <w:szCs w:val="24"/>
        </w:rPr>
        <w:tab/>
      </w:r>
    </w:p>
    <w:p w:rsidR="00051985" w:rsidRPr="00ED0199" w:rsidRDefault="00051985" w:rsidP="009E5007">
      <w:pPr>
        <w:pStyle w:val="32"/>
        <w:numPr>
          <w:ilvl w:val="0"/>
          <w:numId w:val="10"/>
        </w:numPr>
        <w:shd w:val="clear" w:color="auto" w:fill="auto"/>
        <w:tabs>
          <w:tab w:val="left" w:pos="192"/>
          <w:tab w:val="left" w:leader="dot" w:pos="5424"/>
        </w:tabs>
        <w:spacing w:line="240" w:lineRule="auto"/>
        <w:ind w:right="23"/>
        <w:rPr>
          <w:b w:val="0"/>
          <w:sz w:val="24"/>
          <w:szCs w:val="24"/>
        </w:rPr>
      </w:pPr>
      <w:r w:rsidRPr="00ED0199">
        <w:rPr>
          <w:b w:val="0"/>
          <w:sz w:val="24"/>
          <w:szCs w:val="24"/>
        </w:rPr>
        <w:t>оценка «неудовлетворительно»</w:t>
      </w:r>
      <w:r w:rsidR="00CE574F" w:rsidRPr="00ED0199">
        <w:rPr>
          <w:b w:val="0"/>
          <w:sz w:val="24"/>
          <w:szCs w:val="24"/>
        </w:rPr>
        <w:t xml:space="preserve"> выставляется обучающемуся, если ……</w:t>
      </w:r>
      <w:r w:rsidRPr="00ED0199">
        <w:rPr>
          <w:b w:val="0"/>
          <w:sz w:val="24"/>
          <w:szCs w:val="24"/>
        </w:rPr>
        <w:tab/>
      </w:r>
    </w:p>
    <w:p w:rsidR="00051985" w:rsidRPr="00ED0199" w:rsidRDefault="00051985" w:rsidP="00950D45">
      <w:pPr>
        <w:pStyle w:val="32"/>
        <w:shd w:val="clear" w:color="auto" w:fill="auto"/>
        <w:tabs>
          <w:tab w:val="left" w:pos="192"/>
          <w:tab w:val="left" w:leader="dot" w:pos="5424"/>
        </w:tabs>
        <w:spacing w:line="240" w:lineRule="auto"/>
        <w:ind w:right="23"/>
        <w:rPr>
          <w:b w:val="0"/>
          <w:sz w:val="24"/>
          <w:szCs w:val="24"/>
        </w:rPr>
      </w:pPr>
      <w:r w:rsidRPr="00ED0199">
        <w:rPr>
          <w:b w:val="0"/>
          <w:sz w:val="24"/>
          <w:szCs w:val="24"/>
        </w:rPr>
        <w:t>либо:</w:t>
      </w:r>
    </w:p>
    <w:p w:rsidR="00051985" w:rsidRPr="00ED0199" w:rsidRDefault="00051985" w:rsidP="009E5007">
      <w:pPr>
        <w:pStyle w:val="32"/>
        <w:numPr>
          <w:ilvl w:val="0"/>
          <w:numId w:val="10"/>
        </w:numPr>
        <w:shd w:val="clear" w:color="auto" w:fill="auto"/>
        <w:tabs>
          <w:tab w:val="left" w:pos="139"/>
        </w:tabs>
        <w:spacing w:line="240" w:lineRule="auto"/>
        <w:ind w:right="23"/>
        <w:rPr>
          <w:b w:val="0"/>
          <w:sz w:val="24"/>
          <w:szCs w:val="24"/>
        </w:rPr>
      </w:pPr>
      <w:r w:rsidRPr="00ED0199">
        <w:rPr>
          <w:b w:val="0"/>
          <w:sz w:val="24"/>
          <w:szCs w:val="24"/>
        </w:rPr>
        <w:t>оценка «зачтено»</w:t>
      </w:r>
      <w:r w:rsidR="00CE574F" w:rsidRPr="00ED0199">
        <w:rPr>
          <w:b w:val="0"/>
          <w:sz w:val="24"/>
          <w:szCs w:val="24"/>
        </w:rPr>
        <w:t xml:space="preserve"> выставляется обучающемуся, если ……</w:t>
      </w:r>
    </w:p>
    <w:p w:rsidR="00051985" w:rsidRPr="00ED0199" w:rsidRDefault="00051985" w:rsidP="009E5007">
      <w:pPr>
        <w:pStyle w:val="32"/>
        <w:numPr>
          <w:ilvl w:val="0"/>
          <w:numId w:val="10"/>
        </w:numPr>
        <w:shd w:val="clear" w:color="auto" w:fill="auto"/>
        <w:tabs>
          <w:tab w:val="left" w:pos="139"/>
          <w:tab w:val="left" w:leader="dot" w:pos="5424"/>
        </w:tabs>
        <w:spacing w:line="240" w:lineRule="auto"/>
        <w:ind w:right="23"/>
        <w:rPr>
          <w:b w:val="0"/>
          <w:sz w:val="24"/>
          <w:szCs w:val="24"/>
        </w:rPr>
      </w:pPr>
      <w:r w:rsidRPr="00ED0199">
        <w:rPr>
          <w:b w:val="0"/>
          <w:sz w:val="24"/>
          <w:szCs w:val="24"/>
        </w:rPr>
        <w:t>оценка «не зачтено»</w:t>
      </w:r>
      <w:r w:rsidR="00CE574F" w:rsidRPr="00ED0199">
        <w:rPr>
          <w:b w:val="0"/>
          <w:sz w:val="24"/>
          <w:szCs w:val="24"/>
        </w:rPr>
        <w:t xml:space="preserve"> выставляется обучающемуся, если ……</w:t>
      </w:r>
    </w:p>
    <w:p w:rsidR="00051985" w:rsidRPr="00ED0199" w:rsidRDefault="00051985" w:rsidP="00950D45">
      <w:pPr>
        <w:pStyle w:val="42"/>
        <w:shd w:val="clear" w:color="auto" w:fill="auto"/>
        <w:tabs>
          <w:tab w:val="left" w:leader="underscore" w:pos="4920"/>
        </w:tabs>
        <w:spacing w:line="240" w:lineRule="auto"/>
        <w:jc w:val="left"/>
        <w:rPr>
          <w:color w:val="auto"/>
          <w:sz w:val="24"/>
          <w:szCs w:val="24"/>
        </w:rPr>
      </w:pPr>
    </w:p>
    <w:p w:rsidR="00051985" w:rsidRPr="00ED0199" w:rsidRDefault="00051985" w:rsidP="00950D45">
      <w:pPr>
        <w:pStyle w:val="42"/>
        <w:shd w:val="clear" w:color="auto" w:fill="auto"/>
        <w:tabs>
          <w:tab w:val="left" w:leader="underscore" w:pos="4920"/>
        </w:tabs>
        <w:spacing w:line="240" w:lineRule="auto"/>
        <w:jc w:val="left"/>
        <w:rPr>
          <w:color w:val="auto"/>
          <w:sz w:val="24"/>
          <w:szCs w:val="24"/>
        </w:rPr>
      </w:pPr>
      <w:r w:rsidRPr="00ED0199">
        <w:rPr>
          <w:color w:val="auto"/>
          <w:sz w:val="24"/>
          <w:szCs w:val="24"/>
        </w:rPr>
        <w:t>Составитель</w:t>
      </w:r>
      <w:r w:rsidRPr="00ED0199">
        <w:rPr>
          <w:color w:val="auto"/>
          <w:sz w:val="24"/>
          <w:szCs w:val="24"/>
          <w:u w:val="single"/>
        </w:rPr>
        <w:t>____________</w:t>
      </w:r>
      <w:r w:rsidRPr="00ED0199">
        <w:rPr>
          <w:color w:val="auto"/>
          <w:sz w:val="24"/>
          <w:szCs w:val="24"/>
          <w:u w:val="single"/>
        </w:rPr>
        <w:tab/>
      </w:r>
      <w:r w:rsidRPr="00ED0199">
        <w:rPr>
          <w:color w:val="auto"/>
          <w:sz w:val="24"/>
          <w:szCs w:val="24"/>
        </w:rPr>
        <w:t>И.О. Фамилия</w:t>
      </w:r>
    </w:p>
    <w:p w:rsidR="00051985" w:rsidRPr="00ED0199" w:rsidRDefault="00051985" w:rsidP="00950D45">
      <w:pPr>
        <w:pStyle w:val="70"/>
        <w:shd w:val="clear" w:color="auto" w:fill="auto"/>
        <w:spacing w:after="0" w:line="240" w:lineRule="auto"/>
        <w:ind w:left="3200"/>
        <w:jc w:val="left"/>
      </w:pPr>
      <w:r w:rsidRPr="00ED0199">
        <w:t>(подпись)</w:t>
      </w:r>
    </w:p>
    <w:p w:rsidR="00051985" w:rsidRPr="00ED0199" w:rsidRDefault="00051985" w:rsidP="00950D45">
      <w:pPr>
        <w:pStyle w:val="70"/>
        <w:shd w:val="clear" w:color="auto" w:fill="auto"/>
        <w:spacing w:after="0" w:line="240" w:lineRule="auto"/>
        <w:jc w:val="left"/>
        <w:rPr>
          <w:sz w:val="24"/>
          <w:szCs w:val="24"/>
        </w:rPr>
      </w:pPr>
      <w:r w:rsidRPr="00ED0199">
        <w:rPr>
          <w:sz w:val="24"/>
          <w:szCs w:val="24"/>
        </w:rPr>
        <w:t xml:space="preserve">«____»________  20__г.  </w:t>
      </w:r>
    </w:p>
    <w:p w:rsidR="00950D45" w:rsidRPr="00ED0199" w:rsidRDefault="00950D45" w:rsidP="00950D45">
      <w:pPr>
        <w:pStyle w:val="70"/>
        <w:shd w:val="clear" w:color="auto" w:fill="auto"/>
        <w:spacing w:after="0" w:line="240" w:lineRule="auto"/>
        <w:jc w:val="left"/>
        <w:rPr>
          <w:sz w:val="24"/>
          <w:szCs w:val="24"/>
        </w:rPr>
      </w:pPr>
    </w:p>
    <w:p w:rsidR="00950D45" w:rsidRPr="00ED0199" w:rsidRDefault="00EA3C17" w:rsidP="00950D45">
      <w:pPr>
        <w:pStyle w:val="70"/>
        <w:shd w:val="clear" w:color="auto" w:fill="auto"/>
        <w:spacing w:after="0" w:line="240" w:lineRule="auto"/>
        <w:ind w:firstLine="567"/>
        <w:jc w:val="both"/>
        <w:rPr>
          <w:sz w:val="20"/>
          <w:szCs w:val="20"/>
        </w:rPr>
      </w:pPr>
      <w:r w:rsidRPr="00ED0199">
        <w:rPr>
          <w:sz w:val="20"/>
          <w:szCs w:val="20"/>
        </w:rPr>
        <w:t>*</w:t>
      </w:r>
      <w:r w:rsidR="00950D45" w:rsidRPr="00ED0199">
        <w:rPr>
          <w:sz w:val="20"/>
          <w:szCs w:val="20"/>
        </w:rPr>
        <w:t>Ситуационные задачи для промежуточной и государственной итоговой аттестации должны быть двух видов: обучающие и экзаменационные. Обучающие задачи должны быть с эталонами ответов и предназначены для открытого размещения в ФОС дисциплины/программы ГИА с целью ознакомления обучающихся и подготовке к промежуточной аттестации/ГИА.</w:t>
      </w:r>
    </w:p>
    <w:p w:rsidR="00950D45" w:rsidRPr="00ED0199" w:rsidRDefault="00950D45" w:rsidP="00950D45">
      <w:pPr>
        <w:pStyle w:val="70"/>
        <w:shd w:val="clear" w:color="auto" w:fill="auto"/>
        <w:spacing w:after="0" w:line="240" w:lineRule="auto"/>
        <w:ind w:firstLine="567"/>
        <w:jc w:val="both"/>
        <w:rPr>
          <w:sz w:val="20"/>
          <w:szCs w:val="20"/>
        </w:rPr>
      </w:pPr>
      <w:r w:rsidRPr="00ED0199">
        <w:rPr>
          <w:sz w:val="20"/>
          <w:szCs w:val="20"/>
        </w:rPr>
        <w:t xml:space="preserve">Экзаменационные ситуационные задачи входят в комплект ФОС закрытого доступа и не выдаются обучающимся для ознакомления до  промежуточной аттестации/ГИА. Количество экзаменационных ситуационных задач должно соответствовать количеству экзаменационных билетов. </w:t>
      </w:r>
    </w:p>
    <w:p w:rsidR="00EA3C17" w:rsidRPr="00ED0199" w:rsidRDefault="00EA3C17" w:rsidP="00950D45">
      <w:pPr>
        <w:pStyle w:val="70"/>
        <w:shd w:val="clear" w:color="auto" w:fill="auto"/>
        <w:spacing w:after="0" w:line="240" w:lineRule="auto"/>
        <w:ind w:firstLine="567"/>
        <w:jc w:val="both"/>
        <w:rPr>
          <w:sz w:val="20"/>
          <w:szCs w:val="20"/>
        </w:rPr>
      </w:pPr>
      <w:r w:rsidRPr="00ED0199">
        <w:rPr>
          <w:sz w:val="20"/>
          <w:szCs w:val="20"/>
        </w:rPr>
        <w:t>**Условие задачи должно быть максимально приближено к реальному диагностическому и лечебному процессу. Условие задачи должно включать: данные анамнеза</w:t>
      </w:r>
      <w:r w:rsidR="003545F2" w:rsidRPr="00ED0199">
        <w:rPr>
          <w:sz w:val="20"/>
          <w:szCs w:val="20"/>
        </w:rPr>
        <w:t>, с</w:t>
      </w:r>
      <w:r w:rsidRPr="00ED0199">
        <w:rPr>
          <w:sz w:val="20"/>
          <w:szCs w:val="20"/>
        </w:rPr>
        <w:t xml:space="preserve">убъективные и объективные симптомы, данные методов исследования, в том числе «отвлекающие значения» для дифференциальной диагностики и выбора методов лечения. </w:t>
      </w:r>
    </w:p>
    <w:p w:rsidR="00EA3C17" w:rsidRPr="00ED0199" w:rsidRDefault="00EA3C17" w:rsidP="00950D45">
      <w:pPr>
        <w:pStyle w:val="70"/>
        <w:shd w:val="clear" w:color="auto" w:fill="auto"/>
        <w:spacing w:after="0" w:line="240" w:lineRule="auto"/>
        <w:ind w:firstLine="567"/>
        <w:jc w:val="both"/>
        <w:rPr>
          <w:sz w:val="20"/>
          <w:szCs w:val="20"/>
        </w:rPr>
      </w:pPr>
      <w:r w:rsidRPr="00ED0199">
        <w:rPr>
          <w:sz w:val="20"/>
          <w:szCs w:val="20"/>
        </w:rPr>
        <w:t>***Вопросы необходимо формулировать корректно, чтобы они позволяли оценить готовность обучающегося действовать в условиях профессиональной деятельности.</w:t>
      </w:r>
    </w:p>
    <w:p w:rsidR="00950D45" w:rsidRPr="00ED0199" w:rsidRDefault="0058690A" w:rsidP="0058690A">
      <w:pPr>
        <w:pStyle w:val="70"/>
        <w:shd w:val="clear" w:color="auto" w:fill="auto"/>
        <w:spacing w:after="0" w:line="240" w:lineRule="auto"/>
        <w:ind w:firstLine="567"/>
        <w:jc w:val="center"/>
        <w:rPr>
          <w:sz w:val="24"/>
          <w:szCs w:val="24"/>
        </w:rPr>
      </w:pPr>
      <w:r w:rsidRPr="00ED0199">
        <w:rPr>
          <w:sz w:val="24"/>
          <w:szCs w:val="24"/>
        </w:rPr>
        <w:lastRenderedPageBreak/>
        <w:t>(обязательное)</w:t>
      </w:r>
    </w:p>
    <w:p w:rsidR="00950D45" w:rsidRPr="00ED0199" w:rsidRDefault="00AB283E" w:rsidP="00AB283E">
      <w:pPr>
        <w:pStyle w:val="70"/>
        <w:shd w:val="clear" w:color="auto" w:fill="auto"/>
        <w:spacing w:after="0" w:line="240" w:lineRule="auto"/>
        <w:ind w:firstLine="567"/>
        <w:jc w:val="center"/>
        <w:rPr>
          <w:b/>
          <w:sz w:val="24"/>
          <w:szCs w:val="24"/>
        </w:rPr>
      </w:pPr>
      <w:r w:rsidRPr="00ED0199">
        <w:rPr>
          <w:b/>
          <w:sz w:val="24"/>
          <w:szCs w:val="24"/>
        </w:rPr>
        <w:t>Форма представления ситуационной задачи для государственной итоговой аттестации</w:t>
      </w:r>
    </w:p>
    <w:p w:rsidR="0017028F" w:rsidRPr="00ED0199" w:rsidRDefault="0017028F" w:rsidP="00AB283E">
      <w:pPr>
        <w:pStyle w:val="70"/>
        <w:shd w:val="clear" w:color="auto" w:fill="auto"/>
        <w:spacing w:after="0" w:line="240" w:lineRule="auto"/>
        <w:ind w:firstLine="567"/>
        <w:jc w:val="center"/>
        <w:rPr>
          <w:b/>
          <w:sz w:val="24"/>
          <w:szCs w:val="24"/>
        </w:rPr>
      </w:pPr>
    </w:p>
    <w:p w:rsidR="0017028F" w:rsidRPr="00ED0199" w:rsidRDefault="0017028F" w:rsidP="00AB283E">
      <w:pPr>
        <w:pStyle w:val="70"/>
        <w:shd w:val="clear" w:color="auto" w:fill="auto"/>
        <w:spacing w:after="0" w:line="240" w:lineRule="auto"/>
        <w:ind w:firstLine="567"/>
        <w:jc w:val="center"/>
        <w:rPr>
          <w:b/>
          <w:sz w:val="24"/>
          <w:szCs w:val="24"/>
        </w:rPr>
      </w:pPr>
    </w:p>
    <w:tbl>
      <w:tblPr>
        <w:tblW w:w="9356" w:type="dxa"/>
        <w:tblInd w:w="851" w:type="dxa"/>
        <w:tblLayout w:type="fixed"/>
        <w:tblLook w:val="04A0" w:firstRow="1" w:lastRow="0" w:firstColumn="1" w:lastColumn="0" w:noHBand="0" w:noVBand="1"/>
      </w:tblPr>
      <w:tblGrid>
        <w:gridCol w:w="5103"/>
        <w:gridCol w:w="4253"/>
      </w:tblGrid>
      <w:tr w:rsidR="0017028F" w:rsidRPr="00ED0199" w:rsidTr="0017028F">
        <w:tc>
          <w:tcPr>
            <w:tcW w:w="5103" w:type="dxa"/>
            <w:vAlign w:val="center"/>
          </w:tcPr>
          <w:p w:rsidR="0017028F" w:rsidRPr="00ED0199" w:rsidRDefault="0017028F" w:rsidP="0017028F">
            <w:r w:rsidRPr="00ED0199">
              <w:t>СОГЛАСОВАНО</w:t>
            </w:r>
          </w:p>
          <w:p w:rsidR="00500D8C" w:rsidRDefault="00500D8C" w:rsidP="0017028F">
            <w:r>
              <w:t>Директор/декан _________</w:t>
            </w:r>
          </w:p>
          <w:p w:rsidR="0017028F" w:rsidRPr="00ED0199" w:rsidRDefault="00500D8C" w:rsidP="0017028F">
            <w:r>
              <w:t>________</w:t>
            </w:r>
            <w:r w:rsidR="0017028F" w:rsidRPr="00ED0199">
              <w:t>_</w:t>
            </w:r>
            <w:r>
              <w:t>института/</w:t>
            </w:r>
            <w:r w:rsidR="0017028F" w:rsidRPr="00ED0199">
              <w:t>факультета</w:t>
            </w:r>
          </w:p>
          <w:p w:rsidR="0017028F" w:rsidRPr="00ED0199" w:rsidRDefault="0017028F" w:rsidP="0017028F">
            <w:r w:rsidRPr="00ED0199">
              <w:t xml:space="preserve"> _______________ И.О. Фамилия</w:t>
            </w:r>
          </w:p>
          <w:p w:rsidR="0017028F" w:rsidRPr="00ED0199" w:rsidRDefault="0017028F" w:rsidP="0017028F">
            <w:r w:rsidRPr="00ED0199">
              <w:t>«__» _________ 20__ г.</w:t>
            </w:r>
          </w:p>
          <w:p w:rsidR="0017028F" w:rsidRPr="00ED0199" w:rsidRDefault="0017028F" w:rsidP="0017028F"/>
        </w:tc>
        <w:tc>
          <w:tcPr>
            <w:tcW w:w="4253" w:type="dxa"/>
            <w:vAlign w:val="center"/>
          </w:tcPr>
          <w:p w:rsidR="0017028F" w:rsidRPr="00ED0199" w:rsidRDefault="0017028F" w:rsidP="0017028F">
            <w:r w:rsidRPr="00ED0199">
              <w:t>УТВЕРЖДАЮ</w:t>
            </w:r>
          </w:p>
          <w:p w:rsidR="0017028F" w:rsidRPr="00ED0199" w:rsidRDefault="0017028F" w:rsidP="0017028F">
            <w:r w:rsidRPr="00ED0199">
              <w:t>Проректор по учебной работе</w:t>
            </w:r>
          </w:p>
          <w:p w:rsidR="0017028F" w:rsidRPr="00ED0199" w:rsidRDefault="0017028F" w:rsidP="0017028F">
            <w:r w:rsidRPr="00ED0199">
              <w:t>_____________________ Ф.И.О.</w:t>
            </w:r>
          </w:p>
          <w:p w:rsidR="0017028F" w:rsidRPr="00ED0199" w:rsidRDefault="0017028F" w:rsidP="0017028F">
            <w:r w:rsidRPr="00ED0199">
              <w:t>«__» ________ 20__ г.</w:t>
            </w:r>
          </w:p>
          <w:p w:rsidR="0017028F" w:rsidRPr="00ED0199" w:rsidRDefault="0017028F" w:rsidP="0017028F"/>
        </w:tc>
      </w:tr>
    </w:tbl>
    <w:p w:rsidR="0017028F" w:rsidRPr="00ED0199" w:rsidRDefault="0017028F" w:rsidP="00AB283E">
      <w:pPr>
        <w:pStyle w:val="70"/>
        <w:shd w:val="clear" w:color="auto" w:fill="auto"/>
        <w:spacing w:after="0" w:line="240" w:lineRule="auto"/>
        <w:ind w:firstLine="567"/>
        <w:jc w:val="center"/>
        <w:rPr>
          <w:b/>
          <w:sz w:val="24"/>
          <w:szCs w:val="24"/>
        </w:rPr>
      </w:pPr>
    </w:p>
    <w:p w:rsidR="0017028F" w:rsidRPr="00ED0199" w:rsidRDefault="0058690A" w:rsidP="0017028F">
      <w:pPr>
        <w:pStyle w:val="p2"/>
        <w:spacing w:before="0" w:beforeAutospacing="0" w:after="0" w:afterAutospacing="0"/>
        <w:rPr>
          <w:rStyle w:val="s31"/>
          <w:sz w:val="24"/>
          <w:szCs w:val="24"/>
        </w:rPr>
      </w:pPr>
      <w:r w:rsidRPr="00ED0199">
        <w:rPr>
          <w:rStyle w:val="s31"/>
          <w:sz w:val="24"/>
          <w:szCs w:val="24"/>
        </w:rPr>
        <w:t>СИТУАЦИОННАЯ ЗАДАЧА</w:t>
      </w:r>
    </w:p>
    <w:p w:rsidR="0017028F" w:rsidRPr="00ED0199" w:rsidRDefault="0017028F" w:rsidP="0017028F">
      <w:pPr>
        <w:pStyle w:val="p2"/>
        <w:spacing w:before="0" w:beforeAutospacing="0" w:after="0" w:afterAutospacing="0"/>
        <w:rPr>
          <w:rStyle w:val="s31"/>
          <w:sz w:val="24"/>
          <w:szCs w:val="24"/>
        </w:rPr>
      </w:pPr>
      <w:r w:rsidRPr="00ED0199">
        <w:rPr>
          <w:rStyle w:val="s31"/>
          <w:sz w:val="24"/>
          <w:szCs w:val="24"/>
        </w:rPr>
        <w:t xml:space="preserve">для государственного экзамена по специальности </w:t>
      </w:r>
    </w:p>
    <w:p w:rsidR="0017028F" w:rsidRPr="00ED0199" w:rsidRDefault="0017028F" w:rsidP="0017028F">
      <w:pPr>
        <w:pStyle w:val="p2"/>
        <w:spacing w:before="0" w:beforeAutospacing="0" w:after="0" w:afterAutospacing="0"/>
        <w:rPr>
          <w:rStyle w:val="s31"/>
          <w:sz w:val="24"/>
          <w:szCs w:val="24"/>
        </w:rPr>
      </w:pPr>
      <w:r w:rsidRPr="00ED0199">
        <w:rPr>
          <w:rStyle w:val="s31"/>
          <w:sz w:val="24"/>
          <w:szCs w:val="24"/>
        </w:rPr>
        <w:t>___ « __________________»</w:t>
      </w:r>
    </w:p>
    <w:p w:rsidR="0017028F" w:rsidRPr="00ED0199" w:rsidRDefault="0017028F" w:rsidP="0017028F">
      <w:pPr>
        <w:pStyle w:val="p2"/>
        <w:spacing w:before="0" w:beforeAutospacing="0" w:after="0" w:afterAutospacing="0"/>
        <w:ind w:left="2832" w:firstLine="708"/>
        <w:jc w:val="left"/>
        <w:rPr>
          <w:rStyle w:val="s31"/>
          <w:b w:val="0"/>
          <w:i/>
          <w:sz w:val="16"/>
          <w:szCs w:val="16"/>
        </w:rPr>
      </w:pPr>
      <w:r w:rsidRPr="00ED0199">
        <w:rPr>
          <w:rStyle w:val="s31"/>
          <w:b w:val="0"/>
          <w:i/>
          <w:sz w:val="16"/>
          <w:szCs w:val="16"/>
        </w:rPr>
        <w:t>код                название специальности</w:t>
      </w:r>
    </w:p>
    <w:p w:rsidR="0005553B" w:rsidRPr="00ED0199" w:rsidRDefault="0005553B" w:rsidP="0017028F">
      <w:pPr>
        <w:pStyle w:val="70"/>
        <w:shd w:val="clear" w:color="auto" w:fill="auto"/>
        <w:spacing w:after="0" w:line="240" w:lineRule="auto"/>
        <w:ind w:firstLine="567"/>
        <w:jc w:val="left"/>
        <w:rPr>
          <w:i/>
          <w:sz w:val="16"/>
          <w:szCs w:val="16"/>
        </w:rPr>
      </w:pPr>
    </w:p>
    <w:p w:rsidR="0017028F" w:rsidRPr="00ED0199" w:rsidRDefault="0017028F" w:rsidP="0017028F">
      <w:pPr>
        <w:pStyle w:val="70"/>
        <w:shd w:val="clear" w:color="auto" w:fill="auto"/>
        <w:spacing w:after="0" w:line="240" w:lineRule="auto"/>
        <w:ind w:firstLine="567"/>
        <w:jc w:val="left"/>
        <w:rPr>
          <w:i/>
          <w:sz w:val="16"/>
          <w:szCs w:val="16"/>
        </w:rPr>
      </w:pPr>
    </w:p>
    <w:p w:rsidR="0017028F" w:rsidRPr="00ED0199" w:rsidRDefault="0017028F" w:rsidP="0017028F">
      <w:pPr>
        <w:pStyle w:val="70"/>
        <w:shd w:val="clear" w:color="auto" w:fill="auto"/>
        <w:spacing w:after="0" w:line="240" w:lineRule="auto"/>
        <w:ind w:firstLine="567"/>
        <w:jc w:val="left"/>
        <w:rPr>
          <w:i/>
          <w:sz w:val="16"/>
          <w:szCs w:val="16"/>
        </w:rPr>
      </w:pPr>
    </w:p>
    <w:p w:rsidR="00786A8B" w:rsidRPr="00ED0199" w:rsidRDefault="00786A8B" w:rsidP="00786A8B">
      <w:pPr>
        <w:pStyle w:val="p2"/>
        <w:spacing w:before="0" w:beforeAutospacing="0" w:after="0" w:afterAutospacing="0"/>
        <w:ind w:firstLine="567"/>
        <w:jc w:val="left"/>
        <w:rPr>
          <w:rStyle w:val="s71"/>
          <w:b w:val="0"/>
          <w:i w:val="0"/>
          <w:sz w:val="24"/>
          <w:szCs w:val="24"/>
        </w:rPr>
      </w:pPr>
      <w:r w:rsidRPr="00ED0199">
        <w:rPr>
          <w:rStyle w:val="s71"/>
          <w:b w:val="0"/>
          <w:i w:val="0"/>
          <w:sz w:val="24"/>
          <w:szCs w:val="24"/>
        </w:rPr>
        <w:t xml:space="preserve">Код проверяемой </w:t>
      </w:r>
      <w:r w:rsidRPr="00ED0199">
        <w:rPr>
          <w:rStyle w:val="s31"/>
          <w:b w:val="0"/>
          <w:iCs/>
          <w:sz w:val="24"/>
          <w:szCs w:val="24"/>
        </w:rPr>
        <w:t>компетенции</w:t>
      </w:r>
      <w:r w:rsidRPr="00ED0199">
        <w:rPr>
          <w:rStyle w:val="s71"/>
          <w:b w:val="0"/>
          <w:i w:val="0"/>
          <w:sz w:val="24"/>
          <w:szCs w:val="24"/>
        </w:rPr>
        <w:t>(й) / части компетенции:</w:t>
      </w:r>
    </w:p>
    <w:p w:rsidR="00786A8B" w:rsidRPr="00ED0199" w:rsidRDefault="00786A8B" w:rsidP="00786A8B">
      <w:pPr>
        <w:pStyle w:val="p2"/>
        <w:spacing w:before="0" w:beforeAutospacing="0" w:after="0" w:afterAutospacing="0"/>
        <w:ind w:firstLine="567"/>
        <w:jc w:val="left"/>
        <w:rPr>
          <w:sz w:val="24"/>
          <w:szCs w:val="24"/>
        </w:rPr>
      </w:pPr>
    </w:p>
    <w:p w:rsidR="0017028F" w:rsidRPr="00ED0199" w:rsidRDefault="0017028F" w:rsidP="0017028F">
      <w:pPr>
        <w:pStyle w:val="p2"/>
        <w:spacing w:before="0" w:beforeAutospacing="0" w:after="0" w:afterAutospacing="0"/>
        <w:ind w:firstLine="567"/>
        <w:jc w:val="left"/>
        <w:rPr>
          <w:rStyle w:val="s31"/>
          <w:b w:val="0"/>
          <w:sz w:val="24"/>
          <w:szCs w:val="24"/>
        </w:rPr>
      </w:pPr>
      <w:r w:rsidRPr="00ED0199">
        <w:rPr>
          <w:rStyle w:val="s31"/>
          <w:b w:val="0"/>
          <w:sz w:val="24"/>
          <w:szCs w:val="24"/>
        </w:rPr>
        <w:t>Условие задачи</w:t>
      </w:r>
    </w:p>
    <w:p w:rsidR="0017028F" w:rsidRPr="00ED0199" w:rsidRDefault="0017028F" w:rsidP="0017028F">
      <w:pPr>
        <w:pStyle w:val="p2"/>
        <w:spacing w:before="0" w:beforeAutospacing="0" w:after="0" w:afterAutospacing="0"/>
        <w:ind w:firstLine="567"/>
        <w:jc w:val="left"/>
        <w:rPr>
          <w:rStyle w:val="s31"/>
          <w:b w:val="0"/>
          <w:sz w:val="24"/>
          <w:szCs w:val="24"/>
        </w:rPr>
      </w:pPr>
      <w:r w:rsidRPr="00ED0199">
        <w:rPr>
          <w:rStyle w:val="s31"/>
          <w:b w:val="0"/>
          <w:sz w:val="24"/>
          <w:szCs w:val="24"/>
        </w:rPr>
        <w:t>……</w:t>
      </w:r>
    </w:p>
    <w:p w:rsidR="0017028F" w:rsidRPr="00ED0199" w:rsidRDefault="0017028F" w:rsidP="0017028F">
      <w:pPr>
        <w:pStyle w:val="p2"/>
        <w:spacing w:before="0" w:beforeAutospacing="0" w:after="0" w:afterAutospacing="0"/>
        <w:ind w:firstLine="567"/>
        <w:jc w:val="left"/>
        <w:rPr>
          <w:rStyle w:val="s31"/>
          <w:b w:val="0"/>
          <w:sz w:val="24"/>
          <w:szCs w:val="24"/>
        </w:rPr>
      </w:pPr>
    </w:p>
    <w:p w:rsidR="0017028F" w:rsidRPr="00ED0199" w:rsidRDefault="0017028F" w:rsidP="0017028F">
      <w:pPr>
        <w:pStyle w:val="p2"/>
        <w:spacing w:before="0" w:beforeAutospacing="0" w:after="0" w:afterAutospacing="0"/>
        <w:ind w:firstLine="567"/>
        <w:jc w:val="left"/>
        <w:rPr>
          <w:rStyle w:val="s31"/>
          <w:b w:val="0"/>
          <w:sz w:val="24"/>
          <w:szCs w:val="24"/>
        </w:rPr>
      </w:pPr>
    </w:p>
    <w:p w:rsidR="0017028F" w:rsidRPr="00ED0199" w:rsidRDefault="0017028F" w:rsidP="0017028F">
      <w:pPr>
        <w:pStyle w:val="p2"/>
        <w:spacing w:before="0" w:beforeAutospacing="0" w:after="0" w:afterAutospacing="0"/>
        <w:ind w:firstLine="567"/>
        <w:jc w:val="left"/>
        <w:rPr>
          <w:rStyle w:val="s31"/>
          <w:b w:val="0"/>
          <w:sz w:val="24"/>
          <w:szCs w:val="24"/>
        </w:rPr>
      </w:pPr>
    </w:p>
    <w:p w:rsidR="0017028F" w:rsidRPr="00ED0199" w:rsidRDefault="0017028F" w:rsidP="0017028F">
      <w:pPr>
        <w:pStyle w:val="p2"/>
        <w:spacing w:before="0" w:beforeAutospacing="0" w:after="0" w:afterAutospacing="0"/>
        <w:ind w:firstLine="567"/>
        <w:jc w:val="left"/>
        <w:rPr>
          <w:rStyle w:val="s31"/>
          <w:b w:val="0"/>
          <w:sz w:val="24"/>
          <w:szCs w:val="24"/>
        </w:rPr>
      </w:pPr>
    </w:p>
    <w:p w:rsidR="0017028F" w:rsidRPr="00ED0199" w:rsidRDefault="0017028F" w:rsidP="0017028F">
      <w:pPr>
        <w:pStyle w:val="p2"/>
        <w:spacing w:before="0" w:beforeAutospacing="0" w:after="0" w:afterAutospacing="0"/>
        <w:ind w:firstLine="567"/>
        <w:jc w:val="left"/>
        <w:rPr>
          <w:rStyle w:val="s31"/>
          <w:b w:val="0"/>
          <w:sz w:val="24"/>
          <w:szCs w:val="24"/>
        </w:rPr>
      </w:pPr>
    </w:p>
    <w:p w:rsidR="0017028F" w:rsidRPr="00ED0199" w:rsidRDefault="0017028F" w:rsidP="0017028F">
      <w:pPr>
        <w:pStyle w:val="p2"/>
        <w:spacing w:before="0" w:beforeAutospacing="0" w:after="0" w:afterAutospacing="0"/>
        <w:ind w:firstLine="567"/>
        <w:jc w:val="left"/>
        <w:rPr>
          <w:rStyle w:val="s31"/>
          <w:b w:val="0"/>
          <w:sz w:val="24"/>
          <w:szCs w:val="24"/>
        </w:rPr>
      </w:pPr>
    </w:p>
    <w:p w:rsidR="0017028F" w:rsidRPr="00ED0199" w:rsidRDefault="0017028F" w:rsidP="0017028F">
      <w:pPr>
        <w:pStyle w:val="p2"/>
        <w:spacing w:before="0" w:beforeAutospacing="0" w:after="0" w:afterAutospacing="0"/>
        <w:ind w:firstLine="567"/>
        <w:jc w:val="left"/>
        <w:rPr>
          <w:rStyle w:val="s31"/>
          <w:b w:val="0"/>
          <w:sz w:val="24"/>
          <w:szCs w:val="24"/>
        </w:rPr>
      </w:pPr>
    </w:p>
    <w:p w:rsidR="0017028F" w:rsidRPr="00ED0199" w:rsidRDefault="0017028F" w:rsidP="0017028F">
      <w:pPr>
        <w:pStyle w:val="p2"/>
        <w:spacing w:before="0" w:beforeAutospacing="0" w:after="0" w:afterAutospacing="0"/>
        <w:ind w:firstLine="567"/>
        <w:jc w:val="left"/>
        <w:rPr>
          <w:rStyle w:val="s31"/>
          <w:b w:val="0"/>
          <w:sz w:val="24"/>
          <w:szCs w:val="24"/>
        </w:rPr>
      </w:pPr>
      <w:r w:rsidRPr="00ED0199">
        <w:rPr>
          <w:rStyle w:val="s31"/>
          <w:b w:val="0"/>
          <w:sz w:val="24"/>
          <w:szCs w:val="24"/>
        </w:rPr>
        <w:t>Контрольные вопросы или задания</w:t>
      </w:r>
    </w:p>
    <w:p w:rsidR="0017028F" w:rsidRPr="00ED0199" w:rsidRDefault="0017028F" w:rsidP="0017028F">
      <w:pPr>
        <w:pStyle w:val="p2"/>
        <w:spacing w:before="0" w:beforeAutospacing="0" w:after="0" w:afterAutospacing="0"/>
        <w:ind w:firstLine="567"/>
        <w:jc w:val="left"/>
        <w:rPr>
          <w:rStyle w:val="s31"/>
          <w:b w:val="0"/>
          <w:sz w:val="24"/>
          <w:szCs w:val="24"/>
        </w:rPr>
      </w:pPr>
    </w:p>
    <w:p w:rsidR="0017028F" w:rsidRPr="00ED0199" w:rsidRDefault="0017028F" w:rsidP="0017028F">
      <w:pPr>
        <w:pStyle w:val="p2"/>
        <w:spacing w:before="0" w:beforeAutospacing="0" w:after="0" w:afterAutospacing="0"/>
        <w:ind w:firstLine="567"/>
        <w:jc w:val="left"/>
        <w:rPr>
          <w:rStyle w:val="s31"/>
          <w:b w:val="0"/>
          <w:sz w:val="24"/>
          <w:szCs w:val="24"/>
        </w:rPr>
      </w:pPr>
    </w:p>
    <w:p w:rsidR="0017028F" w:rsidRPr="00ED0199" w:rsidRDefault="0017028F" w:rsidP="0017028F">
      <w:pPr>
        <w:pStyle w:val="p2"/>
        <w:spacing w:before="0" w:beforeAutospacing="0" w:after="0" w:afterAutospacing="0"/>
        <w:ind w:firstLine="567"/>
        <w:jc w:val="left"/>
        <w:rPr>
          <w:rStyle w:val="s31"/>
          <w:b w:val="0"/>
          <w:sz w:val="24"/>
          <w:szCs w:val="24"/>
        </w:rPr>
      </w:pPr>
    </w:p>
    <w:p w:rsidR="0017028F" w:rsidRPr="00ED0199" w:rsidRDefault="0017028F" w:rsidP="0017028F">
      <w:pPr>
        <w:pStyle w:val="p2"/>
        <w:spacing w:before="0" w:beforeAutospacing="0" w:after="0" w:afterAutospacing="0"/>
        <w:ind w:firstLine="567"/>
        <w:jc w:val="left"/>
        <w:rPr>
          <w:rStyle w:val="s31"/>
          <w:b w:val="0"/>
          <w:sz w:val="24"/>
          <w:szCs w:val="24"/>
        </w:rPr>
      </w:pPr>
    </w:p>
    <w:p w:rsidR="0017028F" w:rsidRPr="00ED0199" w:rsidRDefault="0017028F" w:rsidP="0017028F">
      <w:pPr>
        <w:pStyle w:val="p2"/>
        <w:spacing w:before="0" w:beforeAutospacing="0" w:after="0" w:afterAutospacing="0"/>
        <w:ind w:firstLine="567"/>
        <w:jc w:val="left"/>
        <w:rPr>
          <w:rStyle w:val="s31"/>
          <w:b w:val="0"/>
          <w:sz w:val="24"/>
          <w:szCs w:val="24"/>
        </w:rPr>
      </w:pPr>
    </w:p>
    <w:p w:rsidR="0017028F" w:rsidRPr="00ED0199" w:rsidRDefault="0017028F" w:rsidP="0058690A">
      <w:pPr>
        <w:pStyle w:val="42"/>
        <w:shd w:val="clear" w:color="auto" w:fill="auto"/>
        <w:tabs>
          <w:tab w:val="left" w:leader="underscore" w:pos="4920"/>
        </w:tabs>
        <w:spacing w:line="240" w:lineRule="auto"/>
        <w:ind w:left="284"/>
        <w:jc w:val="left"/>
        <w:rPr>
          <w:color w:val="auto"/>
          <w:sz w:val="24"/>
          <w:szCs w:val="24"/>
        </w:rPr>
      </w:pPr>
      <w:r w:rsidRPr="00ED0199">
        <w:rPr>
          <w:color w:val="auto"/>
          <w:sz w:val="24"/>
          <w:szCs w:val="24"/>
        </w:rPr>
        <w:t xml:space="preserve">Зав. кафедрой </w:t>
      </w:r>
      <w:r w:rsidRPr="00ED0199">
        <w:rPr>
          <w:color w:val="auto"/>
          <w:sz w:val="24"/>
          <w:szCs w:val="24"/>
          <w:u w:val="single"/>
        </w:rPr>
        <w:t>__________</w:t>
      </w:r>
      <w:r w:rsidR="003311D1" w:rsidRPr="00ED0199">
        <w:rPr>
          <w:color w:val="auto"/>
          <w:sz w:val="24"/>
          <w:szCs w:val="24"/>
          <w:u w:val="single"/>
        </w:rPr>
        <w:t xml:space="preserve">______    </w:t>
      </w:r>
      <w:r w:rsidR="003311D1" w:rsidRPr="00ED0199">
        <w:rPr>
          <w:color w:val="auto"/>
          <w:sz w:val="24"/>
          <w:szCs w:val="24"/>
        </w:rPr>
        <w:t xml:space="preserve"> ________________ И.О. Фамилия</w:t>
      </w:r>
    </w:p>
    <w:p w:rsidR="0017028F" w:rsidRPr="00ED0199" w:rsidRDefault="003311D1" w:rsidP="0058690A">
      <w:pPr>
        <w:pStyle w:val="70"/>
        <w:shd w:val="clear" w:color="auto" w:fill="auto"/>
        <w:spacing w:after="0" w:line="240" w:lineRule="auto"/>
        <w:ind w:left="284"/>
        <w:jc w:val="left"/>
      </w:pPr>
      <w:r w:rsidRPr="00ED0199">
        <w:t xml:space="preserve">                          </w:t>
      </w:r>
      <w:r w:rsidR="0058690A" w:rsidRPr="00ED0199">
        <w:tab/>
      </w:r>
      <w:r w:rsidR="0058690A" w:rsidRPr="00ED0199">
        <w:tab/>
      </w:r>
      <w:r w:rsidR="0058690A" w:rsidRPr="00ED0199">
        <w:tab/>
      </w:r>
      <w:r w:rsidR="0058690A" w:rsidRPr="00ED0199">
        <w:tab/>
      </w:r>
      <w:r w:rsidR="0058690A" w:rsidRPr="00ED0199">
        <w:tab/>
        <w:t xml:space="preserve">      </w:t>
      </w:r>
      <w:r w:rsidRPr="00ED0199">
        <w:t xml:space="preserve">  подпись</w:t>
      </w:r>
    </w:p>
    <w:p w:rsidR="0017028F" w:rsidRPr="00ED0199" w:rsidRDefault="0017028F" w:rsidP="0058690A">
      <w:pPr>
        <w:pStyle w:val="70"/>
        <w:shd w:val="clear" w:color="auto" w:fill="auto"/>
        <w:spacing w:after="0" w:line="240" w:lineRule="auto"/>
        <w:ind w:left="284"/>
        <w:jc w:val="left"/>
        <w:rPr>
          <w:sz w:val="24"/>
          <w:szCs w:val="24"/>
        </w:rPr>
      </w:pPr>
      <w:r w:rsidRPr="00ED0199">
        <w:rPr>
          <w:sz w:val="24"/>
          <w:szCs w:val="24"/>
        </w:rPr>
        <w:t xml:space="preserve">«____»________  20__г.  </w:t>
      </w:r>
    </w:p>
    <w:p w:rsidR="0017028F" w:rsidRPr="00ED0199" w:rsidRDefault="0017028F" w:rsidP="0058690A">
      <w:pPr>
        <w:pStyle w:val="70"/>
        <w:shd w:val="clear" w:color="auto" w:fill="auto"/>
        <w:spacing w:after="0" w:line="240" w:lineRule="auto"/>
        <w:ind w:left="284"/>
        <w:jc w:val="left"/>
        <w:rPr>
          <w:sz w:val="24"/>
          <w:szCs w:val="24"/>
        </w:rPr>
      </w:pPr>
    </w:p>
    <w:p w:rsidR="0017028F" w:rsidRPr="00ED0199" w:rsidRDefault="0017028F" w:rsidP="0017028F">
      <w:pPr>
        <w:pStyle w:val="p2"/>
        <w:spacing w:before="0" w:beforeAutospacing="0" w:after="0" w:afterAutospacing="0"/>
        <w:ind w:firstLine="567"/>
        <w:jc w:val="left"/>
        <w:rPr>
          <w:rStyle w:val="s31"/>
          <w:b w:val="0"/>
          <w:sz w:val="24"/>
          <w:szCs w:val="24"/>
        </w:rPr>
      </w:pPr>
    </w:p>
    <w:p w:rsidR="006A78F2" w:rsidRPr="00ED0199" w:rsidRDefault="006A78F2" w:rsidP="006A78F2">
      <w:pPr>
        <w:pStyle w:val="p2"/>
        <w:spacing w:before="0" w:beforeAutospacing="0" w:after="0" w:afterAutospacing="0"/>
        <w:jc w:val="right"/>
        <w:rPr>
          <w:b/>
          <w:sz w:val="24"/>
          <w:szCs w:val="24"/>
        </w:rPr>
      </w:pPr>
      <w:r w:rsidRPr="00ED0199">
        <w:br w:type="page"/>
      </w:r>
      <w:r w:rsidR="006944BA" w:rsidRPr="00ED0199">
        <w:rPr>
          <w:b/>
          <w:sz w:val="24"/>
          <w:szCs w:val="24"/>
        </w:rPr>
        <w:lastRenderedPageBreak/>
        <w:t>Приложение 1</w:t>
      </w:r>
      <w:r w:rsidR="00A84005" w:rsidRPr="00ED0199">
        <w:rPr>
          <w:b/>
          <w:sz w:val="24"/>
          <w:szCs w:val="24"/>
        </w:rPr>
        <w:t>2</w:t>
      </w:r>
    </w:p>
    <w:p w:rsidR="006A78F2" w:rsidRPr="00ED0199" w:rsidRDefault="006A78F2" w:rsidP="003114A7">
      <w:pPr>
        <w:pStyle w:val="p2"/>
        <w:spacing w:before="0" w:beforeAutospacing="0" w:after="0" w:afterAutospacing="0"/>
        <w:rPr>
          <w:sz w:val="24"/>
          <w:szCs w:val="24"/>
        </w:rPr>
      </w:pPr>
      <w:r w:rsidRPr="00ED0199">
        <w:rPr>
          <w:sz w:val="24"/>
          <w:szCs w:val="24"/>
        </w:rPr>
        <w:t>(рекомендуемое)</w:t>
      </w:r>
    </w:p>
    <w:p w:rsidR="006A78F2" w:rsidRPr="00ED0199" w:rsidRDefault="006A78F2" w:rsidP="003114A7">
      <w:pPr>
        <w:pStyle w:val="p9"/>
        <w:spacing w:before="0" w:beforeAutospacing="0" w:after="0" w:afterAutospacing="0"/>
        <w:ind w:firstLine="0"/>
        <w:rPr>
          <w:rStyle w:val="s31"/>
          <w:sz w:val="24"/>
          <w:szCs w:val="24"/>
        </w:rPr>
      </w:pPr>
      <w:r w:rsidRPr="00ED0199">
        <w:rPr>
          <w:rStyle w:val="s31"/>
          <w:sz w:val="24"/>
          <w:szCs w:val="24"/>
        </w:rPr>
        <w:t>Оформление вопросов для семинаров, коллоквиумов</w:t>
      </w:r>
    </w:p>
    <w:p w:rsidR="006A78F2" w:rsidRPr="00ED0199" w:rsidRDefault="006A78F2" w:rsidP="003114A7">
      <w:pPr>
        <w:pStyle w:val="p2"/>
        <w:rPr>
          <w:sz w:val="24"/>
          <w:szCs w:val="24"/>
        </w:rPr>
      </w:pPr>
      <w:r w:rsidRPr="00ED0199">
        <w:rPr>
          <w:rStyle w:val="s31"/>
          <w:sz w:val="24"/>
          <w:szCs w:val="24"/>
        </w:rPr>
        <w:t>Вопросы для семинаров, коллоквиумов</w:t>
      </w:r>
    </w:p>
    <w:p w:rsidR="0054500C" w:rsidRPr="00ED0199" w:rsidRDefault="0054500C" w:rsidP="0054500C">
      <w:pPr>
        <w:pStyle w:val="p5"/>
        <w:rPr>
          <w:rStyle w:val="s71"/>
          <w:b w:val="0"/>
          <w:i w:val="0"/>
          <w:sz w:val="24"/>
          <w:szCs w:val="24"/>
        </w:rPr>
      </w:pPr>
    </w:p>
    <w:p w:rsidR="0054500C" w:rsidRPr="00ED0199" w:rsidRDefault="00CB5D62" w:rsidP="0054500C">
      <w:pPr>
        <w:pStyle w:val="p5"/>
        <w:rPr>
          <w:sz w:val="24"/>
          <w:szCs w:val="24"/>
        </w:rPr>
      </w:pPr>
      <w:r w:rsidRPr="00ED0199">
        <w:rPr>
          <w:rStyle w:val="s71"/>
          <w:b w:val="0"/>
          <w:i w:val="0"/>
          <w:sz w:val="24"/>
          <w:szCs w:val="24"/>
        </w:rPr>
        <w:t>Код компетенции(й) / части компетенции, проверяемой оценочным средством:</w:t>
      </w:r>
    </w:p>
    <w:p w:rsidR="0054500C" w:rsidRPr="00ED0199" w:rsidRDefault="00A830CB" w:rsidP="0054500C">
      <w:pPr>
        <w:pStyle w:val="p5"/>
        <w:rPr>
          <w:sz w:val="24"/>
          <w:szCs w:val="24"/>
        </w:rPr>
      </w:pPr>
      <w:r w:rsidRPr="00ED0199">
        <w:rPr>
          <w:sz w:val="24"/>
          <w:szCs w:val="24"/>
        </w:rPr>
        <w:t>Этап</w:t>
      </w:r>
      <w:r w:rsidR="0054500C" w:rsidRPr="00ED0199">
        <w:rPr>
          <w:sz w:val="24"/>
          <w:szCs w:val="24"/>
        </w:rPr>
        <w:t xml:space="preserve"> контроля: …..</w:t>
      </w:r>
    </w:p>
    <w:p w:rsidR="00051985" w:rsidRPr="00ED0199" w:rsidRDefault="00051985" w:rsidP="00051985">
      <w:pPr>
        <w:pStyle w:val="p5"/>
        <w:spacing w:before="0" w:beforeAutospacing="0" w:after="0" w:afterAutospacing="0"/>
        <w:rPr>
          <w:rStyle w:val="s31"/>
          <w:sz w:val="24"/>
          <w:szCs w:val="24"/>
        </w:rPr>
      </w:pPr>
    </w:p>
    <w:p w:rsidR="006A78F2" w:rsidRPr="00ED0199" w:rsidRDefault="006A78F2" w:rsidP="00051985">
      <w:pPr>
        <w:pStyle w:val="p5"/>
        <w:spacing w:before="0" w:beforeAutospacing="0" w:after="0" w:afterAutospacing="0"/>
        <w:rPr>
          <w:sz w:val="24"/>
          <w:szCs w:val="24"/>
        </w:rPr>
      </w:pPr>
      <w:r w:rsidRPr="00ED0199">
        <w:rPr>
          <w:rStyle w:val="s31"/>
          <w:sz w:val="24"/>
          <w:szCs w:val="24"/>
        </w:rPr>
        <w:t>Тема (раздел)</w:t>
      </w:r>
    </w:p>
    <w:p w:rsidR="006A78F2" w:rsidRPr="00ED0199" w:rsidRDefault="006A78F2" w:rsidP="00051985">
      <w:pPr>
        <w:pStyle w:val="p5"/>
        <w:spacing w:before="0" w:beforeAutospacing="0" w:after="0" w:afterAutospacing="0"/>
        <w:rPr>
          <w:sz w:val="24"/>
          <w:szCs w:val="24"/>
        </w:rPr>
      </w:pPr>
      <w:r w:rsidRPr="00ED0199">
        <w:rPr>
          <w:sz w:val="24"/>
          <w:szCs w:val="24"/>
        </w:rPr>
        <w:t>1</w:t>
      </w:r>
    </w:p>
    <w:p w:rsidR="006A78F2" w:rsidRPr="00ED0199" w:rsidRDefault="006A78F2" w:rsidP="00051985">
      <w:pPr>
        <w:pStyle w:val="p5"/>
        <w:spacing w:before="0" w:beforeAutospacing="0" w:after="0" w:afterAutospacing="0"/>
        <w:rPr>
          <w:sz w:val="24"/>
          <w:szCs w:val="24"/>
        </w:rPr>
      </w:pPr>
      <w:r w:rsidRPr="00ED0199">
        <w:rPr>
          <w:sz w:val="24"/>
          <w:szCs w:val="24"/>
        </w:rPr>
        <w:t>2</w:t>
      </w:r>
    </w:p>
    <w:p w:rsidR="006A78F2" w:rsidRPr="00ED0199" w:rsidRDefault="006A78F2" w:rsidP="00051985">
      <w:pPr>
        <w:pStyle w:val="p5"/>
        <w:spacing w:before="0" w:beforeAutospacing="0" w:after="0" w:afterAutospacing="0"/>
        <w:rPr>
          <w:sz w:val="24"/>
          <w:szCs w:val="24"/>
        </w:rPr>
      </w:pPr>
      <w:r w:rsidRPr="00ED0199">
        <w:rPr>
          <w:sz w:val="24"/>
          <w:szCs w:val="24"/>
        </w:rPr>
        <w:t>…</w:t>
      </w:r>
    </w:p>
    <w:p w:rsidR="006A78F2" w:rsidRPr="00ED0199" w:rsidRDefault="006A78F2" w:rsidP="00051985">
      <w:pPr>
        <w:pStyle w:val="p5"/>
        <w:spacing w:before="0" w:beforeAutospacing="0" w:after="0" w:afterAutospacing="0"/>
        <w:rPr>
          <w:rStyle w:val="s31"/>
          <w:sz w:val="24"/>
          <w:szCs w:val="24"/>
        </w:rPr>
      </w:pPr>
    </w:p>
    <w:p w:rsidR="006A78F2" w:rsidRPr="00ED0199" w:rsidRDefault="006A78F2" w:rsidP="00051985">
      <w:pPr>
        <w:pStyle w:val="p5"/>
        <w:spacing w:before="0" w:beforeAutospacing="0" w:after="0" w:afterAutospacing="0"/>
        <w:rPr>
          <w:sz w:val="24"/>
          <w:szCs w:val="24"/>
        </w:rPr>
      </w:pPr>
      <w:r w:rsidRPr="00ED0199">
        <w:rPr>
          <w:rStyle w:val="s31"/>
          <w:sz w:val="24"/>
          <w:szCs w:val="24"/>
        </w:rPr>
        <w:t>Тема (раздел)</w:t>
      </w:r>
    </w:p>
    <w:p w:rsidR="006A78F2" w:rsidRPr="00ED0199" w:rsidRDefault="006A78F2" w:rsidP="00051985">
      <w:pPr>
        <w:pStyle w:val="p5"/>
        <w:spacing w:before="0" w:beforeAutospacing="0" w:after="0" w:afterAutospacing="0"/>
        <w:rPr>
          <w:sz w:val="24"/>
          <w:szCs w:val="24"/>
        </w:rPr>
      </w:pPr>
      <w:r w:rsidRPr="00ED0199">
        <w:rPr>
          <w:sz w:val="24"/>
          <w:szCs w:val="24"/>
        </w:rPr>
        <w:t>1</w:t>
      </w:r>
    </w:p>
    <w:p w:rsidR="006A78F2" w:rsidRPr="00ED0199" w:rsidRDefault="006A78F2" w:rsidP="00051985">
      <w:pPr>
        <w:pStyle w:val="p5"/>
        <w:spacing w:before="0" w:beforeAutospacing="0" w:after="0" w:afterAutospacing="0"/>
        <w:rPr>
          <w:sz w:val="24"/>
          <w:szCs w:val="24"/>
        </w:rPr>
      </w:pPr>
      <w:r w:rsidRPr="00ED0199">
        <w:rPr>
          <w:sz w:val="24"/>
          <w:szCs w:val="24"/>
        </w:rPr>
        <w:t>2</w:t>
      </w:r>
    </w:p>
    <w:p w:rsidR="006A78F2" w:rsidRPr="00ED0199" w:rsidRDefault="006A78F2" w:rsidP="00051985">
      <w:pPr>
        <w:pStyle w:val="p5"/>
        <w:spacing w:before="0" w:beforeAutospacing="0" w:after="0" w:afterAutospacing="0"/>
        <w:rPr>
          <w:sz w:val="24"/>
          <w:szCs w:val="24"/>
        </w:rPr>
      </w:pPr>
      <w:r w:rsidRPr="00ED0199">
        <w:rPr>
          <w:sz w:val="24"/>
          <w:szCs w:val="24"/>
        </w:rPr>
        <w:t>….</w:t>
      </w:r>
    </w:p>
    <w:p w:rsidR="006A78F2" w:rsidRPr="00ED0199" w:rsidRDefault="006A78F2" w:rsidP="00051985">
      <w:pPr>
        <w:pStyle w:val="p5"/>
        <w:spacing w:before="0" w:beforeAutospacing="0" w:after="0" w:afterAutospacing="0"/>
        <w:rPr>
          <w:rStyle w:val="s31"/>
          <w:sz w:val="24"/>
          <w:szCs w:val="24"/>
        </w:rPr>
      </w:pPr>
    </w:p>
    <w:p w:rsidR="006A78F2" w:rsidRPr="00ED0199" w:rsidRDefault="006A78F2" w:rsidP="00051985">
      <w:pPr>
        <w:pStyle w:val="p5"/>
        <w:spacing w:before="0" w:beforeAutospacing="0" w:after="0" w:afterAutospacing="0"/>
        <w:rPr>
          <w:sz w:val="24"/>
          <w:szCs w:val="24"/>
        </w:rPr>
      </w:pPr>
      <w:r w:rsidRPr="00ED0199">
        <w:rPr>
          <w:rStyle w:val="s31"/>
          <w:sz w:val="24"/>
          <w:szCs w:val="24"/>
        </w:rPr>
        <w:t>Тема (раздел)</w:t>
      </w:r>
    </w:p>
    <w:p w:rsidR="006A78F2" w:rsidRPr="00ED0199" w:rsidRDefault="006A78F2" w:rsidP="00051985">
      <w:pPr>
        <w:pStyle w:val="p5"/>
        <w:spacing w:before="0" w:beforeAutospacing="0" w:after="0" w:afterAutospacing="0"/>
        <w:rPr>
          <w:sz w:val="24"/>
          <w:szCs w:val="24"/>
        </w:rPr>
      </w:pPr>
      <w:r w:rsidRPr="00ED0199">
        <w:rPr>
          <w:sz w:val="24"/>
          <w:szCs w:val="24"/>
        </w:rPr>
        <w:t>1</w:t>
      </w:r>
    </w:p>
    <w:p w:rsidR="006A78F2" w:rsidRPr="00ED0199" w:rsidRDefault="006A78F2" w:rsidP="00051985">
      <w:pPr>
        <w:pStyle w:val="p5"/>
        <w:spacing w:before="0" w:beforeAutospacing="0" w:after="0" w:afterAutospacing="0"/>
        <w:rPr>
          <w:sz w:val="24"/>
          <w:szCs w:val="24"/>
        </w:rPr>
      </w:pPr>
      <w:r w:rsidRPr="00ED0199">
        <w:rPr>
          <w:sz w:val="24"/>
          <w:szCs w:val="24"/>
        </w:rPr>
        <w:t>2</w:t>
      </w:r>
    </w:p>
    <w:p w:rsidR="006A78F2" w:rsidRPr="00ED0199" w:rsidRDefault="006A78F2" w:rsidP="00051985">
      <w:pPr>
        <w:pStyle w:val="p5"/>
        <w:spacing w:before="0" w:beforeAutospacing="0" w:after="0" w:afterAutospacing="0"/>
        <w:rPr>
          <w:sz w:val="24"/>
          <w:szCs w:val="24"/>
        </w:rPr>
      </w:pPr>
      <w:r w:rsidRPr="00ED0199">
        <w:rPr>
          <w:sz w:val="24"/>
          <w:szCs w:val="24"/>
        </w:rPr>
        <w:t>….</w:t>
      </w:r>
    </w:p>
    <w:p w:rsidR="00051985" w:rsidRPr="00ED0199" w:rsidRDefault="00051985" w:rsidP="00051985">
      <w:pPr>
        <w:pStyle w:val="p18"/>
        <w:spacing w:before="0" w:beforeAutospacing="0" w:after="0" w:afterAutospacing="0"/>
        <w:rPr>
          <w:rStyle w:val="s31"/>
        </w:rPr>
      </w:pPr>
    </w:p>
    <w:p w:rsidR="00051985" w:rsidRPr="00ED0199" w:rsidRDefault="00051985" w:rsidP="00051985">
      <w:pPr>
        <w:pStyle w:val="p18"/>
        <w:spacing w:before="0" w:beforeAutospacing="0" w:after="0" w:afterAutospacing="0"/>
      </w:pPr>
      <w:r w:rsidRPr="00ED0199">
        <w:rPr>
          <w:rStyle w:val="s31"/>
        </w:rPr>
        <w:t>Критерии оценки:</w:t>
      </w:r>
    </w:p>
    <w:p w:rsidR="00051985" w:rsidRPr="00ED0199" w:rsidRDefault="00051985" w:rsidP="009E5007">
      <w:pPr>
        <w:pStyle w:val="32"/>
        <w:numPr>
          <w:ilvl w:val="0"/>
          <w:numId w:val="10"/>
        </w:numPr>
        <w:shd w:val="clear" w:color="auto" w:fill="auto"/>
        <w:tabs>
          <w:tab w:val="left" w:pos="192"/>
        </w:tabs>
        <w:spacing w:line="240" w:lineRule="auto"/>
        <w:ind w:right="23"/>
        <w:rPr>
          <w:b w:val="0"/>
          <w:sz w:val="24"/>
          <w:szCs w:val="24"/>
        </w:rPr>
      </w:pPr>
      <w:r w:rsidRPr="00ED0199">
        <w:rPr>
          <w:b w:val="0"/>
          <w:sz w:val="24"/>
          <w:szCs w:val="24"/>
        </w:rPr>
        <w:t xml:space="preserve">оценка «отлично» выставляется </w:t>
      </w:r>
      <w:r w:rsidR="00CE574F" w:rsidRPr="00ED0199">
        <w:rPr>
          <w:b w:val="0"/>
          <w:sz w:val="24"/>
          <w:szCs w:val="24"/>
        </w:rPr>
        <w:t>обучающемуся</w:t>
      </w:r>
      <w:r w:rsidRPr="00ED0199">
        <w:rPr>
          <w:b w:val="0"/>
          <w:sz w:val="24"/>
          <w:szCs w:val="24"/>
        </w:rPr>
        <w:t>, если ……</w:t>
      </w:r>
      <w:r w:rsidRPr="00ED0199">
        <w:rPr>
          <w:b w:val="0"/>
          <w:sz w:val="24"/>
          <w:szCs w:val="24"/>
        </w:rPr>
        <w:tab/>
      </w:r>
    </w:p>
    <w:p w:rsidR="00051985" w:rsidRPr="00ED0199" w:rsidRDefault="00051985" w:rsidP="009E5007">
      <w:pPr>
        <w:pStyle w:val="32"/>
        <w:numPr>
          <w:ilvl w:val="0"/>
          <w:numId w:val="10"/>
        </w:numPr>
        <w:shd w:val="clear" w:color="auto" w:fill="auto"/>
        <w:tabs>
          <w:tab w:val="left" w:pos="192"/>
        </w:tabs>
        <w:spacing w:line="240" w:lineRule="auto"/>
        <w:ind w:right="23"/>
        <w:rPr>
          <w:b w:val="0"/>
          <w:sz w:val="24"/>
          <w:szCs w:val="24"/>
        </w:rPr>
      </w:pPr>
      <w:r w:rsidRPr="00ED0199">
        <w:rPr>
          <w:b w:val="0"/>
          <w:sz w:val="24"/>
          <w:szCs w:val="24"/>
        </w:rPr>
        <w:t>оценка «хорошо»</w:t>
      </w:r>
      <w:r w:rsidR="00CE574F" w:rsidRPr="00ED0199">
        <w:rPr>
          <w:b w:val="0"/>
          <w:sz w:val="24"/>
          <w:szCs w:val="24"/>
        </w:rPr>
        <w:t xml:space="preserve"> выставляется обучающемуся, если ……</w:t>
      </w:r>
      <w:r w:rsidRPr="00ED0199">
        <w:rPr>
          <w:b w:val="0"/>
          <w:sz w:val="24"/>
          <w:szCs w:val="24"/>
        </w:rPr>
        <w:tab/>
      </w:r>
    </w:p>
    <w:p w:rsidR="00051985" w:rsidRPr="00ED0199" w:rsidRDefault="00051985" w:rsidP="009E5007">
      <w:pPr>
        <w:pStyle w:val="32"/>
        <w:numPr>
          <w:ilvl w:val="0"/>
          <w:numId w:val="10"/>
        </w:numPr>
        <w:shd w:val="clear" w:color="auto" w:fill="auto"/>
        <w:tabs>
          <w:tab w:val="left" w:pos="192"/>
          <w:tab w:val="left" w:leader="dot" w:pos="5429"/>
        </w:tabs>
        <w:spacing w:line="240" w:lineRule="auto"/>
        <w:ind w:right="23"/>
        <w:rPr>
          <w:b w:val="0"/>
          <w:sz w:val="24"/>
          <w:szCs w:val="24"/>
        </w:rPr>
      </w:pPr>
      <w:r w:rsidRPr="00ED0199">
        <w:rPr>
          <w:b w:val="0"/>
          <w:sz w:val="24"/>
          <w:szCs w:val="24"/>
        </w:rPr>
        <w:t>оценка «удовлетворительно»</w:t>
      </w:r>
      <w:r w:rsidR="00CE574F" w:rsidRPr="00ED0199">
        <w:rPr>
          <w:b w:val="0"/>
          <w:sz w:val="24"/>
          <w:szCs w:val="24"/>
        </w:rPr>
        <w:t xml:space="preserve"> выставляется обучающемуся, если ……</w:t>
      </w:r>
      <w:r w:rsidRPr="00ED0199">
        <w:rPr>
          <w:b w:val="0"/>
          <w:sz w:val="24"/>
          <w:szCs w:val="24"/>
        </w:rPr>
        <w:tab/>
      </w:r>
    </w:p>
    <w:p w:rsidR="00051985" w:rsidRPr="00ED0199" w:rsidRDefault="00051985" w:rsidP="009E5007">
      <w:pPr>
        <w:pStyle w:val="32"/>
        <w:numPr>
          <w:ilvl w:val="0"/>
          <w:numId w:val="10"/>
        </w:numPr>
        <w:shd w:val="clear" w:color="auto" w:fill="auto"/>
        <w:tabs>
          <w:tab w:val="left" w:pos="192"/>
          <w:tab w:val="left" w:leader="dot" w:pos="5424"/>
        </w:tabs>
        <w:spacing w:line="240" w:lineRule="auto"/>
        <w:ind w:right="23"/>
        <w:rPr>
          <w:b w:val="0"/>
          <w:sz w:val="24"/>
          <w:szCs w:val="24"/>
        </w:rPr>
      </w:pPr>
      <w:r w:rsidRPr="00ED0199">
        <w:rPr>
          <w:b w:val="0"/>
          <w:sz w:val="24"/>
          <w:szCs w:val="24"/>
        </w:rPr>
        <w:t>оценка «неудовлетворительно»</w:t>
      </w:r>
      <w:r w:rsidR="00CE7711" w:rsidRPr="00ED0199">
        <w:rPr>
          <w:b w:val="0"/>
          <w:sz w:val="24"/>
          <w:szCs w:val="24"/>
        </w:rPr>
        <w:t xml:space="preserve"> выставляется обучающемуся, если ……</w:t>
      </w:r>
      <w:r w:rsidRPr="00ED0199">
        <w:rPr>
          <w:b w:val="0"/>
          <w:sz w:val="24"/>
          <w:szCs w:val="24"/>
        </w:rPr>
        <w:tab/>
      </w:r>
    </w:p>
    <w:p w:rsidR="00051985" w:rsidRPr="00ED0199" w:rsidRDefault="00051985" w:rsidP="00051985">
      <w:pPr>
        <w:pStyle w:val="32"/>
        <w:shd w:val="clear" w:color="auto" w:fill="auto"/>
        <w:tabs>
          <w:tab w:val="left" w:pos="192"/>
          <w:tab w:val="left" w:leader="dot" w:pos="5424"/>
        </w:tabs>
        <w:spacing w:line="240" w:lineRule="auto"/>
        <w:ind w:right="23"/>
        <w:rPr>
          <w:b w:val="0"/>
          <w:sz w:val="24"/>
          <w:szCs w:val="24"/>
        </w:rPr>
      </w:pPr>
      <w:r w:rsidRPr="00ED0199">
        <w:rPr>
          <w:b w:val="0"/>
          <w:sz w:val="24"/>
          <w:szCs w:val="24"/>
        </w:rPr>
        <w:t>либо:</w:t>
      </w:r>
    </w:p>
    <w:p w:rsidR="00051985" w:rsidRPr="00ED0199" w:rsidRDefault="00051985" w:rsidP="009E5007">
      <w:pPr>
        <w:pStyle w:val="32"/>
        <w:numPr>
          <w:ilvl w:val="0"/>
          <w:numId w:val="10"/>
        </w:numPr>
        <w:shd w:val="clear" w:color="auto" w:fill="auto"/>
        <w:tabs>
          <w:tab w:val="left" w:pos="139"/>
        </w:tabs>
        <w:spacing w:line="240" w:lineRule="auto"/>
        <w:ind w:right="23"/>
        <w:rPr>
          <w:b w:val="0"/>
          <w:sz w:val="24"/>
          <w:szCs w:val="24"/>
        </w:rPr>
      </w:pPr>
      <w:r w:rsidRPr="00ED0199">
        <w:rPr>
          <w:b w:val="0"/>
          <w:sz w:val="24"/>
          <w:szCs w:val="24"/>
        </w:rPr>
        <w:t>оценка «зачтено»</w:t>
      </w:r>
      <w:r w:rsidR="00CE7711" w:rsidRPr="00ED0199">
        <w:rPr>
          <w:b w:val="0"/>
          <w:sz w:val="24"/>
          <w:szCs w:val="24"/>
        </w:rPr>
        <w:t xml:space="preserve"> выставляется обучающемуся, если ……</w:t>
      </w:r>
      <w:r w:rsidRPr="00ED0199">
        <w:rPr>
          <w:b w:val="0"/>
          <w:sz w:val="24"/>
          <w:szCs w:val="24"/>
        </w:rPr>
        <w:tab/>
      </w:r>
    </w:p>
    <w:p w:rsidR="00051985" w:rsidRPr="00ED0199" w:rsidRDefault="00051985" w:rsidP="009E5007">
      <w:pPr>
        <w:pStyle w:val="32"/>
        <w:numPr>
          <w:ilvl w:val="0"/>
          <w:numId w:val="10"/>
        </w:numPr>
        <w:shd w:val="clear" w:color="auto" w:fill="auto"/>
        <w:tabs>
          <w:tab w:val="left" w:pos="139"/>
          <w:tab w:val="left" w:leader="dot" w:pos="5424"/>
        </w:tabs>
        <w:spacing w:line="240" w:lineRule="auto"/>
        <w:ind w:right="23"/>
        <w:rPr>
          <w:b w:val="0"/>
          <w:sz w:val="24"/>
          <w:szCs w:val="24"/>
        </w:rPr>
      </w:pPr>
      <w:r w:rsidRPr="00ED0199">
        <w:rPr>
          <w:b w:val="0"/>
          <w:sz w:val="24"/>
          <w:szCs w:val="24"/>
        </w:rPr>
        <w:t>оценка «не зачтено»</w:t>
      </w:r>
      <w:r w:rsidR="00CE7711" w:rsidRPr="00ED0199">
        <w:rPr>
          <w:b w:val="0"/>
          <w:sz w:val="24"/>
          <w:szCs w:val="24"/>
        </w:rPr>
        <w:t xml:space="preserve"> выставляется обучающемуся, если ……</w:t>
      </w:r>
      <w:r w:rsidRPr="00ED0199">
        <w:rPr>
          <w:b w:val="0"/>
          <w:sz w:val="24"/>
          <w:szCs w:val="24"/>
        </w:rPr>
        <w:tab/>
      </w:r>
    </w:p>
    <w:p w:rsidR="00051985" w:rsidRPr="00ED0199" w:rsidRDefault="00051985" w:rsidP="00051985">
      <w:pPr>
        <w:pStyle w:val="42"/>
        <w:shd w:val="clear" w:color="auto" w:fill="auto"/>
        <w:tabs>
          <w:tab w:val="left" w:leader="underscore" w:pos="4920"/>
        </w:tabs>
        <w:spacing w:line="260" w:lineRule="exact"/>
        <w:jc w:val="left"/>
        <w:rPr>
          <w:color w:val="auto"/>
          <w:sz w:val="24"/>
          <w:szCs w:val="24"/>
        </w:rPr>
      </w:pPr>
    </w:p>
    <w:p w:rsidR="00051985" w:rsidRPr="00ED0199" w:rsidRDefault="00051985" w:rsidP="00051985">
      <w:pPr>
        <w:pStyle w:val="42"/>
        <w:shd w:val="clear" w:color="auto" w:fill="auto"/>
        <w:tabs>
          <w:tab w:val="left" w:leader="underscore" w:pos="4920"/>
        </w:tabs>
        <w:spacing w:line="260" w:lineRule="exact"/>
        <w:jc w:val="left"/>
        <w:rPr>
          <w:color w:val="auto"/>
          <w:sz w:val="24"/>
          <w:szCs w:val="24"/>
        </w:rPr>
      </w:pPr>
      <w:r w:rsidRPr="00ED0199">
        <w:rPr>
          <w:color w:val="auto"/>
          <w:sz w:val="24"/>
          <w:szCs w:val="24"/>
        </w:rPr>
        <w:t>Составитель</w:t>
      </w:r>
      <w:r w:rsidRPr="00ED0199">
        <w:rPr>
          <w:color w:val="auto"/>
          <w:sz w:val="24"/>
          <w:szCs w:val="24"/>
          <w:u w:val="single"/>
        </w:rPr>
        <w:t>____________</w:t>
      </w:r>
      <w:r w:rsidRPr="00ED0199">
        <w:rPr>
          <w:color w:val="auto"/>
          <w:sz w:val="24"/>
          <w:szCs w:val="24"/>
          <w:u w:val="single"/>
        </w:rPr>
        <w:tab/>
      </w:r>
      <w:r w:rsidRPr="00ED0199">
        <w:rPr>
          <w:color w:val="auto"/>
          <w:sz w:val="24"/>
          <w:szCs w:val="24"/>
        </w:rPr>
        <w:t>И.О. Фамилия</w:t>
      </w:r>
    </w:p>
    <w:p w:rsidR="00051985" w:rsidRPr="00ED0199" w:rsidRDefault="00051985" w:rsidP="00051985">
      <w:pPr>
        <w:pStyle w:val="70"/>
        <w:shd w:val="clear" w:color="auto" w:fill="auto"/>
        <w:spacing w:after="0" w:line="240" w:lineRule="auto"/>
        <w:ind w:left="3200"/>
        <w:jc w:val="left"/>
      </w:pPr>
      <w:r w:rsidRPr="00ED0199">
        <w:t>(подпись)</w:t>
      </w:r>
    </w:p>
    <w:p w:rsidR="00051985" w:rsidRPr="00ED0199" w:rsidRDefault="00051985" w:rsidP="00051985">
      <w:pPr>
        <w:pStyle w:val="70"/>
        <w:shd w:val="clear" w:color="auto" w:fill="auto"/>
        <w:spacing w:after="0" w:line="240" w:lineRule="auto"/>
        <w:jc w:val="left"/>
        <w:rPr>
          <w:sz w:val="24"/>
          <w:szCs w:val="24"/>
        </w:rPr>
      </w:pPr>
      <w:r w:rsidRPr="00ED0199">
        <w:rPr>
          <w:sz w:val="24"/>
          <w:szCs w:val="24"/>
        </w:rPr>
        <w:t xml:space="preserve">«____»________  20__г.  </w:t>
      </w:r>
    </w:p>
    <w:p w:rsidR="00051985" w:rsidRPr="00ED0199" w:rsidRDefault="00051985" w:rsidP="00051985">
      <w:pPr>
        <w:ind w:firstLine="540"/>
        <w:jc w:val="both"/>
      </w:pPr>
    </w:p>
    <w:p w:rsidR="006A78F2" w:rsidRPr="00ED0199" w:rsidRDefault="006A78F2" w:rsidP="006A78F2">
      <w:pPr>
        <w:pStyle w:val="p2"/>
        <w:spacing w:before="0" w:beforeAutospacing="0" w:after="0" w:afterAutospacing="0"/>
        <w:jc w:val="right"/>
        <w:rPr>
          <w:b/>
          <w:sz w:val="24"/>
          <w:szCs w:val="24"/>
        </w:rPr>
      </w:pPr>
      <w:r w:rsidRPr="00ED0199">
        <w:br w:type="page"/>
      </w:r>
      <w:r w:rsidR="006944BA" w:rsidRPr="00ED0199">
        <w:rPr>
          <w:b/>
          <w:sz w:val="24"/>
          <w:szCs w:val="24"/>
        </w:rPr>
        <w:lastRenderedPageBreak/>
        <w:t>Приложение 1</w:t>
      </w:r>
      <w:r w:rsidR="00A84005" w:rsidRPr="00ED0199">
        <w:rPr>
          <w:b/>
          <w:sz w:val="24"/>
          <w:szCs w:val="24"/>
        </w:rPr>
        <w:t>3</w:t>
      </w:r>
    </w:p>
    <w:p w:rsidR="006A78F2" w:rsidRPr="00ED0199" w:rsidRDefault="006A78F2" w:rsidP="006A78F2">
      <w:pPr>
        <w:pStyle w:val="p2"/>
        <w:spacing w:before="0" w:beforeAutospacing="0" w:after="0" w:afterAutospacing="0"/>
        <w:rPr>
          <w:sz w:val="24"/>
          <w:szCs w:val="24"/>
        </w:rPr>
      </w:pPr>
      <w:r w:rsidRPr="00ED0199">
        <w:rPr>
          <w:sz w:val="24"/>
          <w:szCs w:val="24"/>
        </w:rPr>
        <w:t>(рекомендуемое)</w:t>
      </w:r>
    </w:p>
    <w:p w:rsidR="006A78F2" w:rsidRPr="00ED0199" w:rsidRDefault="006A78F2" w:rsidP="003114A7">
      <w:pPr>
        <w:pStyle w:val="p9"/>
        <w:spacing w:before="0" w:beforeAutospacing="0" w:after="0" w:afterAutospacing="0"/>
        <w:ind w:firstLine="0"/>
        <w:rPr>
          <w:rStyle w:val="s31"/>
          <w:sz w:val="24"/>
          <w:szCs w:val="24"/>
        </w:rPr>
      </w:pPr>
      <w:r w:rsidRPr="00ED0199">
        <w:rPr>
          <w:rStyle w:val="s31"/>
          <w:sz w:val="24"/>
          <w:szCs w:val="24"/>
        </w:rPr>
        <w:t>Оформление комплекта заданий для контрольной работы</w:t>
      </w:r>
    </w:p>
    <w:p w:rsidR="008F5164" w:rsidRPr="00ED0199" w:rsidRDefault="008F5164" w:rsidP="006A78F2">
      <w:pPr>
        <w:pStyle w:val="p9"/>
        <w:spacing w:before="0" w:beforeAutospacing="0" w:after="0" w:afterAutospacing="0"/>
        <w:rPr>
          <w:rStyle w:val="s31"/>
          <w:sz w:val="24"/>
          <w:szCs w:val="24"/>
        </w:rPr>
      </w:pPr>
    </w:p>
    <w:p w:rsidR="006A78F2" w:rsidRPr="00ED0199" w:rsidRDefault="006A78F2" w:rsidP="003114A7">
      <w:pPr>
        <w:pStyle w:val="p9"/>
        <w:spacing w:before="0" w:beforeAutospacing="0" w:after="0" w:afterAutospacing="0"/>
        <w:ind w:firstLine="0"/>
        <w:rPr>
          <w:sz w:val="24"/>
          <w:szCs w:val="24"/>
        </w:rPr>
      </w:pPr>
      <w:r w:rsidRPr="00ED0199">
        <w:rPr>
          <w:rStyle w:val="s31"/>
          <w:sz w:val="24"/>
          <w:szCs w:val="24"/>
        </w:rPr>
        <w:t>Комплект заданий для контрольной работы</w:t>
      </w:r>
    </w:p>
    <w:p w:rsidR="0054500C" w:rsidRPr="00ED0199" w:rsidRDefault="0054500C" w:rsidP="00051985">
      <w:pPr>
        <w:pStyle w:val="p5"/>
        <w:spacing w:before="0" w:beforeAutospacing="0" w:after="0" w:afterAutospacing="0"/>
        <w:rPr>
          <w:rStyle w:val="s71"/>
          <w:sz w:val="24"/>
          <w:szCs w:val="24"/>
        </w:rPr>
      </w:pPr>
    </w:p>
    <w:p w:rsidR="0054500C" w:rsidRPr="00ED0199" w:rsidRDefault="00CB5D62" w:rsidP="0054500C">
      <w:pPr>
        <w:pStyle w:val="p5"/>
        <w:rPr>
          <w:sz w:val="24"/>
          <w:szCs w:val="24"/>
        </w:rPr>
      </w:pPr>
      <w:r w:rsidRPr="00ED0199">
        <w:rPr>
          <w:rStyle w:val="s71"/>
          <w:b w:val="0"/>
          <w:i w:val="0"/>
          <w:sz w:val="24"/>
          <w:szCs w:val="24"/>
        </w:rPr>
        <w:t>Код компетенции(й) / части компетенции, проверяемой оценочным средством:</w:t>
      </w:r>
    </w:p>
    <w:p w:rsidR="0054500C" w:rsidRPr="00ED0199" w:rsidRDefault="00A830CB" w:rsidP="0054500C">
      <w:pPr>
        <w:pStyle w:val="p5"/>
        <w:rPr>
          <w:sz w:val="24"/>
          <w:szCs w:val="24"/>
        </w:rPr>
      </w:pPr>
      <w:r w:rsidRPr="00ED0199">
        <w:rPr>
          <w:sz w:val="24"/>
          <w:szCs w:val="24"/>
        </w:rPr>
        <w:t>Этап</w:t>
      </w:r>
      <w:r w:rsidR="0054500C" w:rsidRPr="00ED0199">
        <w:rPr>
          <w:sz w:val="24"/>
          <w:szCs w:val="24"/>
        </w:rPr>
        <w:t xml:space="preserve"> контроля: …..</w:t>
      </w:r>
    </w:p>
    <w:p w:rsidR="006A78F2" w:rsidRPr="00ED0199" w:rsidRDefault="006A78F2" w:rsidP="00051985">
      <w:pPr>
        <w:pStyle w:val="p5"/>
        <w:spacing w:before="0" w:beforeAutospacing="0" w:after="0" w:afterAutospacing="0"/>
        <w:rPr>
          <w:rStyle w:val="s31"/>
          <w:sz w:val="24"/>
          <w:szCs w:val="24"/>
        </w:rPr>
      </w:pPr>
    </w:p>
    <w:p w:rsidR="006A78F2" w:rsidRPr="00ED0199" w:rsidRDefault="006A78F2" w:rsidP="00051985">
      <w:pPr>
        <w:pStyle w:val="p5"/>
        <w:spacing w:before="0" w:beforeAutospacing="0" w:after="0" w:afterAutospacing="0"/>
        <w:rPr>
          <w:sz w:val="24"/>
          <w:szCs w:val="24"/>
        </w:rPr>
      </w:pPr>
      <w:r w:rsidRPr="00ED0199">
        <w:rPr>
          <w:rStyle w:val="s31"/>
          <w:sz w:val="24"/>
          <w:szCs w:val="24"/>
        </w:rPr>
        <w:t>Тема</w:t>
      </w:r>
    </w:p>
    <w:p w:rsidR="006A78F2" w:rsidRPr="00ED0199" w:rsidRDefault="006A78F2" w:rsidP="00051985">
      <w:pPr>
        <w:pStyle w:val="p5"/>
        <w:spacing w:before="0" w:beforeAutospacing="0" w:after="0" w:afterAutospacing="0"/>
        <w:rPr>
          <w:sz w:val="24"/>
          <w:szCs w:val="24"/>
        </w:rPr>
      </w:pPr>
      <w:r w:rsidRPr="00ED0199">
        <w:rPr>
          <w:sz w:val="24"/>
          <w:szCs w:val="24"/>
        </w:rPr>
        <w:t>Вариант 1</w:t>
      </w:r>
    </w:p>
    <w:p w:rsidR="006A78F2" w:rsidRPr="00ED0199" w:rsidRDefault="006A78F2" w:rsidP="00051985">
      <w:pPr>
        <w:pStyle w:val="p5"/>
        <w:spacing w:before="0" w:beforeAutospacing="0" w:after="0" w:afterAutospacing="0"/>
        <w:rPr>
          <w:sz w:val="24"/>
          <w:szCs w:val="24"/>
        </w:rPr>
      </w:pPr>
      <w:r w:rsidRPr="00ED0199">
        <w:rPr>
          <w:sz w:val="24"/>
          <w:szCs w:val="24"/>
        </w:rPr>
        <w:t>Задание 1</w:t>
      </w:r>
    </w:p>
    <w:p w:rsidR="006A78F2" w:rsidRPr="00ED0199" w:rsidRDefault="006A78F2" w:rsidP="00051985">
      <w:pPr>
        <w:pStyle w:val="p5"/>
        <w:spacing w:before="0" w:beforeAutospacing="0" w:after="0" w:afterAutospacing="0"/>
        <w:rPr>
          <w:sz w:val="24"/>
          <w:szCs w:val="24"/>
        </w:rPr>
      </w:pPr>
      <w:r w:rsidRPr="00ED0199">
        <w:rPr>
          <w:sz w:val="24"/>
          <w:szCs w:val="24"/>
        </w:rPr>
        <w:t>……</w:t>
      </w:r>
    </w:p>
    <w:p w:rsidR="006A78F2" w:rsidRPr="00ED0199" w:rsidRDefault="006A78F2" w:rsidP="00051985">
      <w:pPr>
        <w:pStyle w:val="p5"/>
        <w:spacing w:before="0" w:beforeAutospacing="0" w:after="0" w:afterAutospacing="0"/>
        <w:rPr>
          <w:sz w:val="24"/>
          <w:szCs w:val="24"/>
        </w:rPr>
      </w:pPr>
      <w:r w:rsidRPr="00ED0199">
        <w:rPr>
          <w:sz w:val="24"/>
          <w:szCs w:val="24"/>
        </w:rPr>
        <w:t>Вариант 2</w:t>
      </w:r>
    </w:p>
    <w:p w:rsidR="006A78F2" w:rsidRPr="00ED0199" w:rsidRDefault="006A78F2" w:rsidP="00051985">
      <w:pPr>
        <w:pStyle w:val="p5"/>
        <w:spacing w:before="0" w:beforeAutospacing="0" w:after="0" w:afterAutospacing="0"/>
        <w:rPr>
          <w:sz w:val="24"/>
          <w:szCs w:val="24"/>
        </w:rPr>
      </w:pPr>
      <w:r w:rsidRPr="00ED0199">
        <w:rPr>
          <w:sz w:val="24"/>
          <w:szCs w:val="24"/>
        </w:rPr>
        <w:t>Задание 1</w:t>
      </w:r>
    </w:p>
    <w:p w:rsidR="006A78F2" w:rsidRPr="00ED0199" w:rsidRDefault="006A78F2" w:rsidP="00051985">
      <w:pPr>
        <w:pStyle w:val="p5"/>
        <w:spacing w:before="0" w:beforeAutospacing="0" w:after="0" w:afterAutospacing="0"/>
        <w:rPr>
          <w:sz w:val="24"/>
          <w:szCs w:val="24"/>
        </w:rPr>
      </w:pPr>
      <w:r w:rsidRPr="00ED0199">
        <w:rPr>
          <w:sz w:val="24"/>
          <w:szCs w:val="24"/>
        </w:rPr>
        <w:t>…..</w:t>
      </w:r>
    </w:p>
    <w:p w:rsidR="006A78F2" w:rsidRPr="00ED0199" w:rsidRDefault="006A78F2" w:rsidP="00051985">
      <w:pPr>
        <w:pStyle w:val="p5"/>
        <w:spacing w:before="0" w:beforeAutospacing="0" w:after="0" w:afterAutospacing="0"/>
        <w:rPr>
          <w:rStyle w:val="s31"/>
          <w:sz w:val="24"/>
          <w:szCs w:val="24"/>
        </w:rPr>
      </w:pPr>
    </w:p>
    <w:p w:rsidR="006A78F2" w:rsidRPr="00ED0199" w:rsidRDefault="006A78F2" w:rsidP="00051985">
      <w:pPr>
        <w:pStyle w:val="p5"/>
        <w:spacing w:before="0" w:beforeAutospacing="0" w:after="0" w:afterAutospacing="0"/>
        <w:rPr>
          <w:sz w:val="24"/>
          <w:szCs w:val="24"/>
        </w:rPr>
      </w:pPr>
      <w:r w:rsidRPr="00ED0199">
        <w:rPr>
          <w:rStyle w:val="s31"/>
          <w:sz w:val="24"/>
          <w:szCs w:val="24"/>
        </w:rPr>
        <w:t>Тема</w:t>
      </w:r>
    </w:p>
    <w:p w:rsidR="006A78F2" w:rsidRPr="00ED0199" w:rsidRDefault="006A78F2" w:rsidP="00051985">
      <w:pPr>
        <w:pStyle w:val="p5"/>
        <w:spacing w:before="0" w:beforeAutospacing="0" w:after="0" w:afterAutospacing="0"/>
        <w:rPr>
          <w:sz w:val="24"/>
          <w:szCs w:val="24"/>
        </w:rPr>
      </w:pPr>
      <w:r w:rsidRPr="00ED0199">
        <w:rPr>
          <w:sz w:val="24"/>
          <w:szCs w:val="24"/>
        </w:rPr>
        <w:t>Вариант 1</w:t>
      </w:r>
    </w:p>
    <w:p w:rsidR="006A78F2" w:rsidRPr="00ED0199" w:rsidRDefault="006A78F2" w:rsidP="00051985">
      <w:pPr>
        <w:pStyle w:val="p5"/>
        <w:spacing w:before="0" w:beforeAutospacing="0" w:after="0" w:afterAutospacing="0"/>
        <w:rPr>
          <w:sz w:val="24"/>
          <w:szCs w:val="24"/>
        </w:rPr>
      </w:pPr>
      <w:r w:rsidRPr="00ED0199">
        <w:rPr>
          <w:sz w:val="24"/>
          <w:szCs w:val="24"/>
        </w:rPr>
        <w:t>Задание 1</w:t>
      </w:r>
    </w:p>
    <w:p w:rsidR="006A78F2" w:rsidRPr="00ED0199" w:rsidRDefault="006A78F2" w:rsidP="00051985">
      <w:pPr>
        <w:pStyle w:val="p5"/>
        <w:spacing w:before="0" w:beforeAutospacing="0" w:after="0" w:afterAutospacing="0"/>
        <w:rPr>
          <w:sz w:val="24"/>
          <w:szCs w:val="24"/>
        </w:rPr>
      </w:pPr>
      <w:r w:rsidRPr="00ED0199">
        <w:rPr>
          <w:sz w:val="24"/>
          <w:szCs w:val="24"/>
        </w:rPr>
        <w:t>……</w:t>
      </w:r>
    </w:p>
    <w:p w:rsidR="006A78F2" w:rsidRPr="00ED0199" w:rsidRDefault="006A78F2" w:rsidP="00051985">
      <w:pPr>
        <w:pStyle w:val="p5"/>
        <w:spacing w:before="0" w:beforeAutospacing="0" w:after="0" w:afterAutospacing="0"/>
        <w:rPr>
          <w:sz w:val="24"/>
          <w:szCs w:val="24"/>
        </w:rPr>
      </w:pPr>
      <w:r w:rsidRPr="00ED0199">
        <w:rPr>
          <w:sz w:val="24"/>
          <w:szCs w:val="24"/>
        </w:rPr>
        <w:t>Вариант 2</w:t>
      </w:r>
    </w:p>
    <w:p w:rsidR="006A78F2" w:rsidRPr="00ED0199" w:rsidRDefault="006A78F2" w:rsidP="00051985">
      <w:pPr>
        <w:pStyle w:val="p5"/>
        <w:spacing w:before="0" w:beforeAutospacing="0" w:after="0" w:afterAutospacing="0"/>
        <w:rPr>
          <w:sz w:val="24"/>
          <w:szCs w:val="24"/>
        </w:rPr>
      </w:pPr>
      <w:r w:rsidRPr="00ED0199">
        <w:rPr>
          <w:sz w:val="24"/>
          <w:szCs w:val="24"/>
        </w:rPr>
        <w:t>Задание 1</w:t>
      </w:r>
    </w:p>
    <w:p w:rsidR="006A78F2" w:rsidRPr="00ED0199" w:rsidRDefault="006A78F2" w:rsidP="00051985">
      <w:pPr>
        <w:pStyle w:val="p5"/>
        <w:spacing w:before="0" w:beforeAutospacing="0" w:after="0" w:afterAutospacing="0"/>
        <w:rPr>
          <w:sz w:val="24"/>
          <w:szCs w:val="24"/>
        </w:rPr>
      </w:pPr>
      <w:r w:rsidRPr="00ED0199">
        <w:rPr>
          <w:sz w:val="24"/>
          <w:szCs w:val="24"/>
        </w:rPr>
        <w:t>…..</w:t>
      </w:r>
    </w:p>
    <w:p w:rsidR="006A78F2" w:rsidRPr="00ED0199" w:rsidRDefault="006A78F2" w:rsidP="00051985">
      <w:pPr>
        <w:pStyle w:val="p18"/>
        <w:spacing w:before="0" w:beforeAutospacing="0" w:after="0" w:afterAutospacing="0"/>
        <w:rPr>
          <w:rStyle w:val="s31"/>
        </w:rPr>
      </w:pPr>
    </w:p>
    <w:p w:rsidR="00051985" w:rsidRPr="00ED0199" w:rsidRDefault="00051985" w:rsidP="00051985">
      <w:pPr>
        <w:pStyle w:val="p18"/>
        <w:spacing w:before="0" w:beforeAutospacing="0" w:after="0" w:afterAutospacing="0"/>
      </w:pPr>
      <w:r w:rsidRPr="00ED0199">
        <w:rPr>
          <w:rStyle w:val="s31"/>
        </w:rPr>
        <w:t>Критерии оценки:</w:t>
      </w:r>
    </w:p>
    <w:p w:rsidR="00051985" w:rsidRPr="00ED0199" w:rsidRDefault="00051985" w:rsidP="009E5007">
      <w:pPr>
        <w:pStyle w:val="32"/>
        <w:numPr>
          <w:ilvl w:val="0"/>
          <w:numId w:val="10"/>
        </w:numPr>
        <w:shd w:val="clear" w:color="auto" w:fill="auto"/>
        <w:tabs>
          <w:tab w:val="left" w:pos="192"/>
        </w:tabs>
        <w:spacing w:line="240" w:lineRule="auto"/>
        <w:ind w:right="23"/>
        <w:rPr>
          <w:b w:val="0"/>
          <w:sz w:val="24"/>
          <w:szCs w:val="24"/>
        </w:rPr>
      </w:pPr>
      <w:r w:rsidRPr="00ED0199">
        <w:rPr>
          <w:b w:val="0"/>
          <w:sz w:val="24"/>
          <w:szCs w:val="24"/>
        </w:rPr>
        <w:t xml:space="preserve">оценка «отлично» </w:t>
      </w:r>
      <w:r w:rsidR="00CE7711" w:rsidRPr="00ED0199">
        <w:rPr>
          <w:b w:val="0"/>
          <w:sz w:val="24"/>
          <w:szCs w:val="24"/>
        </w:rPr>
        <w:t>выставляется обучающемуся, если ……</w:t>
      </w:r>
      <w:r w:rsidRPr="00ED0199">
        <w:rPr>
          <w:b w:val="0"/>
          <w:sz w:val="24"/>
          <w:szCs w:val="24"/>
        </w:rPr>
        <w:tab/>
      </w:r>
    </w:p>
    <w:p w:rsidR="00051985" w:rsidRPr="00ED0199" w:rsidRDefault="00051985" w:rsidP="009E5007">
      <w:pPr>
        <w:pStyle w:val="32"/>
        <w:numPr>
          <w:ilvl w:val="0"/>
          <w:numId w:val="10"/>
        </w:numPr>
        <w:shd w:val="clear" w:color="auto" w:fill="auto"/>
        <w:tabs>
          <w:tab w:val="left" w:pos="192"/>
        </w:tabs>
        <w:spacing w:line="240" w:lineRule="auto"/>
        <w:ind w:right="23"/>
        <w:rPr>
          <w:b w:val="0"/>
          <w:sz w:val="24"/>
          <w:szCs w:val="24"/>
        </w:rPr>
      </w:pPr>
      <w:r w:rsidRPr="00ED0199">
        <w:rPr>
          <w:b w:val="0"/>
          <w:sz w:val="24"/>
          <w:szCs w:val="24"/>
        </w:rPr>
        <w:t>оценка «хорошо»</w:t>
      </w:r>
      <w:r w:rsidR="00CE7711" w:rsidRPr="00ED0199">
        <w:rPr>
          <w:b w:val="0"/>
          <w:sz w:val="24"/>
          <w:szCs w:val="24"/>
        </w:rPr>
        <w:t xml:space="preserve"> выставляется обучающемуся</w:t>
      </w:r>
      <w:r w:rsidR="00F33455" w:rsidRPr="00ED0199">
        <w:rPr>
          <w:b w:val="0"/>
          <w:sz w:val="24"/>
          <w:szCs w:val="24"/>
        </w:rPr>
        <w:t>, если</w:t>
      </w:r>
      <w:r w:rsidR="00CE7711" w:rsidRPr="00ED0199">
        <w:rPr>
          <w:b w:val="0"/>
          <w:sz w:val="24"/>
          <w:szCs w:val="24"/>
        </w:rPr>
        <w:t xml:space="preserve"> ……</w:t>
      </w:r>
      <w:r w:rsidRPr="00ED0199">
        <w:rPr>
          <w:b w:val="0"/>
          <w:sz w:val="24"/>
          <w:szCs w:val="24"/>
        </w:rPr>
        <w:tab/>
      </w:r>
    </w:p>
    <w:p w:rsidR="00051985" w:rsidRPr="00ED0199" w:rsidRDefault="00051985" w:rsidP="009E5007">
      <w:pPr>
        <w:pStyle w:val="32"/>
        <w:numPr>
          <w:ilvl w:val="0"/>
          <w:numId w:val="10"/>
        </w:numPr>
        <w:shd w:val="clear" w:color="auto" w:fill="auto"/>
        <w:tabs>
          <w:tab w:val="left" w:pos="192"/>
          <w:tab w:val="left" w:leader="dot" w:pos="5429"/>
        </w:tabs>
        <w:spacing w:line="240" w:lineRule="auto"/>
        <w:ind w:right="23"/>
        <w:rPr>
          <w:b w:val="0"/>
          <w:sz w:val="24"/>
          <w:szCs w:val="24"/>
        </w:rPr>
      </w:pPr>
      <w:r w:rsidRPr="00ED0199">
        <w:rPr>
          <w:b w:val="0"/>
          <w:sz w:val="24"/>
          <w:szCs w:val="24"/>
        </w:rPr>
        <w:t>оценка «удовлетворительно»</w:t>
      </w:r>
      <w:r w:rsidR="00CE7711" w:rsidRPr="00ED0199">
        <w:rPr>
          <w:b w:val="0"/>
          <w:sz w:val="24"/>
          <w:szCs w:val="24"/>
        </w:rPr>
        <w:t xml:space="preserve"> выставляется обучающемуся, если ……</w:t>
      </w:r>
      <w:r w:rsidRPr="00ED0199">
        <w:rPr>
          <w:b w:val="0"/>
          <w:sz w:val="24"/>
          <w:szCs w:val="24"/>
        </w:rPr>
        <w:tab/>
      </w:r>
    </w:p>
    <w:p w:rsidR="00051985" w:rsidRPr="00ED0199" w:rsidRDefault="00051985" w:rsidP="009E5007">
      <w:pPr>
        <w:pStyle w:val="32"/>
        <w:numPr>
          <w:ilvl w:val="0"/>
          <w:numId w:val="10"/>
        </w:numPr>
        <w:shd w:val="clear" w:color="auto" w:fill="auto"/>
        <w:tabs>
          <w:tab w:val="left" w:pos="192"/>
          <w:tab w:val="left" w:leader="dot" w:pos="5424"/>
        </w:tabs>
        <w:spacing w:line="240" w:lineRule="auto"/>
        <w:ind w:right="23"/>
        <w:rPr>
          <w:b w:val="0"/>
          <w:sz w:val="24"/>
          <w:szCs w:val="24"/>
        </w:rPr>
      </w:pPr>
      <w:r w:rsidRPr="00ED0199">
        <w:rPr>
          <w:b w:val="0"/>
          <w:sz w:val="24"/>
          <w:szCs w:val="24"/>
        </w:rPr>
        <w:t>оценка «неудовлетворительно»</w:t>
      </w:r>
      <w:r w:rsidR="00CE7711" w:rsidRPr="00ED0199">
        <w:rPr>
          <w:b w:val="0"/>
          <w:sz w:val="24"/>
          <w:szCs w:val="24"/>
        </w:rPr>
        <w:t xml:space="preserve"> выставляется обучающемуся, если ……</w:t>
      </w:r>
      <w:r w:rsidRPr="00ED0199">
        <w:rPr>
          <w:b w:val="0"/>
          <w:sz w:val="24"/>
          <w:szCs w:val="24"/>
        </w:rPr>
        <w:tab/>
      </w:r>
    </w:p>
    <w:p w:rsidR="00051985" w:rsidRPr="00ED0199" w:rsidRDefault="00051985" w:rsidP="00051985">
      <w:pPr>
        <w:pStyle w:val="32"/>
        <w:shd w:val="clear" w:color="auto" w:fill="auto"/>
        <w:tabs>
          <w:tab w:val="left" w:pos="192"/>
          <w:tab w:val="left" w:leader="dot" w:pos="5424"/>
        </w:tabs>
        <w:spacing w:line="240" w:lineRule="auto"/>
        <w:ind w:right="23"/>
        <w:rPr>
          <w:b w:val="0"/>
          <w:sz w:val="24"/>
          <w:szCs w:val="24"/>
        </w:rPr>
      </w:pPr>
      <w:r w:rsidRPr="00ED0199">
        <w:rPr>
          <w:b w:val="0"/>
          <w:sz w:val="24"/>
          <w:szCs w:val="24"/>
        </w:rPr>
        <w:t>либо:</w:t>
      </w:r>
    </w:p>
    <w:p w:rsidR="00051985" w:rsidRPr="00ED0199" w:rsidRDefault="00051985" w:rsidP="009E5007">
      <w:pPr>
        <w:pStyle w:val="32"/>
        <w:numPr>
          <w:ilvl w:val="0"/>
          <w:numId w:val="10"/>
        </w:numPr>
        <w:shd w:val="clear" w:color="auto" w:fill="auto"/>
        <w:tabs>
          <w:tab w:val="left" w:pos="139"/>
        </w:tabs>
        <w:spacing w:line="240" w:lineRule="auto"/>
        <w:ind w:right="23"/>
        <w:rPr>
          <w:b w:val="0"/>
          <w:sz w:val="24"/>
          <w:szCs w:val="24"/>
        </w:rPr>
      </w:pPr>
      <w:r w:rsidRPr="00ED0199">
        <w:rPr>
          <w:b w:val="0"/>
          <w:sz w:val="24"/>
          <w:szCs w:val="24"/>
        </w:rPr>
        <w:t xml:space="preserve">оценка «зачтено» </w:t>
      </w:r>
      <w:r w:rsidR="00CE7711" w:rsidRPr="00ED0199">
        <w:rPr>
          <w:b w:val="0"/>
          <w:sz w:val="24"/>
          <w:szCs w:val="24"/>
        </w:rPr>
        <w:t>выставляется обучающемуся, если ……</w:t>
      </w:r>
      <w:r w:rsidRPr="00ED0199">
        <w:rPr>
          <w:b w:val="0"/>
          <w:sz w:val="24"/>
          <w:szCs w:val="24"/>
        </w:rPr>
        <w:tab/>
      </w:r>
    </w:p>
    <w:p w:rsidR="00051985" w:rsidRPr="00ED0199" w:rsidRDefault="00051985" w:rsidP="009E5007">
      <w:pPr>
        <w:pStyle w:val="32"/>
        <w:numPr>
          <w:ilvl w:val="0"/>
          <w:numId w:val="10"/>
        </w:numPr>
        <w:shd w:val="clear" w:color="auto" w:fill="auto"/>
        <w:tabs>
          <w:tab w:val="left" w:pos="139"/>
          <w:tab w:val="left" w:leader="dot" w:pos="5424"/>
        </w:tabs>
        <w:spacing w:line="240" w:lineRule="auto"/>
        <w:ind w:right="23"/>
        <w:rPr>
          <w:b w:val="0"/>
          <w:sz w:val="24"/>
          <w:szCs w:val="24"/>
        </w:rPr>
      </w:pPr>
      <w:r w:rsidRPr="00ED0199">
        <w:rPr>
          <w:b w:val="0"/>
          <w:sz w:val="24"/>
          <w:szCs w:val="24"/>
        </w:rPr>
        <w:t>оценка «не зачтено»</w:t>
      </w:r>
      <w:r w:rsidR="00CE7711" w:rsidRPr="00ED0199">
        <w:rPr>
          <w:b w:val="0"/>
          <w:sz w:val="24"/>
          <w:szCs w:val="24"/>
        </w:rPr>
        <w:t xml:space="preserve"> выставляется обучающемуся, если ……</w:t>
      </w:r>
      <w:r w:rsidRPr="00ED0199">
        <w:rPr>
          <w:b w:val="0"/>
          <w:sz w:val="24"/>
          <w:szCs w:val="24"/>
        </w:rPr>
        <w:tab/>
      </w:r>
    </w:p>
    <w:p w:rsidR="00051985" w:rsidRPr="00ED0199" w:rsidRDefault="00051985" w:rsidP="00051985">
      <w:pPr>
        <w:pStyle w:val="42"/>
        <w:shd w:val="clear" w:color="auto" w:fill="auto"/>
        <w:tabs>
          <w:tab w:val="left" w:leader="underscore" w:pos="4920"/>
        </w:tabs>
        <w:spacing w:line="240" w:lineRule="auto"/>
        <w:jc w:val="left"/>
        <w:rPr>
          <w:color w:val="auto"/>
          <w:sz w:val="24"/>
          <w:szCs w:val="24"/>
        </w:rPr>
      </w:pPr>
    </w:p>
    <w:p w:rsidR="00051985" w:rsidRPr="00ED0199" w:rsidRDefault="00051985" w:rsidP="00051985">
      <w:pPr>
        <w:pStyle w:val="42"/>
        <w:shd w:val="clear" w:color="auto" w:fill="auto"/>
        <w:tabs>
          <w:tab w:val="left" w:leader="underscore" w:pos="4920"/>
        </w:tabs>
        <w:spacing w:line="240" w:lineRule="auto"/>
        <w:jc w:val="left"/>
        <w:rPr>
          <w:color w:val="auto"/>
          <w:sz w:val="24"/>
          <w:szCs w:val="24"/>
        </w:rPr>
      </w:pPr>
      <w:r w:rsidRPr="00ED0199">
        <w:rPr>
          <w:color w:val="auto"/>
          <w:sz w:val="24"/>
          <w:szCs w:val="24"/>
        </w:rPr>
        <w:t>Составитель____________</w:t>
      </w:r>
      <w:r w:rsidRPr="00ED0199">
        <w:rPr>
          <w:color w:val="auto"/>
          <w:sz w:val="24"/>
          <w:szCs w:val="24"/>
        </w:rPr>
        <w:tab/>
        <w:t>И.О. Фамилия</w:t>
      </w:r>
    </w:p>
    <w:p w:rsidR="00051985" w:rsidRPr="00ED0199" w:rsidRDefault="00051985" w:rsidP="00051985">
      <w:pPr>
        <w:pStyle w:val="70"/>
        <w:shd w:val="clear" w:color="auto" w:fill="auto"/>
        <w:spacing w:after="0" w:line="240" w:lineRule="auto"/>
        <w:ind w:left="3200"/>
        <w:jc w:val="left"/>
      </w:pPr>
      <w:r w:rsidRPr="00ED0199">
        <w:t>(подпись)</w:t>
      </w:r>
    </w:p>
    <w:p w:rsidR="00051985" w:rsidRPr="00ED0199" w:rsidRDefault="00051985" w:rsidP="00051985">
      <w:pPr>
        <w:pStyle w:val="70"/>
        <w:shd w:val="clear" w:color="auto" w:fill="auto"/>
        <w:spacing w:after="0" w:line="240" w:lineRule="auto"/>
        <w:jc w:val="left"/>
        <w:rPr>
          <w:sz w:val="24"/>
          <w:szCs w:val="24"/>
        </w:rPr>
      </w:pPr>
      <w:r w:rsidRPr="00ED0199">
        <w:rPr>
          <w:sz w:val="24"/>
          <w:szCs w:val="24"/>
        </w:rPr>
        <w:t xml:space="preserve">«____»________  20__г.  </w:t>
      </w:r>
    </w:p>
    <w:p w:rsidR="00051985" w:rsidRPr="00ED0199" w:rsidRDefault="00051985" w:rsidP="006A78F2">
      <w:pPr>
        <w:pStyle w:val="p18"/>
        <w:spacing w:before="0" w:beforeAutospacing="0" w:after="0" w:afterAutospacing="0"/>
        <w:rPr>
          <w:rStyle w:val="s31"/>
        </w:rPr>
      </w:pPr>
    </w:p>
    <w:p w:rsidR="006A78F2" w:rsidRPr="00ED0199" w:rsidRDefault="006A78F2" w:rsidP="006A78F2">
      <w:pPr>
        <w:pStyle w:val="p18"/>
        <w:spacing w:before="0" w:beforeAutospacing="0" w:after="0" w:afterAutospacing="0"/>
        <w:rPr>
          <w:rStyle w:val="s31"/>
        </w:rPr>
      </w:pPr>
    </w:p>
    <w:p w:rsidR="006A78F2" w:rsidRPr="00ED0199" w:rsidRDefault="006A78F2" w:rsidP="006A78F2">
      <w:pPr>
        <w:pStyle w:val="p18"/>
        <w:spacing w:before="0" w:beforeAutospacing="0" w:after="0" w:afterAutospacing="0"/>
      </w:pPr>
    </w:p>
    <w:p w:rsidR="006A78F2" w:rsidRPr="00ED0199" w:rsidRDefault="006A78F2" w:rsidP="006A78F2">
      <w:pPr>
        <w:pStyle w:val="p18"/>
        <w:spacing w:before="0" w:beforeAutospacing="0" w:after="0" w:afterAutospacing="0"/>
      </w:pPr>
      <w:r w:rsidRPr="00ED0199">
        <w:br w:type="page"/>
      </w:r>
    </w:p>
    <w:p w:rsidR="006A78F2" w:rsidRPr="00ED0199" w:rsidRDefault="006944BA" w:rsidP="006A78F2">
      <w:pPr>
        <w:pStyle w:val="p2"/>
        <w:spacing w:before="0" w:beforeAutospacing="0" w:after="0" w:afterAutospacing="0"/>
        <w:jc w:val="right"/>
        <w:rPr>
          <w:b/>
          <w:sz w:val="24"/>
          <w:szCs w:val="24"/>
        </w:rPr>
      </w:pPr>
      <w:r w:rsidRPr="00ED0199">
        <w:rPr>
          <w:b/>
          <w:sz w:val="24"/>
          <w:szCs w:val="24"/>
        </w:rPr>
        <w:lastRenderedPageBreak/>
        <w:t>Приложение 1</w:t>
      </w:r>
      <w:r w:rsidR="00A84005" w:rsidRPr="00ED0199">
        <w:rPr>
          <w:b/>
          <w:sz w:val="24"/>
          <w:szCs w:val="24"/>
        </w:rPr>
        <w:t>4</w:t>
      </w:r>
    </w:p>
    <w:p w:rsidR="006A78F2" w:rsidRPr="00ED0199" w:rsidRDefault="006A78F2" w:rsidP="006A78F2">
      <w:pPr>
        <w:pStyle w:val="p2"/>
        <w:spacing w:before="0" w:beforeAutospacing="0" w:after="0" w:afterAutospacing="0"/>
        <w:jc w:val="right"/>
        <w:rPr>
          <w:sz w:val="24"/>
          <w:szCs w:val="24"/>
        </w:rPr>
      </w:pPr>
    </w:p>
    <w:p w:rsidR="006A78F2" w:rsidRPr="00ED0199" w:rsidRDefault="006A78F2" w:rsidP="009F438B">
      <w:pPr>
        <w:pStyle w:val="p2"/>
        <w:spacing w:before="0" w:beforeAutospacing="0" w:after="0" w:afterAutospacing="0"/>
        <w:rPr>
          <w:sz w:val="24"/>
          <w:szCs w:val="24"/>
        </w:rPr>
      </w:pPr>
      <w:r w:rsidRPr="00ED0199">
        <w:rPr>
          <w:sz w:val="24"/>
          <w:szCs w:val="24"/>
        </w:rPr>
        <w:t>(рекомендуемое)</w:t>
      </w:r>
    </w:p>
    <w:p w:rsidR="006A78F2" w:rsidRPr="00ED0199" w:rsidRDefault="006A78F2" w:rsidP="009F438B">
      <w:pPr>
        <w:pStyle w:val="p2"/>
        <w:spacing w:before="0" w:beforeAutospacing="0" w:after="0" w:afterAutospacing="0"/>
        <w:rPr>
          <w:sz w:val="24"/>
          <w:szCs w:val="24"/>
        </w:rPr>
      </w:pPr>
    </w:p>
    <w:p w:rsidR="006A78F2" w:rsidRPr="00ED0199" w:rsidRDefault="006A78F2" w:rsidP="009F438B">
      <w:pPr>
        <w:pStyle w:val="p9"/>
        <w:spacing w:before="0" w:beforeAutospacing="0" w:after="0" w:afterAutospacing="0"/>
        <w:ind w:firstLine="0"/>
        <w:rPr>
          <w:sz w:val="24"/>
          <w:szCs w:val="24"/>
        </w:rPr>
      </w:pPr>
      <w:r w:rsidRPr="00ED0199">
        <w:rPr>
          <w:rStyle w:val="s31"/>
          <w:sz w:val="24"/>
          <w:szCs w:val="24"/>
        </w:rPr>
        <w:t>Оформление тем для круглого стола (диспута, дебатов, дискуссии)</w:t>
      </w:r>
    </w:p>
    <w:p w:rsidR="006A78F2" w:rsidRPr="00ED0199" w:rsidRDefault="006A78F2" w:rsidP="009F438B">
      <w:pPr>
        <w:pStyle w:val="p9"/>
        <w:spacing w:before="0" w:beforeAutospacing="0" w:after="0" w:afterAutospacing="0"/>
        <w:ind w:firstLine="0"/>
        <w:rPr>
          <w:rStyle w:val="s31"/>
          <w:sz w:val="24"/>
          <w:szCs w:val="24"/>
        </w:rPr>
      </w:pPr>
    </w:p>
    <w:p w:rsidR="006A78F2" w:rsidRPr="00ED0199" w:rsidRDefault="006A78F2" w:rsidP="009F438B">
      <w:pPr>
        <w:pStyle w:val="p9"/>
        <w:spacing w:before="0" w:beforeAutospacing="0" w:after="0" w:afterAutospacing="0" w:line="360" w:lineRule="auto"/>
        <w:ind w:firstLine="0"/>
        <w:rPr>
          <w:sz w:val="24"/>
          <w:szCs w:val="24"/>
        </w:rPr>
      </w:pPr>
      <w:r w:rsidRPr="00ED0199">
        <w:rPr>
          <w:rStyle w:val="s31"/>
          <w:sz w:val="24"/>
          <w:szCs w:val="24"/>
        </w:rPr>
        <w:t>Перечень тем для круглого стола</w:t>
      </w:r>
    </w:p>
    <w:p w:rsidR="006A78F2" w:rsidRPr="00ED0199" w:rsidRDefault="006A78F2" w:rsidP="009F438B">
      <w:pPr>
        <w:pStyle w:val="p9"/>
        <w:spacing w:before="0" w:beforeAutospacing="0" w:after="0" w:afterAutospacing="0" w:line="360" w:lineRule="auto"/>
        <w:ind w:firstLine="0"/>
        <w:rPr>
          <w:sz w:val="24"/>
          <w:szCs w:val="24"/>
        </w:rPr>
      </w:pPr>
      <w:r w:rsidRPr="00ED0199">
        <w:rPr>
          <w:rStyle w:val="s31"/>
          <w:sz w:val="24"/>
          <w:szCs w:val="24"/>
        </w:rPr>
        <w:t>(диспута, дебатов, дискуссии)</w:t>
      </w:r>
    </w:p>
    <w:p w:rsidR="006A78F2" w:rsidRPr="00ED0199" w:rsidRDefault="006A78F2" w:rsidP="006A78F2">
      <w:pPr>
        <w:pStyle w:val="p5"/>
        <w:spacing w:before="0" w:beforeAutospacing="0" w:after="0" w:afterAutospacing="0" w:line="360" w:lineRule="auto"/>
        <w:rPr>
          <w:rStyle w:val="s71"/>
          <w:sz w:val="24"/>
          <w:szCs w:val="24"/>
        </w:rPr>
      </w:pPr>
    </w:p>
    <w:p w:rsidR="008F5164" w:rsidRPr="00ED0199" w:rsidRDefault="00CB5D62" w:rsidP="008F5164">
      <w:pPr>
        <w:pStyle w:val="p5"/>
        <w:rPr>
          <w:sz w:val="24"/>
          <w:szCs w:val="24"/>
        </w:rPr>
      </w:pPr>
      <w:r w:rsidRPr="00ED0199">
        <w:rPr>
          <w:rStyle w:val="s71"/>
          <w:b w:val="0"/>
          <w:i w:val="0"/>
          <w:sz w:val="24"/>
          <w:szCs w:val="24"/>
        </w:rPr>
        <w:t>Код компетенции(й) / части компетенции, проверяемой оценочным средством:</w:t>
      </w:r>
    </w:p>
    <w:p w:rsidR="008F5164" w:rsidRPr="00ED0199" w:rsidRDefault="00A830CB" w:rsidP="009F438B">
      <w:pPr>
        <w:pStyle w:val="p5"/>
        <w:rPr>
          <w:sz w:val="24"/>
          <w:szCs w:val="24"/>
        </w:rPr>
      </w:pPr>
      <w:r w:rsidRPr="00ED0199">
        <w:rPr>
          <w:sz w:val="24"/>
          <w:szCs w:val="24"/>
        </w:rPr>
        <w:t>Этап</w:t>
      </w:r>
      <w:r w:rsidR="008F5164" w:rsidRPr="00ED0199">
        <w:rPr>
          <w:sz w:val="24"/>
          <w:szCs w:val="24"/>
        </w:rPr>
        <w:t xml:space="preserve"> контроля: …..</w:t>
      </w:r>
    </w:p>
    <w:p w:rsidR="006A78F2" w:rsidRPr="00ED0199" w:rsidRDefault="006A78F2" w:rsidP="006A78F2">
      <w:pPr>
        <w:pStyle w:val="p18"/>
        <w:spacing w:before="0" w:beforeAutospacing="0" w:after="0" w:afterAutospacing="0" w:line="360" w:lineRule="auto"/>
      </w:pPr>
    </w:p>
    <w:p w:rsidR="006A78F2" w:rsidRPr="00ED0199" w:rsidRDefault="006A78F2" w:rsidP="006A78F2">
      <w:pPr>
        <w:pStyle w:val="p18"/>
        <w:spacing w:before="0" w:beforeAutospacing="0" w:after="0" w:afterAutospacing="0" w:line="360" w:lineRule="auto"/>
      </w:pPr>
      <w:r w:rsidRPr="00ED0199">
        <w:t>1</w:t>
      </w:r>
    </w:p>
    <w:p w:rsidR="006A78F2" w:rsidRPr="00ED0199" w:rsidRDefault="006A78F2" w:rsidP="006A78F2">
      <w:pPr>
        <w:pStyle w:val="p18"/>
        <w:spacing w:before="0" w:beforeAutospacing="0" w:after="0" w:afterAutospacing="0" w:line="360" w:lineRule="auto"/>
      </w:pPr>
      <w:r w:rsidRPr="00ED0199">
        <w:t>2</w:t>
      </w:r>
    </w:p>
    <w:p w:rsidR="006A78F2" w:rsidRPr="00ED0199" w:rsidRDefault="006A78F2" w:rsidP="006A78F2">
      <w:pPr>
        <w:pStyle w:val="p18"/>
        <w:spacing w:before="0" w:beforeAutospacing="0" w:after="0" w:afterAutospacing="0" w:line="360" w:lineRule="auto"/>
      </w:pPr>
      <w:r w:rsidRPr="00ED0199">
        <w:t>…</w:t>
      </w:r>
    </w:p>
    <w:p w:rsidR="006A78F2" w:rsidRPr="00ED0199" w:rsidRDefault="006A78F2" w:rsidP="006A78F2">
      <w:pPr>
        <w:pStyle w:val="p18"/>
      </w:pPr>
      <w:r w:rsidRPr="00ED0199">
        <w:rPr>
          <w:rStyle w:val="s31"/>
        </w:rPr>
        <w:t>Критерии оценки</w:t>
      </w:r>
      <w:r w:rsidRPr="00ED0199">
        <w:t>:</w:t>
      </w:r>
    </w:p>
    <w:p w:rsidR="008F5164" w:rsidRPr="00ED0199" w:rsidRDefault="008F5164" w:rsidP="006A78F2">
      <w:pPr>
        <w:pStyle w:val="p18"/>
      </w:pPr>
    </w:p>
    <w:p w:rsidR="008F5164" w:rsidRPr="00ED0199" w:rsidRDefault="008F5164" w:rsidP="006A78F2">
      <w:pPr>
        <w:pStyle w:val="p18"/>
      </w:pPr>
    </w:p>
    <w:p w:rsidR="008F5164" w:rsidRPr="00ED0199" w:rsidRDefault="008F5164" w:rsidP="006A78F2">
      <w:pPr>
        <w:pStyle w:val="p18"/>
      </w:pPr>
    </w:p>
    <w:p w:rsidR="008F5164" w:rsidRPr="00ED0199" w:rsidRDefault="008F5164" w:rsidP="006A78F2">
      <w:pPr>
        <w:pStyle w:val="p18"/>
      </w:pPr>
    </w:p>
    <w:p w:rsidR="008F5164" w:rsidRPr="00ED0199" w:rsidRDefault="008F5164" w:rsidP="008F5164">
      <w:pPr>
        <w:pStyle w:val="42"/>
        <w:shd w:val="clear" w:color="auto" w:fill="auto"/>
        <w:tabs>
          <w:tab w:val="left" w:leader="underscore" w:pos="4920"/>
        </w:tabs>
        <w:spacing w:line="240" w:lineRule="auto"/>
        <w:jc w:val="left"/>
        <w:rPr>
          <w:color w:val="auto"/>
          <w:sz w:val="24"/>
          <w:szCs w:val="24"/>
        </w:rPr>
      </w:pPr>
      <w:r w:rsidRPr="00ED0199">
        <w:rPr>
          <w:color w:val="auto"/>
          <w:sz w:val="24"/>
          <w:szCs w:val="24"/>
        </w:rPr>
        <w:t>Составитель____________</w:t>
      </w:r>
      <w:r w:rsidRPr="00ED0199">
        <w:rPr>
          <w:color w:val="auto"/>
          <w:sz w:val="24"/>
          <w:szCs w:val="24"/>
        </w:rPr>
        <w:tab/>
        <w:t>И.О. Фамилия</w:t>
      </w:r>
    </w:p>
    <w:p w:rsidR="008F5164" w:rsidRPr="00ED0199" w:rsidRDefault="008F5164" w:rsidP="008F5164">
      <w:pPr>
        <w:pStyle w:val="70"/>
        <w:shd w:val="clear" w:color="auto" w:fill="auto"/>
        <w:spacing w:after="0" w:line="240" w:lineRule="auto"/>
        <w:ind w:left="3200"/>
        <w:jc w:val="left"/>
      </w:pPr>
      <w:r w:rsidRPr="00ED0199">
        <w:t>(подпись)</w:t>
      </w:r>
    </w:p>
    <w:p w:rsidR="008F5164" w:rsidRPr="00ED0199" w:rsidRDefault="008F5164" w:rsidP="008F5164">
      <w:pPr>
        <w:pStyle w:val="70"/>
        <w:shd w:val="clear" w:color="auto" w:fill="auto"/>
        <w:spacing w:after="0" w:line="240" w:lineRule="auto"/>
        <w:jc w:val="left"/>
        <w:rPr>
          <w:sz w:val="24"/>
          <w:szCs w:val="24"/>
        </w:rPr>
      </w:pPr>
      <w:r w:rsidRPr="00ED0199">
        <w:rPr>
          <w:sz w:val="24"/>
          <w:szCs w:val="24"/>
        </w:rPr>
        <w:t xml:space="preserve">«____»________  20__г.  </w:t>
      </w:r>
    </w:p>
    <w:p w:rsidR="008F5164" w:rsidRPr="00ED0199" w:rsidRDefault="008F5164" w:rsidP="008F5164">
      <w:pPr>
        <w:pStyle w:val="p18"/>
        <w:spacing w:before="0" w:beforeAutospacing="0" w:after="0" w:afterAutospacing="0"/>
        <w:rPr>
          <w:rStyle w:val="s31"/>
        </w:rPr>
      </w:pPr>
    </w:p>
    <w:p w:rsidR="008F5164" w:rsidRPr="00ED0199" w:rsidRDefault="008F5164" w:rsidP="006A78F2">
      <w:pPr>
        <w:pStyle w:val="p18"/>
      </w:pPr>
    </w:p>
    <w:p w:rsidR="006A78F2" w:rsidRPr="00ED0199" w:rsidRDefault="006A78F2" w:rsidP="006A78F2">
      <w:pPr>
        <w:pStyle w:val="p2"/>
        <w:spacing w:before="0" w:beforeAutospacing="0" w:after="0" w:afterAutospacing="0"/>
        <w:jc w:val="right"/>
        <w:rPr>
          <w:b/>
          <w:sz w:val="24"/>
          <w:szCs w:val="24"/>
        </w:rPr>
      </w:pPr>
      <w:r w:rsidRPr="00ED0199">
        <w:br w:type="page"/>
      </w:r>
      <w:r w:rsidR="006944BA" w:rsidRPr="00ED0199">
        <w:rPr>
          <w:b/>
          <w:sz w:val="24"/>
          <w:szCs w:val="24"/>
        </w:rPr>
        <w:lastRenderedPageBreak/>
        <w:t>Приложение 1</w:t>
      </w:r>
      <w:r w:rsidR="00A84005" w:rsidRPr="00ED0199">
        <w:rPr>
          <w:b/>
          <w:sz w:val="24"/>
          <w:szCs w:val="24"/>
        </w:rPr>
        <w:t>5</w:t>
      </w:r>
    </w:p>
    <w:p w:rsidR="006A78F2" w:rsidRPr="00ED0199" w:rsidRDefault="006A78F2" w:rsidP="006A78F2">
      <w:pPr>
        <w:pStyle w:val="p2"/>
        <w:spacing w:before="0" w:beforeAutospacing="0" w:after="0" w:afterAutospacing="0"/>
        <w:jc w:val="right"/>
        <w:rPr>
          <w:sz w:val="24"/>
          <w:szCs w:val="24"/>
        </w:rPr>
      </w:pPr>
    </w:p>
    <w:p w:rsidR="006A78F2" w:rsidRPr="00ED0199" w:rsidRDefault="006A78F2" w:rsidP="009F438B">
      <w:pPr>
        <w:pStyle w:val="p2"/>
        <w:spacing w:before="0" w:beforeAutospacing="0" w:after="0" w:afterAutospacing="0"/>
        <w:rPr>
          <w:sz w:val="24"/>
          <w:szCs w:val="24"/>
        </w:rPr>
      </w:pPr>
      <w:r w:rsidRPr="00ED0199">
        <w:rPr>
          <w:sz w:val="24"/>
          <w:szCs w:val="24"/>
        </w:rPr>
        <w:t>(рекомендуемое)</w:t>
      </w:r>
    </w:p>
    <w:p w:rsidR="006A78F2" w:rsidRPr="00ED0199" w:rsidRDefault="006A78F2" w:rsidP="009F438B">
      <w:pPr>
        <w:pStyle w:val="p2"/>
        <w:spacing w:before="0" w:beforeAutospacing="0" w:after="0" w:afterAutospacing="0"/>
        <w:rPr>
          <w:sz w:val="24"/>
          <w:szCs w:val="24"/>
        </w:rPr>
      </w:pPr>
    </w:p>
    <w:p w:rsidR="006A78F2" w:rsidRPr="00ED0199" w:rsidRDefault="006A78F2" w:rsidP="009F438B">
      <w:pPr>
        <w:pStyle w:val="p9"/>
        <w:spacing w:before="0" w:beforeAutospacing="0" w:after="0" w:afterAutospacing="0"/>
        <w:ind w:firstLine="0"/>
        <w:rPr>
          <w:sz w:val="24"/>
          <w:szCs w:val="24"/>
        </w:rPr>
      </w:pPr>
      <w:r w:rsidRPr="00ED0199">
        <w:rPr>
          <w:rStyle w:val="s31"/>
          <w:sz w:val="24"/>
          <w:szCs w:val="24"/>
        </w:rPr>
        <w:t>Оформление задания для портфолио</w:t>
      </w:r>
    </w:p>
    <w:p w:rsidR="006A78F2" w:rsidRPr="00ED0199" w:rsidRDefault="006A78F2" w:rsidP="009F438B">
      <w:pPr>
        <w:pStyle w:val="p9"/>
        <w:ind w:firstLine="0"/>
        <w:rPr>
          <w:rStyle w:val="s31"/>
          <w:sz w:val="24"/>
          <w:szCs w:val="24"/>
        </w:rPr>
      </w:pPr>
    </w:p>
    <w:p w:rsidR="006A78F2" w:rsidRPr="00ED0199" w:rsidRDefault="006A78F2" w:rsidP="009F438B">
      <w:pPr>
        <w:pStyle w:val="p9"/>
        <w:ind w:firstLine="0"/>
        <w:rPr>
          <w:sz w:val="24"/>
          <w:szCs w:val="24"/>
        </w:rPr>
      </w:pPr>
      <w:r w:rsidRPr="00ED0199">
        <w:rPr>
          <w:rStyle w:val="s31"/>
          <w:sz w:val="24"/>
          <w:szCs w:val="24"/>
        </w:rPr>
        <w:t>Портфолио</w:t>
      </w:r>
    </w:p>
    <w:p w:rsidR="006A78F2" w:rsidRPr="00ED0199" w:rsidRDefault="006A78F2" w:rsidP="006A78F2">
      <w:pPr>
        <w:pStyle w:val="p5"/>
        <w:rPr>
          <w:rStyle w:val="s71"/>
          <w:sz w:val="24"/>
          <w:szCs w:val="24"/>
        </w:rPr>
      </w:pPr>
    </w:p>
    <w:p w:rsidR="008F5164" w:rsidRPr="00ED0199" w:rsidRDefault="00CB5D62" w:rsidP="008F5164">
      <w:pPr>
        <w:pStyle w:val="p5"/>
        <w:rPr>
          <w:sz w:val="24"/>
          <w:szCs w:val="24"/>
        </w:rPr>
      </w:pPr>
      <w:r w:rsidRPr="00ED0199">
        <w:rPr>
          <w:rStyle w:val="s71"/>
          <w:b w:val="0"/>
          <w:i w:val="0"/>
          <w:sz w:val="24"/>
          <w:szCs w:val="24"/>
        </w:rPr>
        <w:t>Код компетенции(й) / части компетенции, проверяемой оценочным средством:</w:t>
      </w:r>
    </w:p>
    <w:p w:rsidR="008F5164" w:rsidRPr="00ED0199" w:rsidRDefault="00A830CB" w:rsidP="008F5164">
      <w:pPr>
        <w:pStyle w:val="p5"/>
        <w:rPr>
          <w:sz w:val="24"/>
          <w:szCs w:val="24"/>
        </w:rPr>
      </w:pPr>
      <w:r w:rsidRPr="00ED0199">
        <w:rPr>
          <w:sz w:val="24"/>
          <w:szCs w:val="24"/>
        </w:rPr>
        <w:t>Этап</w:t>
      </w:r>
      <w:r w:rsidR="008F5164" w:rsidRPr="00ED0199">
        <w:rPr>
          <w:sz w:val="24"/>
          <w:szCs w:val="24"/>
        </w:rPr>
        <w:t xml:space="preserve"> контроля: …..</w:t>
      </w:r>
    </w:p>
    <w:p w:rsidR="008F5164" w:rsidRPr="00ED0199" w:rsidRDefault="008F5164" w:rsidP="006A78F2">
      <w:pPr>
        <w:pStyle w:val="p18"/>
      </w:pPr>
    </w:p>
    <w:p w:rsidR="006A78F2" w:rsidRPr="00ED0199" w:rsidRDefault="006A78F2" w:rsidP="006A78F2">
      <w:pPr>
        <w:pStyle w:val="p18"/>
      </w:pPr>
      <w:r w:rsidRPr="00ED0199">
        <w:t>1 Название портфолио</w:t>
      </w:r>
    </w:p>
    <w:p w:rsidR="006A78F2" w:rsidRPr="00ED0199" w:rsidRDefault="006A78F2" w:rsidP="006A78F2">
      <w:pPr>
        <w:pStyle w:val="p18"/>
      </w:pPr>
      <w:r w:rsidRPr="00ED0199">
        <w:t>2 Структура портфолио</w:t>
      </w:r>
    </w:p>
    <w:p w:rsidR="006A78F2" w:rsidRPr="00ED0199" w:rsidRDefault="006A78F2" w:rsidP="006A78F2">
      <w:pPr>
        <w:pStyle w:val="p18"/>
      </w:pPr>
      <w:r w:rsidRPr="00ED0199">
        <w:t>Критерии оценки портфолио содержатся в методических рекомендациях по составлению портфолио, которые должны быть разработаны преподавателем.</w:t>
      </w:r>
    </w:p>
    <w:p w:rsidR="008F5164" w:rsidRPr="00ED0199" w:rsidRDefault="008F5164" w:rsidP="006A78F2">
      <w:pPr>
        <w:pStyle w:val="p18"/>
      </w:pPr>
    </w:p>
    <w:p w:rsidR="008F5164" w:rsidRPr="00ED0199" w:rsidRDefault="008F5164" w:rsidP="006A78F2">
      <w:pPr>
        <w:pStyle w:val="p18"/>
      </w:pPr>
    </w:p>
    <w:p w:rsidR="008F5164" w:rsidRPr="00ED0199" w:rsidRDefault="008F5164" w:rsidP="006A78F2">
      <w:pPr>
        <w:pStyle w:val="p18"/>
      </w:pPr>
    </w:p>
    <w:p w:rsidR="008F5164" w:rsidRPr="00ED0199" w:rsidRDefault="008F5164" w:rsidP="008F5164">
      <w:pPr>
        <w:pStyle w:val="42"/>
        <w:shd w:val="clear" w:color="auto" w:fill="auto"/>
        <w:tabs>
          <w:tab w:val="left" w:leader="underscore" w:pos="4920"/>
        </w:tabs>
        <w:spacing w:line="240" w:lineRule="auto"/>
        <w:jc w:val="left"/>
        <w:rPr>
          <w:color w:val="auto"/>
          <w:sz w:val="24"/>
          <w:szCs w:val="24"/>
        </w:rPr>
      </w:pPr>
      <w:r w:rsidRPr="00ED0199">
        <w:rPr>
          <w:color w:val="auto"/>
          <w:sz w:val="24"/>
          <w:szCs w:val="24"/>
        </w:rPr>
        <w:t>Составитель____________</w:t>
      </w:r>
      <w:r w:rsidRPr="00ED0199">
        <w:rPr>
          <w:color w:val="auto"/>
          <w:sz w:val="24"/>
          <w:szCs w:val="24"/>
        </w:rPr>
        <w:tab/>
        <w:t>И.О. Фамилия</w:t>
      </w:r>
    </w:p>
    <w:p w:rsidR="008F5164" w:rsidRPr="00ED0199" w:rsidRDefault="008F5164" w:rsidP="008F5164">
      <w:pPr>
        <w:pStyle w:val="70"/>
        <w:shd w:val="clear" w:color="auto" w:fill="auto"/>
        <w:spacing w:after="0" w:line="240" w:lineRule="auto"/>
        <w:ind w:left="3200"/>
        <w:jc w:val="left"/>
      </w:pPr>
      <w:r w:rsidRPr="00ED0199">
        <w:t>(подпись)</w:t>
      </w:r>
    </w:p>
    <w:p w:rsidR="008F5164" w:rsidRPr="00ED0199" w:rsidRDefault="008F5164" w:rsidP="008F5164">
      <w:pPr>
        <w:pStyle w:val="70"/>
        <w:shd w:val="clear" w:color="auto" w:fill="auto"/>
        <w:spacing w:after="0" w:line="240" w:lineRule="auto"/>
        <w:jc w:val="left"/>
        <w:rPr>
          <w:sz w:val="24"/>
          <w:szCs w:val="24"/>
        </w:rPr>
      </w:pPr>
      <w:r w:rsidRPr="00ED0199">
        <w:rPr>
          <w:sz w:val="24"/>
          <w:szCs w:val="24"/>
        </w:rPr>
        <w:t xml:space="preserve">«____»________  20__г.  </w:t>
      </w:r>
    </w:p>
    <w:p w:rsidR="008F5164" w:rsidRPr="00ED0199" w:rsidRDefault="008F5164" w:rsidP="008F5164">
      <w:pPr>
        <w:pStyle w:val="p18"/>
        <w:spacing w:before="0" w:beforeAutospacing="0" w:after="0" w:afterAutospacing="0"/>
        <w:rPr>
          <w:rStyle w:val="s31"/>
        </w:rPr>
      </w:pPr>
    </w:p>
    <w:p w:rsidR="008F5164" w:rsidRPr="00ED0199" w:rsidRDefault="008F5164" w:rsidP="006A78F2">
      <w:pPr>
        <w:pStyle w:val="p18"/>
      </w:pPr>
    </w:p>
    <w:p w:rsidR="006A78F2" w:rsidRPr="00ED0199" w:rsidRDefault="006A78F2" w:rsidP="006A78F2">
      <w:pPr>
        <w:pStyle w:val="p2"/>
        <w:spacing w:before="0" w:beforeAutospacing="0" w:after="0" w:afterAutospacing="0"/>
        <w:jc w:val="right"/>
        <w:rPr>
          <w:b/>
          <w:sz w:val="24"/>
          <w:szCs w:val="24"/>
        </w:rPr>
      </w:pPr>
      <w:r w:rsidRPr="00ED0199">
        <w:br w:type="page"/>
      </w:r>
      <w:r w:rsidR="006944BA" w:rsidRPr="00ED0199">
        <w:rPr>
          <w:b/>
          <w:sz w:val="24"/>
          <w:szCs w:val="24"/>
        </w:rPr>
        <w:lastRenderedPageBreak/>
        <w:t>Приложение 1</w:t>
      </w:r>
      <w:r w:rsidR="00E30435" w:rsidRPr="00ED0199">
        <w:rPr>
          <w:b/>
          <w:sz w:val="24"/>
          <w:szCs w:val="24"/>
        </w:rPr>
        <w:t>6</w:t>
      </w:r>
    </w:p>
    <w:p w:rsidR="006A78F2" w:rsidRPr="00ED0199" w:rsidRDefault="006A78F2" w:rsidP="006A78F2">
      <w:pPr>
        <w:pStyle w:val="p2"/>
        <w:spacing w:before="0" w:beforeAutospacing="0" w:after="0" w:afterAutospacing="0"/>
        <w:rPr>
          <w:sz w:val="24"/>
          <w:szCs w:val="24"/>
        </w:rPr>
      </w:pPr>
      <w:r w:rsidRPr="00ED0199">
        <w:rPr>
          <w:sz w:val="24"/>
          <w:szCs w:val="24"/>
        </w:rPr>
        <w:t>(рекомендуемое)</w:t>
      </w:r>
    </w:p>
    <w:p w:rsidR="006A78F2" w:rsidRPr="00ED0199" w:rsidRDefault="006A78F2" w:rsidP="009F438B">
      <w:pPr>
        <w:pStyle w:val="p2"/>
        <w:spacing w:before="0" w:beforeAutospacing="0" w:after="0" w:afterAutospacing="0"/>
        <w:rPr>
          <w:sz w:val="24"/>
          <w:szCs w:val="24"/>
        </w:rPr>
      </w:pPr>
    </w:p>
    <w:p w:rsidR="006A78F2" w:rsidRPr="00ED0199" w:rsidRDefault="006A78F2" w:rsidP="009F438B">
      <w:pPr>
        <w:pStyle w:val="p9"/>
        <w:spacing w:before="0" w:beforeAutospacing="0" w:after="0" w:afterAutospacing="0"/>
        <w:ind w:firstLine="0"/>
        <w:rPr>
          <w:sz w:val="24"/>
          <w:szCs w:val="24"/>
        </w:rPr>
      </w:pPr>
      <w:r w:rsidRPr="00ED0199">
        <w:rPr>
          <w:rStyle w:val="s31"/>
          <w:sz w:val="24"/>
          <w:szCs w:val="24"/>
        </w:rPr>
        <w:t>Оформление групповых и/или индивидуальных творческих заданий/проектов</w:t>
      </w:r>
    </w:p>
    <w:p w:rsidR="006A78F2" w:rsidRPr="00ED0199" w:rsidRDefault="006A78F2" w:rsidP="009F438B">
      <w:pPr>
        <w:pStyle w:val="p2"/>
        <w:rPr>
          <w:sz w:val="24"/>
          <w:szCs w:val="24"/>
        </w:rPr>
      </w:pPr>
    </w:p>
    <w:p w:rsidR="006A78F2" w:rsidRPr="00ED0199" w:rsidRDefault="006A78F2" w:rsidP="009F438B">
      <w:pPr>
        <w:pStyle w:val="p9"/>
        <w:ind w:firstLine="0"/>
      </w:pPr>
      <w:r w:rsidRPr="00ED0199">
        <w:rPr>
          <w:rStyle w:val="s31"/>
          <w:sz w:val="24"/>
          <w:szCs w:val="24"/>
        </w:rPr>
        <w:t>Темы групповых и/или индивидуальных творческих</w:t>
      </w:r>
      <w:r w:rsidR="00B13D4E" w:rsidRPr="00ED0199">
        <w:rPr>
          <w:rStyle w:val="s31"/>
          <w:sz w:val="24"/>
          <w:szCs w:val="24"/>
        </w:rPr>
        <w:t xml:space="preserve"> </w:t>
      </w:r>
      <w:r w:rsidRPr="00ED0199">
        <w:rPr>
          <w:rStyle w:val="s31"/>
          <w:sz w:val="24"/>
          <w:szCs w:val="24"/>
        </w:rPr>
        <w:t>заданий/проектов</w:t>
      </w:r>
    </w:p>
    <w:p w:rsidR="006A78F2" w:rsidRPr="00ED0199" w:rsidRDefault="006A78F2" w:rsidP="006A78F2">
      <w:pPr>
        <w:pStyle w:val="p5"/>
        <w:rPr>
          <w:rStyle w:val="s71"/>
          <w:sz w:val="24"/>
          <w:szCs w:val="24"/>
        </w:rPr>
      </w:pPr>
    </w:p>
    <w:p w:rsidR="008F5164" w:rsidRPr="00ED0199" w:rsidRDefault="00CB5D62" w:rsidP="008F5164">
      <w:pPr>
        <w:pStyle w:val="p5"/>
        <w:rPr>
          <w:sz w:val="24"/>
          <w:szCs w:val="24"/>
        </w:rPr>
      </w:pPr>
      <w:r w:rsidRPr="00ED0199">
        <w:rPr>
          <w:rStyle w:val="s71"/>
          <w:b w:val="0"/>
          <w:i w:val="0"/>
          <w:sz w:val="24"/>
          <w:szCs w:val="24"/>
        </w:rPr>
        <w:t>Код компетенции(й) / части компетенции, проверяемой оценочным средством:</w:t>
      </w:r>
    </w:p>
    <w:p w:rsidR="008F5164" w:rsidRPr="00ED0199" w:rsidRDefault="00A830CB" w:rsidP="008F5164">
      <w:pPr>
        <w:pStyle w:val="p5"/>
        <w:rPr>
          <w:sz w:val="24"/>
          <w:szCs w:val="24"/>
        </w:rPr>
      </w:pPr>
      <w:r w:rsidRPr="00ED0199">
        <w:rPr>
          <w:sz w:val="24"/>
          <w:szCs w:val="24"/>
        </w:rPr>
        <w:t>Этап</w:t>
      </w:r>
      <w:r w:rsidR="008F5164" w:rsidRPr="00ED0199">
        <w:rPr>
          <w:sz w:val="24"/>
          <w:szCs w:val="24"/>
        </w:rPr>
        <w:t xml:space="preserve"> контроля: …..</w:t>
      </w:r>
    </w:p>
    <w:p w:rsidR="006A78F2" w:rsidRPr="00ED0199" w:rsidRDefault="006A78F2" w:rsidP="006A78F2">
      <w:pPr>
        <w:pStyle w:val="p18"/>
      </w:pPr>
      <w:r w:rsidRPr="00ED0199">
        <w:t>Групповые творческие задания/проекты</w:t>
      </w:r>
    </w:p>
    <w:p w:rsidR="006A78F2" w:rsidRPr="00ED0199" w:rsidRDefault="006A78F2" w:rsidP="006A78F2">
      <w:pPr>
        <w:pStyle w:val="p18"/>
      </w:pPr>
      <w:r w:rsidRPr="00ED0199">
        <w:t>1</w:t>
      </w:r>
      <w:r w:rsidR="0088228C" w:rsidRPr="00ED0199">
        <w:t>….</w:t>
      </w:r>
    </w:p>
    <w:p w:rsidR="006A78F2" w:rsidRPr="00ED0199" w:rsidRDefault="006A78F2" w:rsidP="006A78F2">
      <w:pPr>
        <w:pStyle w:val="p18"/>
      </w:pPr>
      <w:r w:rsidRPr="00ED0199">
        <w:t>2</w:t>
      </w:r>
      <w:r w:rsidR="0088228C" w:rsidRPr="00ED0199">
        <w:t>….</w:t>
      </w:r>
    </w:p>
    <w:p w:rsidR="006A78F2" w:rsidRPr="00ED0199" w:rsidRDefault="006A78F2" w:rsidP="006A78F2">
      <w:pPr>
        <w:pStyle w:val="p18"/>
      </w:pPr>
      <w:r w:rsidRPr="00ED0199">
        <w:t>Индивидуальные творческие задания/проекты</w:t>
      </w:r>
    </w:p>
    <w:p w:rsidR="006A78F2" w:rsidRPr="00ED0199" w:rsidRDefault="006A78F2" w:rsidP="006A78F2">
      <w:pPr>
        <w:pStyle w:val="p18"/>
      </w:pPr>
      <w:r w:rsidRPr="00ED0199">
        <w:t>1</w:t>
      </w:r>
      <w:r w:rsidR="0088228C" w:rsidRPr="00ED0199">
        <w:t xml:space="preserve"> …</w:t>
      </w:r>
    </w:p>
    <w:p w:rsidR="006A78F2" w:rsidRPr="00ED0199" w:rsidRDefault="006A78F2" w:rsidP="006A78F2">
      <w:pPr>
        <w:pStyle w:val="p18"/>
      </w:pPr>
      <w:r w:rsidRPr="00ED0199">
        <w:t>2</w:t>
      </w:r>
      <w:r w:rsidR="0088228C" w:rsidRPr="00ED0199">
        <w:t xml:space="preserve"> …</w:t>
      </w:r>
    </w:p>
    <w:p w:rsidR="006A78F2" w:rsidRPr="00ED0199" w:rsidRDefault="006A78F2" w:rsidP="006A78F2">
      <w:pPr>
        <w:pStyle w:val="p18"/>
      </w:pPr>
      <w:r w:rsidRPr="00ED0199">
        <w:rPr>
          <w:rStyle w:val="s31"/>
        </w:rPr>
        <w:t>Критерии оценки</w:t>
      </w:r>
      <w:r w:rsidRPr="00ED0199">
        <w:t>:</w:t>
      </w:r>
    </w:p>
    <w:p w:rsidR="0088228C" w:rsidRPr="00ED0199" w:rsidRDefault="0088228C" w:rsidP="006A78F2">
      <w:pPr>
        <w:pStyle w:val="p18"/>
      </w:pPr>
      <w:r w:rsidRPr="00ED0199">
        <w:t>…</w:t>
      </w:r>
    </w:p>
    <w:p w:rsidR="0088228C" w:rsidRPr="00ED0199" w:rsidRDefault="0088228C" w:rsidP="0088228C">
      <w:pPr>
        <w:pStyle w:val="42"/>
        <w:shd w:val="clear" w:color="auto" w:fill="auto"/>
        <w:tabs>
          <w:tab w:val="left" w:leader="underscore" w:pos="4920"/>
        </w:tabs>
        <w:spacing w:line="240" w:lineRule="auto"/>
        <w:jc w:val="left"/>
        <w:rPr>
          <w:color w:val="auto"/>
          <w:sz w:val="24"/>
          <w:szCs w:val="24"/>
        </w:rPr>
      </w:pPr>
    </w:p>
    <w:p w:rsidR="0088228C" w:rsidRPr="00ED0199" w:rsidRDefault="0088228C" w:rsidP="0088228C">
      <w:pPr>
        <w:pStyle w:val="42"/>
        <w:shd w:val="clear" w:color="auto" w:fill="auto"/>
        <w:tabs>
          <w:tab w:val="left" w:leader="underscore" w:pos="4920"/>
        </w:tabs>
        <w:spacing w:line="240" w:lineRule="auto"/>
        <w:jc w:val="left"/>
        <w:rPr>
          <w:color w:val="auto"/>
          <w:sz w:val="24"/>
          <w:szCs w:val="24"/>
        </w:rPr>
      </w:pPr>
      <w:r w:rsidRPr="00ED0199">
        <w:rPr>
          <w:color w:val="auto"/>
          <w:sz w:val="24"/>
          <w:szCs w:val="24"/>
        </w:rPr>
        <w:t>Составитель____________</w:t>
      </w:r>
      <w:r w:rsidRPr="00ED0199">
        <w:rPr>
          <w:color w:val="auto"/>
          <w:sz w:val="24"/>
          <w:szCs w:val="24"/>
        </w:rPr>
        <w:tab/>
        <w:t>И.О. Фамилия</w:t>
      </w:r>
    </w:p>
    <w:p w:rsidR="0088228C" w:rsidRPr="00ED0199" w:rsidRDefault="0088228C" w:rsidP="0088228C">
      <w:pPr>
        <w:pStyle w:val="70"/>
        <w:shd w:val="clear" w:color="auto" w:fill="auto"/>
        <w:spacing w:after="0" w:line="240" w:lineRule="auto"/>
        <w:ind w:left="3200"/>
        <w:jc w:val="left"/>
      </w:pPr>
      <w:r w:rsidRPr="00ED0199">
        <w:t>(подпись)</w:t>
      </w:r>
    </w:p>
    <w:p w:rsidR="0088228C" w:rsidRPr="00ED0199" w:rsidRDefault="0088228C" w:rsidP="0088228C">
      <w:pPr>
        <w:pStyle w:val="70"/>
        <w:shd w:val="clear" w:color="auto" w:fill="auto"/>
        <w:spacing w:after="0" w:line="240" w:lineRule="auto"/>
        <w:jc w:val="left"/>
        <w:rPr>
          <w:sz w:val="24"/>
          <w:szCs w:val="24"/>
        </w:rPr>
      </w:pPr>
      <w:r w:rsidRPr="00ED0199">
        <w:rPr>
          <w:sz w:val="24"/>
          <w:szCs w:val="24"/>
        </w:rPr>
        <w:t xml:space="preserve">«____»________  20__г.  </w:t>
      </w:r>
    </w:p>
    <w:p w:rsidR="006A78F2" w:rsidRPr="00ED0199" w:rsidRDefault="006A78F2" w:rsidP="006A78F2">
      <w:pPr>
        <w:pStyle w:val="p18"/>
      </w:pPr>
    </w:p>
    <w:p w:rsidR="009C6A3E" w:rsidRPr="00ED0199" w:rsidRDefault="009C6A3E" w:rsidP="009C6A3E">
      <w:pPr>
        <w:pStyle w:val="p18"/>
      </w:pPr>
      <w:r w:rsidRPr="00ED0199">
        <w:br w:type="page"/>
      </w:r>
    </w:p>
    <w:p w:rsidR="009C6A3E" w:rsidRPr="00ED0199" w:rsidRDefault="009C6A3E" w:rsidP="006A78F2">
      <w:pPr>
        <w:pStyle w:val="p2"/>
        <w:spacing w:before="0" w:beforeAutospacing="0" w:after="0" w:afterAutospacing="0"/>
        <w:jc w:val="right"/>
        <w:rPr>
          <w:sz w:val="24"/>
          <w:szCs w:val="24"/>
        </w:rPr>
      </w:pPr>
    </w:p>
    <w:p w:rsidR="006A78F2" w:rsidRPr="00ED0199" w:rsidRDefault="00B151D3" w:rsidP="006A78F2">
      <w:pPr>
        <w:pStyle w:val="p2"/>
        <w:spacing w:before="0" w:beforeAutospacing="0" w:after="0" w:afterAutospacing="0"/>
        <w:jc w:val="right"/>
        <w:rPr>
          <w:b/>
          <w:sz w:val="24"/>
          <w:szCs w:val="24"/>
        </w:rPr>
      </w:pPr>
      <w:r w:rsidRPr="00ED0199">
        <w:rPr>
          <w:b/>
          <w:sz w:val="24"/>
          <w:szCs w:val="24"/>
        </w:rPr>
        <w:t xml:space="preserve">Приложение </w:t>
      </w:r>
      <w:r w:rsidR="00E30435" w:rsidRPr="00ED0199">
        <w:rPr>
          <w:b/>
          <w:sz w:val="24"/>
          <w:szCs w:val="24"/>
        </w:rPr>
        <w:t>17</w:t>
      </w:r>
    </w:p>
    <w:p w:rsidR="006A78F2" w:rsidRPr="00ED0199" w:rsidRDefault="006A78F2" w:rsidP="0088228C">
      <w:pPr>
        <w:pStyle w:val="p2"/>
        <w:spacing w:before="0" w:beforeAutospacing="0" w:after="0" w:afterAutospacing="0"/>
        <w:jc w:val="right"/>
        <w:rPr>
          <w:sz w:val="24"/>
          <w:szCs w:val="24"/>
        </w:rPr>
      </w:pPr>
      <w:r w:rsidRPr="00ED0199">
        <w:rPr>
          <w:sz w:val="24"/>
          <w:szCs w:val="24"/>
        </w:rPr>
        <w:t>(рекомендуемое)</w:t>
      </w:r>
    </w:p>
    <w:p w:rsidR="006A78F2" w:rsidRPr="00ED0199" w:rsidRDefault="006A78F2" w:rsidP="006A78F2">
      <w:pPr>
        <w:pStyle w:val="p2"/>
        <w:spacing w:before="0" w:beforeAutospacing="0" w:after="0" w:afterAutospacing="0"/>
        <w:rPr>
          <w:sz w:val="24"/>
          <w:szCs w:val="24"/>
        </w:rPr>
      </w:pPr>
    </w:p>
    <w:p w:rsidR="006A78F2" w:rsidRPr="00ED0199" w:rsidRDefault="006A78F2" w:rsidP="009F438B">
      <w:pPr>
        <w:pStyle w:val="p9"/>
        <w:spacing w:before="0" w:beforeAutospacing="0" w:after="0" w:afterAutospacing="0"/>
        <w:ind w:firstLine="0"/>
        <w:rPr>
          <w:sz w:val="24"/>
          <w:szCs w:val="24"/>
        </w:rPr>
      </w:pPr>
      <w:r w:rsidRPr="00ED0199">
        <w:rPr>
          <w:rStyle w:val="s31"/>
          <w:sz w:val="24"/>
          <w:szCs w:val="24"/>
        </w:rPr>
        <w:t>Оформление комплекта разноуровневых задач/заданий</w:t>
      </w:r>
    </w:p>
    <w:p w:rsidR="006A78F2" w:rsidRPr="00ED0199" w:rsidRDefault="006A78F2" w:rsidP="009F438B">
      <w:pPr>
        <w:pStyle w:val="p9"/>
        <w:ind w:firstLine="0"/>
        <w:rPr>
          <w:sz w:val="24"/>
          <w:szCs w:val="24"/>
        </w:rPr>
      </w:pPr>
      <w:r w:rsidRPr="00ED0199">
        <w:rPr>
          <w:rStyle w:val="s31"/>
          <w:sz w:val="24"/>
          <w:szCs w:val="24"/>
        </w:rPr>
        <w:t>Комплект разноуровневых задач/заданий</w:t>
      </w:r>
    </w:p>
    <w:p w:rsidR="006A78F2" w:rsidRPr="00ED0199" w:rsidRDefault="006A78F2" w:rsidP="006A78F2">
      <w:pPr>
        <w:pStyle w:val="p5"/>
        <w:rPr>
          <w:rStyle w:val="s71"/>
          <w:sz w:val="24"/>
          <w:szCs w:val="24"/>
        </w:rPr>
      </w:pPr>
    </w:p>
    <w:p w:rsidR="008F5164" w:rsidRPr="00ED0199" w:rsidRDefault="00CB5D62" w:rsidP="008F5164">
      <w:pPr>
        <w:pStyle w:val="p5"/>
        <w:rPr>
          <w:sz w:val="24"/>
          <w:szCs w:val="24"/>
        </w:rPr>
      </w:pPr>
      <w:r w:rsidRPr="00ED0199">
        <w:rPr>
          <w:rStyle w:val="s71"/>
          <w:b w:val="0"/>
          <w:i w:val="0"/>
          <w:sz w:val="24"/>
          <w:szCs w:val="24"/>
        </w:rPr>
        <w:t>Код компетенции(й) / части компетенции, проверяемой оценочным средством:</w:t>
      </w:r>
    </w:p>
    <w:p w:rsidR="008F5164" w:rsidRPr="00ED0199" w:rsidRDefault="00A830CB" w:rsidP="008F5164">
      <w:pPr>
        <w:pStyle w:val="p5"/>
        <w:rPr>
          <w:sz w:val="24"/>
          <w:szCs w:val="24"/>
        </w:rPr>
      </w:pPr>
      <w:r w:rsidRPr="00ED0199">
        <w:rPr>
          <w:sz w:val="24"/>
          <w:szCs w:val="24"/>
        </w:rPr>
        <w:t>Этап</w:t>
      </w:r>
      <w:r w:rsidR="008F5164" w:rsidRPr="00ED0199">
        <w:rPr>
          <w:sz w:val="24"/>
          <w:szCs w:val="24"/>
        </w:rPr>
        <w:t xml:space="preserve"> контроля: …..</w:t>
      </w:r>
    </w:p>
    <w:p w:rsidR="008F5164" w:rsidRPr="00ED0199" w:rsidRDefault="008F5164" w:rsidP="006A78F2">
      <w:pPr>
        <w:pStyle w:val="p18"/>
      </w:pPr>
    </w:p>
    <w:p w:rsidR="006A78F2" w:rsidRPr="00ED0199" w:rsidRDefault="006A78F2" w:rsidP="006A78F2">
      <w:pPr>
        <w:pStyle w:val="p18"/>
      </w:pPr>
      <w:r w:rsidRPr="00ED0199">
        <w:t>1 Задачи репродуктивного уровня</w:t>
      </w:r>
    </w:p>
    <w:p w:rsidR="006A78F2" w:rsidRPr="00ED0199" w:rsidRDefault="006A78F2" w:rsidP="006A78F2">
      <w:pPr>
        <w:pStyle w:val="p18"/>
      </w:pPr>
      <w:r w:rsidRPr="00ED0199">
        <w:t>Задача/задание 1</w:t>
      </w:r>
    </w:p>
    <w:p w:rsidR="006A78F2" w:rsidRPr="00ED0199" w:rsidRDefault="006A78F2" w:rsidP="006A78F2">
      <w:pPr>
        <w:pStyle w:val="p18"/>
      </w:pPr>
      <w:r w:rsidRPr="00ED0199">
        <w:t>….</w:t>
      </w:r>
    </w:p>
    <w:p w:rsidR="006A78F2" w:rsidRPr="00ED0199" w:rsidRDefault="006A78F2" w:rsidP="006A78F2">
      <w:pPr>
        <w:pStyle w:val="p18"/>
      </w:pPr>
      <w:r w:rsidRPr="00ED0199">
        <w:t>2 Задачи реконструктивного уровня</w:t>
      </w:r>
    </w:p>
    <w:p w:rsidR="006A78F2" w:rsidRPr="00ED0199" w:rsidRDefault="006A78F2" w:rsidP="006A78F2">
      <w:pPr>
        <w:pStyle w:val="p18"/>
      </w:pPr>
      <w:r w:rsidRPr="00ED0199">
        <w:t>Задача/задание 1</w:t>
      </w:r>
    </w:p>
    <w:p w:rsidR="006A78F2" w:rsidRPr="00ED0199" w:rsidRDefault="006A78F2" w:rsidP="006A78F2">
      <w:pPr>
        <w:pStyle w:val="p18"/>
      </w:pPr>
      <w:r w:rsidRPr="00ED0199">
        <w:t>….</w:t>
      </w:r>
    </w:p>
    <w:p w:rsidR="006A78F2" w:rsidRPr="00ED0199" w:rsidRDefault="006A78F2" w:rsidP="006A78F2">
      <w:pPr>
        <w:pStyle w:val="p18"/>
      </w:pPr>
      <w:r w:rsidRPr="00ED0199">
        <w:t>3 Задачи творческого уровня</w:t>
      </w:r>
    </w:p>
    <w:p w:rsidR="006A78F2" w:rsidRPr="00ED0199" w:rsidRDefault="006A78F2" w:rsidP="006A78F2">
      <w:pPr>
        <w:pStyle w:val="p18"/>
      </w:pPr>
      <w:r w:rsidRPr="00ED0199">
        <w:t>Задача/задание 1</w:t>
      </w:r>
    </w:p>
    <w:p w:rsidR="006A78F2" w:rsidRPr="00ED0199" w:rsidRDefault="006A78F2" w:rsidP="006A78F2">
      <w:pPr>
        <w:pStyle w:val="p18"/>
      </w:pPr>
      <w:r w:rsidRPr="00ED0199">
        <w:t>….</w:t>
      </w:r>
    </w:p>
    <w:p w:rsidR="006A78F2" w:rsidRPr="00ED0199" w:rsidRDefault="006A78F2" w:rsidP="006A78F2">
      <w:pPr>
        <w:pStyle w:val="p18"/>
      </w:pPr>
      <w:r w:rsidRPr="00ED0199">
        <w:rPr>
          <w:rStyle w:val="s31"/>
        </w:rPr>
        <w:t>Критерии оценки</w:t>
      </w:r>
      <w:r w:rsidRPr="00ED0199">
        <w:t>:</w:t>
      </w:r>
    </w:p>
    <w:p w:rsidR="0088228C" w:rsidRPr="00ED0199" w:rsidRDefault="0088228C" w:rsidP="006A78F2">
      <w:pPr>
        <w:pStyle w:val="p18"/>
      </w:pPr>
    </w:p>
    <w:p w:rsidR="0088228C" w:rsidRPr="00ED0199" w:rsidRDefault="0088228C" w:rsidP="0088228C">
      <w:pPr>
        <w:pStyle w:val="42"/>
        <w:shd w:val="clear" w:color="auto" w:fill="auto"/>
        <w:tabs>
          <w:tab w:val="left" w:leader="underscore" w:pos="4920"/>
        </w:tabs>
        <w:spacing w:line="240" w:lineRule="auto"/>
        <w:jc w:val="left"/>
        <w:rPr>
          <w:color w:val="auto"/>
          <w:sz w:val="24"/>
          <w:szCs w:val="24"/>
        </w:rPr>
      </w:pPr>
      <w:r w:rsidRPr="00ED0199">
        <w:rPr>
          <w:color w:val="auto"/>
          <w:sz w:val="24"/>
          <w:szCs w:val="24"/>
        </w:rPr>
        <w:t>Составитель____________</w:t>
      </w:r>
      <w:r w:rsidRPr="00ED0199">
        <w:rPr>
          <w:color w:val="auto"/>
          <w:sz w:val="24"/>
          <w:szCs w:val="24"/>
        </w:rPr>
        <w:tab/>
        <w:t>И.О. Фамилия</w:t>
      </w:r>
    </w:p>
    <w:p w:rsidR="0088228C" w:rsidRPr="00ED0199" w:rsidRDefault="0088228C" w:rsidP="0088228C">
      <w:pPr>
        <w:pStyle w:val="70"/>
        <w:shd w:val="clear" w:color="auto" w:fill="auto"/>
        <w:spacing w:after="0" w:line="240" w:lineRule="auto"/>
        <w:ind w:left="3200"/>
        <w:jc w:val="left"/>
      </w:pPr>
      <w:r w:rsidRPr="00ED0199">
        <w:t>(подпись)</w:t>
      </w:r>
    </w:p>
    <w:p w:rsidR="0088228C" w:rsidRPr="00ED0199" w:rsidRDefault="0088228C" w:rsidP="0088228C">
      <w:pPr>
        <w:pStyle w:val="70"/>
        <w:shd w:val="clear" w:color="auto" w:fill="auto"/>
        <w:spacing w:after="0" w:line="240" w:lineRule="auto"/>
        <w:jc w:val="left"/>
        <w:rPr>
          <w:sz w:val="24"/>
          <w:szCs w:val="24"/>
        </w:rPr>
      </w:pPr>
      <w:r w:rsidRPr="00ED0199">
        <w:rPr>
          <w:sz w:val="24"/>
          <w:szCs w:val="24"/>
        </w:rPr>
        <w:t xml:space="preserve">«____»________  20__г.  </w:t>
      </w:r>
    </w:p>
    <w:p w:rsidR="0088228C" w:rsidRPr="00ED0199" w:rsidRDefault="0088228C" w:rsidP="006A78F2">
      <w:pPr>
        <w:pStyle w:val="p18"/>
      </w:pPr>
    </w:p>
    <w:p w:rsidR="006A78F2" w:rsidRPr="00ED0199" w:rsidRDefault="006A78F2" w:rsidP="006A78F2">
      <w:pPr>
        <w:pStyle w:val="p18"/>
      </w:pPr>
      <w:r w:rsidRPr="00ED0199">
        <w:br w:type="page"/>
      </w:r>
    </w:p>
    <w:p w:rsidR="006A78F2" w:rsidRPr="00ED0199" w:rsidRDefault="00B151D3" w:rsidP="006A78F2">
      <w:pPr>
        <w:pStyle w:val="p2"/>
        <w:spacing w:before="0" w:beforeAutospacing="0" w:after="0" w:afterAutospacing="0"/>
        <w:jc w:val="right"/>
        <w:rPr>
          <w:b/>
          <w:sz w:val="24"/>
          <w:szCs w:val="24"/>
        </w:rPr>
      </w:pPr>
      <w:r w:rsidRPr="00ED0199">
        <w:rPr>
          <w:b/>
          <w:sz w:val="24"/>
          <w:szCs w:val="24"/>
        </w:rPr>
        <w:lastRenderedPageBreak/>
        <w:t xml:space="preserve">Приложение </w:t>
      </w:r>
      <w:r w:rsidR="00E30435" w:rsidRPr="00ED0199">
        <w:rPr>
          <w:b/>
          <w:sz w:val="24"/>
          <w:szCs w:val="24"/>
        </w:rPr>
        <w:t>18</w:t>
      </w:r>
    </w:p>
    <w:p w:rsidR="006A78F2" w:rsidRPr="00ED0199" w:rsidRDefault="006A78F2" w:rsidP="006A78F2">
      <w:pPr>
        <w:pStyle w:val="p2"/>
        <w:spacing w:before="0" w:beforeAutospacing="0" w:after="0" w:afterAutospacing="0"/>
        <w:jc w:val="right"/>
        <w:rPr>
          <w:sz w:val="24"/>
          <w:szCs w:val="24"/>
        </w:rPr>
      </w:pPr>
    </w:p>
    <w:p w:rsidR="006A78F2" w:rsidRPr="00ED0199" w:rsidRDefault="006A78F2" w:rsidP="006A78F2">
      <w:pPr>
        <w:pStyle w:val="p2"/>
        <w:spacing w:before="0" w:beforeAutospacing="0" w:after="0" w:afterAutospacing="0"/>
        <w:rPr>
          <w:sz w:val="24"/>
          <w:szCs w:val="24"/>
        </w:rPr>
      </w:pPr>
      <w:r w:rsidRPr="00ED0199">
        <w:rPr>
          <w:sz w:val="24"/>
          <w:szCs w:val="24"/>
        </w:rPr>
        <w:t>(рекомендуемое)</w:t>
      </w:r>
    </w:p>
    <w:p w:rsidR="006A78F2" w:rsidRPr="00ED0199" w:rsidRDefault="006A78F2" w:rsidP="006A78F2">
      <w:pPr>
        <w:pStyle w:val="p2"/>
        <w:spacing w:before="0" w:beforeAutospacing="0" w:after="0" w:afterAutospacing="0"/>
        <w:rPr>
          <w:sz w:val="24"/>
          <w:szCs w:val="24"/>
        </w:rPr>
      </w:pPr>
    </w:p>
    <w:p w:rsidR="006A78F2" w:rsidRPr="00ED0199" w:rsidRDefault="006A78F2" w:rsidP="009F438B">
      <w:pPr>
        <w:pStyle w:val="p9"/>
        <w:spacing w:before="0" w:beforeAutospacing="0" w:after="0" w:afterAutospacing="0"/>
        <w:ind w:firstLine="0"/>
        <w:rPr>
          <w:sz w:val="24"/>
          <w:szCs w:val="24"/>
        </w:rPr>
      </w:pPr>
      <w:r w:rsidRPr="00ED0199">
        <w:rPr>
          <w:rStyle w:val="s31"/>
          <w:sz w:val="24"/>
          <w:szCs w:val="24"/>
        </w:rPr>
        <w:t>Оформление тем для рефератов (</w:t>
      </w:r>
      <w:r w:rsidR="00377DB6" w:rsidRPr="00ED0199">
        <w:rPr>
          <w:rStyle w:val="s31"/>
          <w:sz w:val="24"/>
          <w:szCs w:val="24"/>
        </w:rPr>
        <w:t xml:space="preserve">УИРС, </w:t>
      </w:r>
      <w:r w:rsidRPr="00ED0199">
        <w:rPr>
          <w:rStyle w:val="s31"/>
          <w:sz w:val="24"/>
          <w:szCs w:val="24"/>
        </w:rPr>
        <w:t>эссе, докладов, сообщений)</w:t>
      </w:r>
    </w:p>
    <w:p w:rsidR="006A78F2" w:rsidRPr="00ED0199" w:rsidRDefault="006A78F2" w:rsidP="009F438B">
      <w:pPr>
        <w:pStyle w:val="p2"/>
        <w:rPr>
          <w:sz w:val="24"/>
          <w:szCs w:val="24"/>
        </w:rPr>
      </w:pPr>
    </w:p>
    <w:p w:rsidR="006A78F2" w:rsidRPr="00ED0199" w:rsidRDefault="006A78F2" w:rsidP="009F438B">
      <w:pPr>
        <w:pStyle w:val="p9"/>
        <w:ind w:firstLine="0"/>
        <w:rPr>
          <w:sz w:val="24"/>
          <w:szCs w:val="24"/>
        </w:rPr>
      </w:pPr>
      <w:r w:rsidRPr="00ED0199">
        <w:rPr>
          <w:rStyle w:val="s31"/>
          <w:sz w:val="24"/>
          <w:szCs w:val="24"/>
        </w:rPr>
        <w:t>Темы рефератов</w:t>
      </w:r>
    </w:p>
    <w:p w:rsidR="006A78F2" w:rsidRPr="00ED0199" w:rsidRDefault="006A78F2" w:rsidP="009F438B">
      <w:pPr>
        <w:pStyle w:val="p9"/>
        <w:ind w:firstLine="0"/>
        <w:rPr>
          <w:sz w:val="24"/>
          <w:szCs w:val="24"/>
        </w:rPr>
      </w:pPr>
      <w:r w:rsidRPr="00ED0199">
        <w:rPr>
          <w:rStyle w:val="s31"/>
          <w:sz w:val="24"/>
          <w:szCs w:val="24"/>
        </w:rPr>
        <w:t>(</w:t>
      </w:r>
      <w:r w:rsidR="00377DB6" w:rsidRPr="00ED0199">
        <w:rPr>
          <w:rStyle w:val="s31"/>
          <w:sz w:val="24"/>
          <w:szCs w:val="24"/>
        </w:rPr>
        <w:t xml:space="preserve">УИРС, </w:t>
      </w:r>
      <w:r w:rsidRPr="00ED0199">
        <w:rPr>
          <w:rStyle w:val="s31"/>
          <w:sz w:val="24"/>
          <w:szCs w:val="24"/>
        </w:rPr>
        <w:t>эссе, докладов, сообщений)</w:t>
      </w:r>
    </w:p>
    <w:p w:rsidR="006A78F2" w:rsidRPr="00ED0199" w:rsidRDefault="006A78F2" w:rsidP="006A78F2">
      <w:pPr>
        <w:pStyle w:val="p5"/>
        <w:rPr>
          <w:rStyle w:val="s71"/>
          <w:sz w:val="24"/>
          <w:szCs w:val="24"/>
        </w:rPr>
      </w:pPr>
    </w:p>
    <w:p w:rsidR="008F5164" w:rsidRPr="00ED0199" w:rsidRDefault="00CB5D62" w:rsidP="008F5164">
      <w:pPr>
        <w:pStyle w:val="p5"/>
        <w:rPr>
          <w:sz w:val="24"/>
          <w:szCs w:val="24"/>
        </w:rPr>
      </w:pPr>
      <w:r w:rsidRPr="00ED0199">
        <w:rPr>
          <w:rStyle w:val="s71"/>
          <w:b w:val="0"/>
          <w:i w:val="0"/>
          <w:sz w:val="24"/>
          <w:szCs w:val="24"/>
        </w:rPr>
        <w:t>Код компетенции(й) / части компетенции, проверяемой оценочным средством:</w:t>
      </w:r>
    </w:p>
    <w:p w:rsidR="008F5164" w:rsidRPr="00ED0199" w:rsidRDefault="00A830CB" w:rsidP="008F5164">
      <w:pPr>
        <w:pStyle w:val="p5"/>
        <w:rPr>
          <w:sz w:val="24"/>
          <w:szCs w:val="24"/>
        </w:rPr>
      </w:pPr>
      <w:r w:rsidRPr="00ED0199">
        <w:rPr>
          <w:sz w:val="24"/>
          <w:szCs w:val="24"/>
        </w:rPr>
        <w:t>Этап</w:t>
      </w:r>
      <w:r w:rsidR="008F5164" w:rsidRPr="00ED0199">
        <w:rPr>
          <w:sz w:val="24"/>
          <w:szCs w:val="24"/>
        </w:rPr>
        <w:t xml:space="preserve"> контроля: …..</w:t>
      </w:r>
    </w:p>
    <w:p w:rsidR="006A78F2" w:rsidRPr="00ED0199" w:rsidRDefault="006A78F2" w:rsidP="006A78F2">
      <w:pPr>
        <w:pStyle w:val="p18"/>
      </w:pPr>
      <w:r w:rsidRPr="00ED0199">
        <w:t>1</w:t>
      </w:r>
    </w:p>
    <w:p w:rsidR="006A78F2" w:rsidRPr="00ED0199" w:rsidRDefault="006A78F2" w:rsidP="006A78F2">
      <w:pPr>
        <w:pStyle w:val="p18"/>
      </w:pPr>
      <w:r w:rsidRPr="00ED0199">
        <w:t>2</w:t>
      </w:r>
    </w:p>
    <w:p w:rsidR="006A78F2" w:rsidRPr="00ED0199" w:rsidRDefault="006A78F2" w:rsidP="006A78F2">
      <w:pPr>
        <w:pStyle w:val="p18"/>
      </w:pPr>
      <w:r w:rsidRPr="00ED0199">
        <w:t>…..</w:t>
      </w:r>
    </w:p>
    <w:p w:rsidR="006A78F2" w:rsidRPr="00ED0199" w:rsidRDefault="006A78F2" w:rsidP="006A78F2">
      <w:pPr>
        <w:pStyle w:val="p18"/>
      </w:pPr>
      <w:r w:rsidRPr="00ED0199">
        <w:rPr>
          <w:rStyle w:val="s31"/>
        </w:rPr>
        <w:t>Критерии оценки</w:t>
      </w:r>
      <w:r w:rsidRPr="00ED0199">
        <w:t>:</w:t>
      </w:r>
    </w:p>
    <w:p w:rsidR="00AB246D" w:rsidRPr="00ED0199" w:rsidRDefault="00AB246D" w:rsidP="00AB246D"/>
    <w:p w:rsidR="00051985" w:rsidRPr="00ED0199" w:rsidRDefault="00051985" w:rsidP="00AB246D"/>
    <w:p w:rsidR="009C6A3E" w:rsidRPr="00ED0199" w:rsidRDefault="009C6A3E" w:rsidP="00AB246D">
      <w:r w:rsidRPr="00ED0199">
        <w:br w:type="page"/>
      </w:r>
    </w:p>
    <w:p w:rsidR="0088228C" w:rsidRPr="00ED0199" w:rsidRDefault="00166861" w:rsidP="00166861">
      <w:pPr>
        <w:jc w:val="right"/>
        <w:rPr>
          <w:b/>
        </w:rPr>
      </w:pPr>
      <w:r w:rsidRPr="00ED0199">
        <w:rPr>
          <w:b/>
        </w:rPr>
        <w:lastRenderedPageBreak/>
        <w:t>Приложение</w:t>
      </w:r>
      <w:r w:rsidR="00E30435" w:rsidRPr="00ED0199">
        <w:rPr>
          <w:b/>
        </w:rPr>
        <w:t xml:space="preserve"> 19</w:t>
      </w:r>
    </w:p>
    <w:p w:rsidR="0088228C" w:rsidRPr="00ED0199" w:rsidRDefault="0088228C" w:rsidP="00AB246D"/>
    <w:p w:rsidR="00166861" w:rsidRPr="00ED0199" w:rsidRDefault="00F47914" w:rsidP="00F47914">
      <w:pPr>
        <w:jc w:val="center"/>
        <w:rPr>
          <w:b/>
        </w:rPr>
      </w:pPr>
      <w:r w:rsidRPr="00ED0199">
        <w:rPr>
          <w:b/>
        </w:rPr>
        <w:t xml:space="preserve">Титульный лист ФОС по </w:t>
      </w:r>
      <w:r w:rsidR="00166861" w:rsidRPr="00ED0199">
        <w:rPr>
          <w:b/>
        </w:rPr>
        <w:t>ГИА</w:t>
      </w:r>
    </w:p>
    <w:p w:rsidR="00F47914" w:rsidRPr="00ED0199" w:rsidRDefault="00F47914" w:rsidP="00F47914">
      <w:pPr>
        <w:jc w:val="right"/>
      </w:pPr>
    </w:p>
    <w:p w:rsidR="00F47914" w:rsidRPr="00ED0199" w:rsidRDefault="00524E4E" w:rsidP="00F47914">
      <w:pPr>
        <w:jc w:val="center"/>
      </w:pPr>
      <w:r w:rsidRPr="00ED0199">
        <w:t>Федеральное г</w:t>
      </w:r>
      <w:r w:rsidR="00F47914" w:rsidRPr="00ED0199">
        <w:t>осударственное бюджетное образовательное учреждение</w:t>
      </w:r>
      <w:r w:rsidR="00920CE9" w:rsidRPr="00ED0199">
        <w:t xml:space="preserve"> </w:t>
      </w:r>
      <w:r w:rsidR="00F47914" w:rsidRPr="00ED0199">
        <w:t xml:space="preserve">высшего </w:t>
      </w:r>
    </w:p>
    <w:p w:rsidR="00F47914" w:rsidRPr="00ED0199" w:rsidRDefault="00CE7711" w:rsidP="00F47914">
      <w:pPr>
        <w:jc w:val="center"/>
      </w:pPr>
      <w:r w:rsidRPr="00ED0199">
        <w:t>о</w:t>
      </w:r>
      <w:r w:rsidR="00F47914" w:rsidRPr="00ED0199">
        <w:t>бразования</w:t>
      </w:r>
      <w:r w:rsidR="00920CE9" w:rsidRPr="00ED0199">
        <w:t xml:space="preserve"> </w:t>
      </w:r>
      <w:r w:rsidR="00F47914" w:rsidRPr="00ED0199">
        <w:t>«Алтайский государственный медицинский университет»</w:t>
      </w:r>
    </w:p>
    <w:p w:rsidR="00CE7711" w:rsidRPr="00ED0199" w:rsidRDefault="00CE7711" w:rsidP="00CE7711">
      <w:pPr>
        <w:jc w:val="center"/>
      </w:pPr>
      <w:r w:rsidRPr="00ED0199">
        <w:rPr>
          <w:spacing w:val="-6"/>
        </w:rPr>
        <w:t xml:space="preserve">Министерства здравоохранения </w:t>
      </w:r>
      <w:r w:rsidRPr="00ED0199">
        <w:t>Российской Федерации</w:t>
      </w:r>
    </w:p>
    <w:p w:rsidR="00F47914" w:rsidRPr="00ED0199" w:rsidRDefault="00F47914" w:rsidP="00F47914">
      <w:pPr>
        <w:jc w:val="center"/>
      </w:pPr>
    </w:p>
    <w:p w:rsidR="00F47914" w:rsidRPr="00ED0199" w:rsidRDefault="00F47914" w:rsidP="00F47914">
      <w:pPr>
        <w:jc w:val="center"/>
      </w:pPr>
    </w:p>
    <w:p w:rsidR="00F47914" w:rsidRPr="00ED0199" w:rsidRDefault="00F47914" w:rsidP="00F47914">
      <w:pPr>
        <w:ind w:left="4248" w:firstLine="708"/>
      </w:pPr>
      <w:r w:rsidRPr="00ED0199">
        <w:t>УТВЕРЖДАЮ</w:t>
      </w:r>
    </w:p>
    <w:p w:rsidR="00F47914" w:rsidRPr="00ED0199" w:rsidRDefault="00166861" w:rsidP="00F47914">
      <w:pPr>
        <w:ind w:left="4962"/>
      </w:pPr>
      <w:r w:rsidRPr="00ED0199">
        <w:t>Проректор по учебной работе</w:t>
      </w:r>
    </w:p>
    <w:p w:rsidR="00F47914" w:rsidRPr="00ED0199" w:rsidRDefault="00F47914" w:rsidP="00F47914">
      <w:pPr>
        <w:ind w:left="4962"/>
      </w:pPr>
      <w:r w:rsidRPr="00ED0199">
        <w:t>ученая степень, звание</w:t>
      </w:r>
    </w:p>
    <w:p w:rsidR="00F47914" w:rsidRPr="00ED0199" w:rsidRDefault="00F47914" w:rsidP="00F47914">
      <w:pPr>
        <w:ind w:left="4962"/>
      </w:pPr>
      <w:r w:rsidRPr="00ED0199">
        <w:t>_______________________И.О.Ф.</w:t>
      </w:r>
    </w:p>
    <w:p w:rsidR="00F47914" w:rsidRPr="00ED0199" w:rsidRDefault="00F47914" w:rsidP="00F47914">
      <w:pPr>
        <w:ind w:left="4962"/>
      </w:pPr>
      <w:r w:rsidRPr="00ED0199">
        <w:t>«.…»___________20__ год</w:t>
      </w:r>
    </w:p>
    <w:p w:rsidR="00F47914" w:rsidRPr="00ED0199" w:rsidRDefault="00F47914" w:rsidP="00F47914">
      <w:pPr>
        <w:ind w:left="6237"/>
        <w:jc w:val="center"/>
      </w:pPr>
    </w:p>
    <w:p w:rsidR="00F47914" w:rsidRPr="00ED0199" w:rsidRDefault="00F47914" w:rsidP="00F47914">
      <w:pPr>
        <w:ind w:left="6237"/>
        <w:jc w:val="center"/>
      </w:pPr>
    </w:p>
    <w:p w:rsidR="00F47914" w:rsidRPr="00ED0199" w:rsidRDefault="00F47914" w:rsidP="00F47914">
      <w:pPr>
        <w:ind w:left="6237"/>
        <w:jc w:val="center"/>
      </w:pPr>
    </w:p>
    <w:p w:rsidR="00F47914" w:rsidRPr="00ED0199" w:rsidRDefault="00F47914" w:rsidP="00F47914">
      <w:pPr>
        <w:jc w:val="center"/>
      </w:pPr>
      <w:r w:rsidRPr="00ED0199">
        <w:t>КАФЕДРА__________________________________________________________</w:t>
      </w:r>
    </w:p>
    <w:p w:rsidR="00F47914" w:rsidRPr="00ED0199" w:rsidRDefault="00F47914" w:rsidP="00F47914">
      <w:pPr>
        <w:jc w:val="center"/>
      </w:pPr>
    </w:p>
    <w:p w:rsidR="00F47914" w:rsidRPr="00ED0199" w:rsidRDefault="00F47914" w:rsidP="00F47914">
      <w:pPr>
        <w:jc w:val="center"/>
      </w:pPr>
    </w:p>
    <w:p w:rsidR="00F47914" w:rsidRPr="00ED0199" w:rsidRDefault="00F47914" w:rsidP="00F47914">
      <w:pPr>
        <w:jc w:val="center"/>
        <w:rPr>
          <w:b/>
        </w:rPr>
      </w:pPr>
      <w:r w:rsidRPr="00ED0199">
        <w:rPr>
          <w:b/>
        </w:rPr>
        <w:t xml:space="preserve">ФОНД ОЦЕНОЧНЫХ СРЕДСТВ </w:t>
      </w:r>
    </w:p>
    <w:p w:rsidR="00F47914" w:rsidRPr="00ED0199" w:rsidRDefault="00F47914" w:rsidP="00F47914">
      <w:pPr>
        <w:jc w:val="center"/>
        <w:rPr>
          <w:b/>
        </w:rPr>
      </w:pPr>
      <w:r w:rsidRPr="00ED0199">
        <w:rPr>
          <w:b/>
        </w:rPr>
        <w:t>ПО ГОСУДАРСТВЕННОЙ ИТОГОВОЙ АТТЕСТАЦИИ</w:t>
      </w:r>
    </w:p>
    <w:p w:rsidR="00F47914" w:rsidRPr="00ED0199" w:rsidRDefault="00F47914" w:rsidP="00F47914">
      <w:pPr>
        <w:jc w:val="center"/>
      </w:pPr>
    </w:p>
    <w:p w:rsidR="00F47914" w:rsidRPr="00ED0199" w:rsidRDefault="00F47914" w:rsidP="00F47914">
      <w:pPr>
        <w:jc w:val="center"/>
      </w:pPr>
    </w:p>
    <w:p w:rsidR="00F47914" w:rsidRPr="00ED0199" w:rsidRDefault="00F47914" w:rsidP="00F47914">
      <w:pPr>
        <w:spacing w:line="300" w:lineRule="exact"/>
        <w:ind w:firstLine="1276"/>
        <w:jc w:val="both"/>
      </w:pPr>
      <w:r w:rsidRPr="00ED0199">
        <w:t>Специальность ___________________________________________</w:t>
      </w:r>
    </w:p>
    <w:p w:rsidR="00F47914" w:rsidRPr="00ED0199" w:rsidRDefault="00F47914" w:rsidP="00F47914">
      <w:pPr>
        <w:spacing w:line="300" w:lineRule="exact"/>
        <w:ind w:firstLine="1276"/>
        <w:jc w:val="both"/>
      </w:pPr>
      <w:r w:rsidRPr="00ED0199">
        <w:tab/>
      </w:r>
      <w:r w:rsidRPr="00ED0199">
        <w:tab/>
      </w:r>
      <w:r w:rsidRPr="00ED0199">
        <w:tab/>
      </w:r>
      <w:r w:rsidR="00422991" w:rsidRPr="00ED0199">
        <w:t xml:space="preserve">         </w:t>
      </w:r>
      <w:r w:rsidRPr="00ED0199">
        <w:t>(указать название и код специальности)</w:t>
      </w:r>
    </w:p>
    <w:p w:rsidR="00F47914" w:rsidRPr="00ED0199" w:rsidRDefault="00F47914" w:rsidP="00F47914">
      <w:pPr>
        <w:spacing w:line="300" w:lineRule="exact"/>
        <w:ind w:firstLine="1276"/>
        <w:jc w:val="both"/>
      </w:pPr>
      <w:r w:rsidRPr="00ED0199">
        <w:t>Квалификация (степень) выпускника_________________________</w:t>
      </w:r>
    </w:p>
    <w:p w:rsidR="00F47914" w:rsidRPr="00ED0199" w:rsidRDefault="00F47914" w:rsidP="00F47914">
      <w:pPr>
        <w:spacing w:line="300" w:lineRule="exact"/>
        <w:ind w:firstLine="1276"/>
        <w:jc w:val="both"/>
      </w:pPr>
      <w:r w:rsidRPr="00ED0199">
        <w:t>Форма обучения       ______________________________________</w:t>
      </w:r>
    </w:p>
    <w:p w:rsidR="00F47914" w:rsidRPr="00ED0199" w:rsidRDefault="00F47914" w:rsidP="00F47914">
      <w:pPr>
        <w:spacing w:line="300" w:lineRule="exact"/>
        <w:ind w:left="1701" w:firstLine="1276"/>
      </w:pPr>
      <w:r w:rsidRPr="00ED0199">
        <w:t xml:space="preserve">              </w:t>
      </w:r>
      <w:r w:rsidR="003B1BE1" w:rsidRPr="00ED0199">
        <w:t xml:space="preserve">                </w:t>
      </w:r>
    </w:p>
    <w:p w:rsidR="00F47914" w:rsidRPr="00ED0199" w:rsidRDefault="00F47914" w:rsidP="00F47914">
      <w:pPr>
        <w:ind w:firstLine="1276"/>
        <w:jc w:val="center"/>
      </w:pPr>
    </w:p>
    <w:p w:rsidR="00F47914" w:rsidRPr="00ED0199" w:rsidRDefault="00F47914" w:rsidP="00F47914">
      <w:pPr>
        <w:ind w:firstLine="1276"/>
        <w:jc w:val="center"/>
      </w:pPr>
    </w:p>
    <w:p w:rsidR="00F47914" w:rsidRPr="00ED0199" w:rsidRDefault="00F47914" w:rsidP="00F47914">
      <w:pPr>
        <w:jc w:val="center"/>
      </w:pPr>
    </w:p>
    <w:p w:rsidR="00F47914" w:rsidRPr="00ED0199" w:rsidRDefault="00F47914" w:rsidP="00F47914">
      <w:pPr>
        <w:jc w:val="center"/>
      </w:pPr>
    </w:p>
    <w:p w:rsidR="00F47914" w:rsidRPr="00ED0199" w:rsidRDefault="00F47914" w:rsidP="00F47914">
      <w:pPr>
        <w:jc w:val="center"/>
      </w:pPr>
    </w:p>
    <w:p w:rsidR="007948A8" w:rsidRPr="00ED0199" w:rsidRDefault="007948A8" w:rsidP="004E6762">
      <w:pPr>
        <w:pStyle w:val="p17"/>
        <w:spacing w:before="0" w:beforeAutospacing="0" w:after="0" w:afterAutospacing="0"/>
        <w:ind w:firstLine="1134"/>
        <w:jc w:val="left"/>
      </w:pPr>
      <w:r w:rsidRPr="00ED0199">
        <w:t xml:space="preserve">Актуально по состоянию на 20__/20__ учебный год:  </w:t>
      </w:r>
    </w:p>
    <w:p w:rsidR="007948A8" w:rsidRPr="00ED0199" w:rsidRDefault="00500D8C" w:rsidP="004E6762">
      <w:pPr>
        <w:pStyle w:val="p17"/>
        <w:spacing w:before="0" w:beforeAutospacing="0" w:after="0" w:afterAutospacing="0"/>
        <w:ind w:firstLine="1134"/>
        <w:jc w:val="left"/>
      </w:pPr>
      <w:r>
        <w:t>Директор института/</w:t>
      </w:r>
      <w:r w:rsidR="004E6762" w:rsidRPr="00ED0199">
        <w:t>Декан факультета</w:t>
      </w:r>
      <w:r w:rsidR="007948A8" w:rsidRPr="00ED0199">
        <w:t xml:space="preserve"> ____________  /ИОФ/  </w:t>
      </w:r>
    </w:p>
    <w:p w:rsidR="007948A8" w:rsidRPr="00ED0199" w:rsidRDefault="007948A8" w:rsidP="004E6762">
      <w:pPr>
        <w:widowControl w:val="0"/>
        <w:spacing w:line="360" w:lineRule="auto"/>
        <w:ind w:firstLine="1134"/>
      </w:pPr>
    </w:p>
    <w:p w:rsidR="007948A8" w:rsidRPr="00ED0199" w:rsidRDefault="007948A8" w:rsidP="004E6762">
      <w:pPr>
        <w:pStyle w:val="p17"/>
        <w:spacing w:before="0" w:beforeAutospacing="0" w:after="0" w:afterAutospacing="0"/>
        <w:ind w:firstLine="1134"/>
        <w:jc w:val="left"/>
      </w:pPr>
      <w:r w:rsidRPr="00ED0199">
        <w:t xml:space="preserve">Актуально по состоянию на 20__/20__ учебный год:  </w:t>
      </w:r>
    </w:p>
    <w:p w:rsidR="007948A8" w:rsidRPr="00ED0199" w:rsidRDefault="00500D8C" w:rsidP="004E6762">
      <w:pPr>
        <w:pStyle w:val="p17"/>
        <w:spacing w:before="0" w:beforeAutospacing="0" w:after="0" w:afterAutospacing="0"/>
        <w:ind w:firstLine="1134"/>
        <w:jc w:val="left"/>
      </w:pPr>
      <w:r>
        <w:t>Директор института/</w:t>
      </w:r>
      <w:r w:rsidRPr="00ED0199">
        <w:t xml:space="preserve">Декан факультета </w:t>
      </w:r>
      <w:r w:rsidR="007948A8" w:rsidRPr="00ED0199">
        <w:t xml:space="preserve">____________  /ИОФ/  </w:t>
      </w:r>
    </w:p>
    <w:p w:rsidR="00F47914" w:rsidRPr="00ED0199" w:rsidRDefault="00F47914" w:rsidP="00F47914">
      <w:pPr>
        <w:jc w:val="center"/>
      </w:pPr>
    </w:p>
    <w:p w:rsidR="00F47914" w:rsidRPr="00ED0199" w:rsidRDefault="00F47914" w:rsidP="00F47914">
      <w:pPr>
        <w:jc w:val="center"/>
      </w:pPr>
    </w:p>
    <w:p w:rsidR="00F47914" w:rsidRPr="00ED0199" w:rsidRDefault="00F47914" w:rsidP="00F47914">
      <w:pPr>
        <w:jc w:val="center"/>
      </w:pPr>
    </w:p>
    <w:p w:rsidR="00F47914" w:rsidRPr="00ED0199" w:rsidRDefault="00F47914" w:rsidP="00F47914">
      <w:pPr>
        <w:jc w:val="center"/>
      </w:pPr>
    </w:p>
    <w:p w:rsidR="00F47914" w:rsidRPr="00ED0199" w:rsidRDefault="00F47914" w:rsidP="00F47914">
      <w:pPr>
        <w:jc w:val="center"/>
      </w:pPr>
      <w:r w:rsidRPr="00ED0199">
        <w:t>БАРНАУЛ, 20_ г.</w:t>
      </w:r>
    </w:p>
    <w:p w:rsidR="00F47914" w:rsidRPr="00ED0199" w:rsidRDefault="00F47914" w:rsidP="00F47914">
      <w:r w:rsidRPr="00ED0199">
        <w:br w:type="page"/>
      </w:r>
    </w:p>
    <w:p w:rsidR="00F47914" w:rsidRPr="00ED0199" w:rsidRDefault="00F47914" w:rsidP="00F47914">
      <w:pPr>
        <w:rPr>
          <w:sz w:val="28"/>
          <w:szCs w:val="28"/>
        </w:rPr>
      </w:pPr>
    </w:p>
    <w:p w:rsidR="00F47914" w:rsidRPr="00ED0199" w:rsidRDefault="00F47914" w:rsidP="00F47914">
      <w:r w:rsidRPr="00ED0199">
        <w:t xml:space="preserve">ФОС по ГИА рассмотрен на заседании Совета </w:t>
      </w:r>
      <w:r w:rsidR="00500D8C">
        <w:t>института/</w:t>
      </w:r>
      <w:r w:rsidRPr="00ED0199">
        <w:t>факультета «____», протокол № ____ от «__» _______20__ г.</w:t>
      </w:r>
    </w:p>
    <w:p w:rsidR="00F47914" w:rsidRPr="00ED0199" w:rsidRDefault="00F47914" w:rsidP="00F47914">
      <w:pPr>
        <w:widowControl w:val="0"/>
        <w:jc w:val="both"/>
      </w:pPr>
    </w:p>
    <w:p w:rsidR="00F47914" w:rsidRPr="00ED0199" w:rsidRDefault="00F47914" w:rsidP="00F47914">
      <w:pPr>
        <w:widowControl w:val="0"/>
        <w:jc w:val="both"/>
      </w:pPr>
      <w:r w:rsidRPr="00ED0199">
        <w:t>Председатель ___________</w:t>
      </w:r>
      <w:r w:rsidRPr="00ED0199">
        <w:tab/>
        <w:t>_____________________</w:t>
      </w:r>
    </w:p>
    <w:p w:rsidR="00F47914" w:rsidRPr="00ED0199" w:rsidRDefault="00F47914" w:rsidP="00F47914">
      <w:pPr>
        <w:widowControl w:val="0"/>
        <w:ind w:left="1416" w:firstLine="708"/>
        <w:rPr>
          <w:i/>
          <w:sz w:val="18"/>
          <w:szCs w:val="18"/>
        </w:rPr>
      </w:pPr>
      <w:r w:rsidRPr="00ED0199">
        <w:rPr>
          <w:i/>
          <w:sz w:val="18"/>
          <w:szCs w:val="18"/>
        </w:rPr>
        <w:t xml:space="preserve">подпись </w:t>
      </w:r>
      <w:r w:rsidRPr="00ED0199">
        <w:rPr>
          <w:i/>
          <w:sz w:val="18"/>
          <w:szCs w:val="18"/>
        </w:rPr>
        <w:tab/>
      </w:r>
      <w:r w:rsidRPr="00ED0199">
        <w:rPr>
          <w:i/>
          <w:sz w:val="18"/>
          <w:szCs w:val="18"/>
        </w:rPr>
        <w:tab/>
        <w:t>ИОФ</w:t>
      </w:r>
    </w:p>
    <w:p w:rsidR="00F47914" w:rsidRPr="00ED0199" w:rsidRDefault="00F47914" w:rsidP="00F47914">
      <w:pPr>
        <w:widowControl w:val="0"/>
        <w:jc w:val="both"/>
      </w:pPr>
    </w:p>
    <w:p w:rsidR="00F47914" w:rsidRPr="00ED0199" w:rsidRDefault="00F47914" w:rsidP="00F47914">
      <w:pPr>
        <w:widowControl w:val="0"/>
        <w:tabs>
          <w:tab w:val="left" w:pos="284"/>
        </w:tabs>
        <w:jc w:val="both"/>
      </w:pPr>
      <w:r w:rsidRPr="00ED0199">
        <w:t>ФОС ГИА рассмотрен на заседании методической комиссии по специальности «_______», протокол № _____ от «__» _________20__</w:t>
      </w:r>
      <w:r w:rsidR="00211AB1">
        <w:t>г</w:t>
      </w:r>
      <w:r w:rsidRPr="00ED0199">
        <w:t xml:space="preserve">. </w:t>
      </w:r>
    </w:p>
    <w:p w:rsidR="00F47914" w:rsidRPr="00ED0199" w:rsidRDefault="00F47914" w:rsidP="00F47914">
      <w:pPr>
        <w:widowControl w:val="0"/>
        <w:jc w:val="both"/>
      </w:pPr>
    </w:p>
    <w:p w:rsidR="00F47914" w:rsidRPr="00ED0199" w:rsidRDefault="00F47914" w:rsidP="00F47914">
      <w:pPr>
        <w:widowControl w:val="0"/>
        <w:jc w:val="both"/>
      </w:pPr>
      <w:r w:rsidRPr="00ED0199">
        <w:t>Председатель     ____________</w:t>
      </w:r>
      <w:r w:rsidRPr="00ED0199">
        <w:tab/>
        <w:t>_____________________</w:t>
      </w:r>
    </w:p>
    <w:p w:rsidR="00F47914" w:rsidRPr="00ED0199" w:rsidRDefault="008529D0" w:rsidP="00F47914">
      <w:pPr>
        <w:widowControl w:val="0"/>
        <w:rPr>
          <w:i/>
          <w:sz w:val="20"/>
          <w:szCs w:val="20"/>
        </w:rPr>
      </w:pPr>
      <w:r w:rsidRPr="00ED0199">
        <w:rPr>
          <w:i/>
          <w:sz w:val="20"/>
          <w:szCs w:val="20"/>
        </w:rPr>
        <w:t xml:space="preserve">                                     </w:t>
      </w:r>
      <w:r w:rsidR="00F47914" w:rsidRPr="00ED0199">
        <w:rPr>
          <w:i/>
          <w:sz w:val="20"/>
          <w:szCs w:val="20"/>
        </w:rPr>
        <w:t xml:space="preserve">подпись </w:t>
      </w:r>
      <w:r w:rsidR="00F47914" w:rsidRPr="00ED0199">
        <w:rPr>
          <w:i/>
          <w:sz w:val="20"/>
          <w:szCs w:val="20"/>
        </w:rPr>
        <w:tab/>
      </w:r>
      <w:r w:rsidR="00F47914" w:rsidRPr="00ED0199">
        <w:rPr>
          <w:i/>
          <w:sz w:val="20"/>
          <w:szCs w:val="20"/>
        </w:rPr>
        <w:tab/>
      </w:r>
      <w:r w:rsidR="00F47914" w:rsidRPr="00ED0199">
        <w:rPr>
          <w:i/>
          <w:sz w:val="20"/>
          <w:szCs w:val="20"/>
        </w:rPr>
        <w:tab/>
        <w:t>ИОФ</w:t>
      </w:r>
    </w:p>
    <w:p w:rsidR="00F47914" w:rsidRPr="00ED0199" w:rsidRDefault="00F47914" w:rsidP="00F47914">
      <w:pPr>
        <w:widowControl w:val="0"/>
        <w:jc w:val="both"/>
        <w:rPr>
          <w:b/>
        </w:rPr>
      </w:pPr>
    </w:p>
    <w:p w:rsidR="00F47914" w:rsidRPr="00ED0199" w:rsidRDefault="00F47914" w:rsidP="00F47914">
      <w:pPr>
        <w:widowControl w:val="0"/>
        <w:jc w:val="both"/>
        <w:rPr>
          <w:b/>
        </w:rPr>
      </w:pPr>
      <w:r w:rsidRPr="00ED0199">
        <w:rPr>
          <w:b/>
        </w:rPr>
        <w:t>Разработчики:</w:t>
      </w:r>
    </w:p>
    <w:p w:rsidR="00F47914" w:rsidRPr="00ED0199" w:rsidRDefault="00F47914" w:rsidP="00F47914">
      <w:pPr>
        <w:widowControl w:val="0"/>
      </w:pPr>
      <w:r w:rsidRPr="00ED0199">
        <w:t xml:space="preserve">_______________________________ </w:t>
      </w:r>
      <w:r w:rsidRPr="00ED0199">
        <w:tab/>
        <w:t>________  ___________</w:t>
      </w:r>
    </w:p>
    <w:p w:rsidR="00F47914" w:rsidRPr="00ED0199" w:rsidRDefault="00F47914" w:rsidP="00F47914">
      <w:pPr>
        <w:widowControl w:val="0"/>
        <w:rPr>
          <w:i/>
          <w:sz w:val="18"/>
          <w:szCs w:val="18"/>
        </w:rPr>
      </w:pPr>
      <w:r w:rsidRPr="00ED0199">
        <w:rPr>
          <w:sz w:val="18"/>
          <w:szCs w:val="18"/>
        </w:rPr>
        <w:t>(</w:t>
      </w:r>
      <w:r w:rsidRPr="00ED0199">
        <w:rPr>
          <w:i/>
          <w:sz w:val="18"/>
          <w:szCs w:val="18"/>
        </w:rPr>
        <w:t>занимаемая должность, ученая степень, звание)</w:t>
      </w:r>
      <w:r w:rsidRPr="00ED0199">
        <w:rPr>
          <w:i/>
          <w:sz w:val="18"/>
          <w:szCs w:val="18"/>
        </w:rPr>
        <w:tab/>
        <w:t xml:space="preserve">(подпись) </w:t>
      </w:r>
      <w:r w:rsidRPr="00ED0199">
        <w:rPr>
          <w:i/>
          <w:sz w:val="18"/>
          <w:szCs w:val="18"/>
        </w:rPr>
        <w:tab/>
        <w:t>(ИОФ)</w:t>
      </w:r>
    </w:p>
    <w:p w:rsidR="00F47914" w:rsidRPr="00ED0199" w:rsidRDefault="00F47914" w:rsidP="00F47914">
      <w:pPr>
        <w:widowControl w:val="0"/>
      </w:pPr>
      <w:r w:rsidRPr="00ED0199">
        <w:t xml:space="preserve">_______________________________ </w:t>
      </w:r>
      <w:r w:rsidRPr="00ED0199">
        <w:tab/>
        <w:t>________  ___________</w:t>
      </w:r>
    </w:p>
    <w:p w:rsidR="00F47914" w:rsidRPr="00ED0199" w:rsidRDefault="00F47914" w:rsidP="00F47914">
      <w:pPr>
        <w:widowControl w:val="0"/>
        <w:rPr>
          <w:i/>
          <w:sz w:val="18"/>
          <w:szCs w:val="18"/>
        </w:rPr>
      </w:pPr>
      <w:r w:rsidRPr="00ED0199">
        <w:rPr>
          <w:sz w:val="18"/>
          <w:szCs w:val="18"/>
        </w:rPr>
        <w:t>(</w:t>
      </w:r>
      <w:r w:rsidRPr="00ED0199">
        <w:rPr>
          <w:i/>
          <w:sz w:val="18"/>
          <w:szCs w:val="18"/>
        </w:rPr>
        <w:t>занимаемая должность, ученая степень, звание)</w:t>
      </w:r>
      <w:r w:rsidRPr="00ED0199">
        <w:rPr>
          <w:i/>
          <w:sz w:val="18"/>
          <w:szCs w:val="18"/>
        </w:rPr>
        <w:tab/>
        <w:t xml:space="preserve">(подпись) </w:t>
      </w:r>
      <w:r w:rsidRPr="00ED0199">
        <w:rPr>
          <w:i/>
          <w:sz w:val="18"/>
          <w:szCs w:val="18"/>
        </w:rPr>
        <w:tab/>
        <w:t>(ИОФ)</w:t>
      </w:r>
    </w:p>
    <w:p w:rsidR="00F47914" w:rsidRPr="00ED0199" w:rsidRDefault="00F47914" w:rsidP="00F47914">
      <w:pPr>
        <w:widowControl w:val="0"/>
        <w:jc w:val="both"/>
      </w:pPr>
    </w:p>
    <w:p w:rsidR="00F47914" w:rsidRPr="00ED0199" w:rsidRDefault="00F47914" w:rsidP="00F47914">
      <w:pPr>
        <w:widowControl w:val="0"/>
        <w:jc w:val="both"/>
      </w:pPr>
    </w:p>
    <w:p w:rsidR="00F47914" w:rsidRPr="00ED0199" w:rsidRDefault="00F47914" w:rsidP="00F47914">
      <w:pPr>
        <w:widowControl w:val="0"/>
        <w:jc w:val="both"/>
      </w:pPr>
      <w:r w:rsidRPr="00ED0199">
        <w:rPr>
          <w:b/>
        </w:rPr>
        <w:t>Рецензенты</w:t>
      </w:r>
      <w:r w:rsidRPr="00ED0199">
        <w:t>:</w:t>
      </w:r>
    </w:p>
    <w:p w:rsidR="00F47914" w:rsidRPr="00ED0199" w:rsidRDefault="00F47914" w:rsidP="00F47914">
      <w:pPr>
        <w:widowControl w:val="0"/>
      </w:pPr>
      <w:r w:rsidRPr="00ED0199">
        <w:t xml:space="preserve">_______________________________ </w:t>
      </w:r>
      <w:r w:rsidRPr="00ED0199">
        <w:tab/>
        <w:t>________  ___________</w:t>
      </w:r>
    </w:p>
    <w:p w:rsidR="00F47914" w:rsidRPr="00ED0199" w:rsidRDefault="00F47914" w:rsidP="00F47914">
      <w:pPr>
        <w:widowControl w:val="0"/>
        <w:rPr>
          <w:i/>
          <w:sz w:val="18"/>
          <w:szCs w:val="18"/>
        </w:rPr>
      </w:pPr>
      <w:r w:rsidRPr="00ED0199">
        <w:rPr>
          <w:sz w:val="18"/>
          <w:szCs w:val="18"/>
        </w:rPr>
        <w:t>(</w:t>
      </w:r>
      <w:r w:rsidRPr="00ED0199">
        <w:rPr>
          <w:i/>
          <w:sz w:val="18"/>
          <w:szCs w:val="18"/>
        </w:rPr>
        <w:t>занимаемая должность, ученая степень, звание)</w:t>
      </w:r>
      <w:r w:rsidRPr="00ED0199">
        <w:rPr>
          <w:i/>
          <w:sz w:val="18"/>
          <w:szCs w:val="18"/>
        </w:rPr>
        <w:tab/>
        <w:t xml:space="preserve">(подпись) </w:t>
      </w:r>
      <w:r w:rsidRPr="00ED0199">
        <w:rPr>
          <w:i/>
          <w:sz w:val="18"/>
          <w:szCs w:val="18"/>
        </w:rPr>
        <w:tab/>
        <w:t>(ИОФ)</w:t>
      </w:r>
    </w:p>
    <w:p w:rsidR="00F47914" w:rsidRPr="00ED0199" w:rsidRDefault="00F47914" w:rsidP="00F47914">
      <w:pPr>
        <w:widowControl w:val="0"/>
      </w:pPr>
      <w:r w:rsidRPr="00ED0199">
        <w:t xml:space="preserve">_______________________________ </w:t>
      </w:r>
      <w:r w:rsidRPr="00ED0199">
        <w:tab/>
        <w:t>________  ___________</w:t>
      </w:r>
    </w:p>
    <w:p w:rsidR="009C6A3E" w:rsidRPr="00ED0199" w:rsidRDefault="00F47914" w:rsidP="00F47914">
      <w:pPr>
        <w:widowControl w:val="0"/>
        <w:rPr>
          <w:i/>
          <w:sz w:val="18"/>
          <w:szCs w:val="18"/>
        </w:rPr>
      </w:pPr>
      <w:r w:rsidRPr="00ED0199">
        <w:rPr>
          <w:sz w:val="18"/>
          <w:szCs w:val="18"/>
        </w:rPr>
        <w:t>(</w:t>
      </w:r>
      <w:r w:rsidRPr="00ED0199">
        <w:rPr>
          <w:i/>
          <w:sz w:val="18"/>
          <w:szCs w:val="18"/>
        </w:rPr>
        <w:t>занимаемая должность, ученая степень, звание)</w:t>
      </w:r>
      <w:r w:rsidRPr="00ED0199">
        <w:rPr>
          <w:i/>
          <w:sz w:val="18"/>
          <w:szCs w:val="18"/>
        </w:rPr>
        <w:tab/>
        <w:t xml:space="preserve">(подпись) </w:t>
      </w:r>
      <w:r w:rsidRPr="00ED0199">
        <w:rPr>
          <w:i/>
          <w:sz w:val="18"/>
          <w:szCs w:val="18"/>
        </w:rPr>
        <w:tab/>
        <w:t>(ИОФ)</w:t>
      </w:r>
    </w:p>
    <w:p w:rsidR="009C6A3E" w:rsidRPr="00ED0199" w:rsidRDefault="009C6A3E" w:rsidP="00F47914">
      <w:pPr>
        <w:widowControl w:val="0"/>
        <w:rPr>
          <w:i/>
        </w:rPr>
      </w:pPr>
    </w:p>
    <w:p w:rsidR="009C6A3E" w:rsidRPr="00ED0199" w:rsidRDefault="009C6A3E" w:rsidP="00F47914">
      <w:pPr>
        <w:widowControl w:val="0"/>
        <w:rPr>
          <w:i/>
        </w:rPr>
      </w:pPr>
    </w:p>
    <w:p w:rsidR="00F47914" w:rsidRPr="00ED0199" w:rsidRDefault="00F47914" w:rsidP="00F47914">
      <w:pPr>
        <w:widowControl w:val="0"/>
        <w:rPr>
          <w:i/>
        </w:rPr>
      </w:pPr>
      <w:r w:rsidRPr="00ED0199">
        <w:rPr>
          <w:i/>
        </w:rPr>
        <w:br w:type="page"/>
      </w:r>
    </w:p>
    <w:p w:rsidR="002E34A3" w:rsidRPr="00ED0199" w:rsidRDefault="002E34A3" w:rsidP="002E34A3">
      <w:pPr>
        <w:shd w:val="clear" w:color="auto" w:fill="FFFFFF"/>
        <w:ind w:firstLine="567"/>
        <w:jc w:val="right"/>
        <w:rPr>
          <w:b/>
        </w:rPr>
      </w:pPr>
      <w:r w:rsidRPr="00ED0199">
        <w:rPr>
          <w:b/>
        </w:rPr>
        <w:lastRenderedPageBreak/>
        <w:t>Приложение</w:t>
      </w:r>
      <w:r w:rsidR="00166861" w:rsidRPr="00ED0199">
        <w:rPr>
          <w:b/>
        </w:rPr>
        <w:t xml:space="preserve"> 2</w:t>
      </w:r>
      <w:r w:rsidR="00E30435" w:rsidRPr="00ED0199">
        <w:rPr>
          <w:b/>
        </w:rPr>
        <w:t>0</w:t>
      </w:r>
    </w:p>
    <w:p w:rsidR="002E34A3" w:rsidRPr="00ED0199" w:rsidRDefault="002E34A3" w:rsidP="002E34A3">
      <w:pPr>
        <w:shd w:val="clear" w:color="auto" w:fill="FFFFFF"/>
        <w:ind w:firstLine="567"/>
        <w:jc w:val="right"/>
        <w:rPr>
          <w:b/>
        </w:rPr>
      </w:pPr>
    </w:p>
    <w:p w:rsidR="000F27F8" w:rsidRPr="00ED0199" w:rsidRDefault="000F27F8" w:rsidP="002E34A3">
      <w:pPr>
        <w:shd w:val="clear" w:color="auto" w:fill="FFFFFF"/>
        <w:ind w:firstLine="567"/>
        <w:jc w:val="center"/>
        <w:rPr>
          <w:b/>
        </w:rPr>
      </w:pPr>
      <w:r w:rsidRPr="00ED0199">
        <w:rPr>
          <w:b/>
        </w:rPr>
        <w:t>Лист д</w:t>
      </w:r>
      <w:r w:rsidR="002E34A3" w:rsidRPr="00ED0199">
        <w:rPr>
          <w:b/>
        </w:rPr>
        <w:t>ополнени</w:t>
      </w:r>
      <w:r w:rsidRPr="00ED0199">
        <w:rPr>
          <w:b/>
        </w:rPr>
        <w:t>й</w:t>
      </w:r>
      <w:r w:rsidR="002E34A3" w:rsidRPr="00ED0199">
        <w:rPr>
          <w:b/>
        </w:rPr>
        <w:t xml:space="preserve"> и изменени</w:t>
      </w:r>
      <w:r w:rsidRPr="00ED0199">
        <w:rPr>
          <w:b/>
        </w:rPr>
        <w:t>й</w:t>
      </w:r>
      <w:r w:rsidR="002E34A3" w:rsidRPr="00ED0199">
        <w:rPr>
          <w:b/>
        </w:rPr>
        <w:t xml:space="preserve"> к фонду оценочных средств ГИА</w:t>
      </w:r>
    </w:p>
    <w:p w:rsidR="002E34A3" w:rsidRPr="00ED0199" w:rsidRDefault="002E34A3" w:rsidP="002E34A3">
      <w:pPr>
        <w:shd w:val="clear" w:color="auto" w:fill="FFFFFF"/>
        <w:ind w:firstLine="567"/>
        <w:jc w:val="center"/>
        <w:rPr>
          <w:b/>
        </w:rPr>
      </w:pPr>
      <w:r w:rsidRPr="00ED0199">
        <w:rPr>
          <w:b/>
        </w:rPr>
        <w:t>на 20__/20___ учебный год</w:t>
      </w:r>
    </w:p>
    <w:p w:rsidR="002E34A3" w:rsidRPr="00ED0199" w:rsidRDefault="002E34A3" w:rsidP="002E34A3">
      <w:pPr>
        <w:shd w:val="clear" w:color="auto" w:fill="FFFFFF"/>
        <w:ind w:firstLine="567"/>
        <w:jc w:val="center"/>
      </w:pPr>
    </w:p>
    <w:p w:rsidR="002E34A3" w:rsidRPr="00ED0199" w:rsidRDefault="002E34A3" w:rsidP="002E34A3">
      <w:pPr>
        <w:shd w:val="clear" w:color="auto" w:fill="FFFFFF"/>
        <w:ind w:firstLine="567"/>
        <w:jc w:val="both"/>
      </w:pPr>
    </w:p>
    <w:p w:rsidR="002E34A3" w:rsidRPr="00ED0199" w:rsidRDefault="002E34A3" w:rsidP="002E34A3">
      <w:pPr>
        <w:shd w:val="clear" w:color="auto" w:fill="FFFFFF"/>
        <w:ind w:firstLine="567"/>
        <w:jc w:val="both"/>
      </w:pPr>
      <w:r w:rsidRPr="00ED0199">
        <w:t>В фонд оценочных средств вносятся следующие изменения: ________________________</w:t>
      </w:r>
    </w:p>
    <w:p w:rsidR="002E34A3" w:rsidRPr="00ED0199" w:rsidRDefault="002E34A3" w:rsidP="002E34A3">
      <w:pPr>
        <w:shd w:val="clear" w:color="auto" w:fill="FFFFFF"/>
        <w:jc w:val="both"/>
      </w:pPr>
      <w:r w:rsidRPr="00ED0199">
        <w:t>____________________________________________________________________________________________________________________________________________________________________</w:t>
      </w:r>
    </w:p>
    <w:p w:rsidR="002E34A3" w:rsidRPr="00ED0199" w:rsidRDefault="002E34A3" w:rsidP="002E34A3">
      <w:pPr>
        <w:shd w:val="clear" w:color="auto" w:fill="FFFFFF"/>
        <w:ind w:firstLine="567"/>
        <w:jc w:val="both"/>
      </w:pPr>
    </w:p>
    <w:p w:rsidR="002E34A3" w:rsidRPr="00ED0199" w:rsidRDefault="002E34A3" w:rsidP="002E34A3">
      <w:pPr>
        <w:shd w:val="clear" w:color="auto" w:fill="FFFFFF"/>
        <w:ind w:firstLine="567"/>
        <w:jc w:val="both"/>
      </w:pPr>
      <w:r w:rsidRPr="00ED0199">
        <w:t>Разработчик ________________________________________________________</w:t>
      </w:r>
    </w:p>
    <w:p w:rsidR="002E34A3" w:rsidRPr="00ED0199" w:rsidRDefault="002E34A3" w:rsidP="002E34A3">
      <w:pPr>
        <w:shd w:val="clear" w:color="auto" w:fill="FFFFFF"/>
        <w:ind w:firstLine="567"/>
        <w:jc w:val="center"/>
        <w:rPr>
          <w:sz w:val="18"/>
          <w:szCs w:val="18"/>
        </w:rPr>
      </w:pPr>
      <w:r w:rsidRPr="00ED0199">
        <w:rPr>
          <w:sz w:val="18"/>
          <w:szCs w:val="18"/>
        </w:rPr>
        <w:t>(</w:t>
      </w:r>
      <w:r w:rsidRPr="00ED0199">
        <w:rPr>
          <w:i/>
          <w:sz w:val="18"/>
          <w:szCs w:val="18"/>
        </w:rPr>
        <w:t xml:space="preserve">подпись, должность, </w:t>
      </w:r>
      <w:r w:rsidRPr="00ED0199">
        <w:rPr>
          <w:i/>
          <w:caps/>
          <w:sz w:val="18"/>
          <w:szCs w:val="18"/>
        </w:rPr>
        <w:t>фио</w:t>
      </w:r>
      <w:r w:rsidRPr="00ED0199">
        <w:rPr>
          <w:sz w:val="18"/>
          <w:szCs w:val="18"/>
        </w:rPr>
        <w:t>)</w:t>
      </w:r>
    </w:p>
    <w:p w:rsidR="002E34A3" w:rsidRPr="00ED0199" w:rsidRDefault="002E34A3" w:rsidP="002E34A3">
      <w:pPr>
        <w:shd w:val="clear" w:color="auto" w:fill="FFFFFF"/>
        <w:ind w:firstLine="567"/>
        <w:jc w:val="center"/>
      </w:pPr>
    </w:p>
    <w:p w:rsidR="002E34A3" w:rsidRPr="00ED0199" w:rsidRDefault="002E34A3" w:rsidP="002E34A3">
      <w:pPr>
        <w:shd w:val="clear" w:color="auto" w:fill="FFFFFF"/>
        <w:ind w:firstLine="567"/>
        <w:jc w:val="both"/>
      </w:pPr>
      <w:r w:rsidRPr="00ED0199">
        <w:t xml:space="preserve">ФОС пересмотрен и одобрен на заседании </w:t>
      </w:r>
      <w:r w:rsidR="00E62220" w:rsidRPr="00ED0199">
        <w:t>ученого со</w:t>
      </w:r>
      <w:r w:rsidR="00166861" w:rsidRPr="00ED0199">
        <w:t xml:space="preserve">вета ________ </w:t>
      </w:r>
      <w:r w:rsidR="00500D8C">
        <w:t>института/</w:t>
      </w:r>
      <w:r w:rsidR="00166861" w:rsidRPr="00ED0199">
        <w:t>факультета</w:t>
      </w:r>
    </w:p>
    <w:p w:rsidR="002E34A3" w:rsidRPr="00ED0199" w:rsidRDefault="002E34A3" w:rsidP="002E34A3">
      <w:pPr>
        <w:shd w:val="clear" w:color="auto" w:fill="FFFFFF"/>
        <w:ind w:firstLine="567"/>
        <w:jc w:val="both"/>
      </w:pPr>
    </w:p>
    <w:p w:rsidR="002E34A3" w:rsidRPr="00ED0199" w:rsidRDefault="002E34A3" w:rsidP="002E34A3">
      <w:pPr>
        <w:shd w:val="clear" w:color="auto" w:fill="FFFFFF"/>
        <w:ind w:firstLine="567"/>
        <w:jc w:val="both"/>
      </w:pPr>
      <w:r w:rsidRPr="00ED0199">
        <w:t>«___» _____________20__ г.</w:t>
      </w:r>
    </w:p>
    <w:p w:rsidR="002E34A3" w:rsidRPr="00ED0199" w:rsidRDefault="002E34A3" w:rsidP="002E34A3">
      <w:pPr>
        <w:shd w:val="clear" w:color="auto" w:fill="FFFFFF"/>
        <w:ind w:firstLine="567"/>
        <w:jc w:val="both"/>
      </w:pPr>
    </w:p>
    <w:p w:rsidR="002E34A3" w:rsidRPr="00ED0199" w:rsidRDefault="00166861" w:rsidP="002E34A3">
      <w:pPr>
        <w:pStyle w:val="2"/>
        <w:spacing w:before="0" w:after="0"/>
        <w:ind w:firstLine="567"/>
        <w:rPr>
          <w:rFonts w:ascii="Times New Roman" w:hAnsi="Times New Roman" w:cs="Times New Roman"/>
          <w:b w:val="0"/>
          <w:i w:val="0"/>
          <w:sz w:val="24"/>
          <w:szCs w:val="24"/>
        </w:rPr>
      </w:pPr>
      <w:r w:rsidRPr="00ED0199">
        <w:rPr>
          <w:rFonts w:ascii="Times New Roman" w:hAnsi="Times New Roman" w:cs="Times New Roman"/>
          <w:b w:val="0"/>
          <w:i w:val="0"/>
          <w:sz w:val="24"/>
          <w:szCs w:val="24"/>
        </w:rPr>
        <w:t xml:space="preserve">Председатель </w:t>
      </w:r>
      <w:r w:rsidR="002E34A3" w:rsidRPr="00ED0199">
        <w:rPr>
          <w:rFonts w:ascii="Times New Roman" w:hAnsi="Times New Roman" w:cs="Times New Roman"/>
          <w:b w:val="0"/>
          <w:sz w:val="24"/>
          <w:szCs w:val="24"/>
        </w:rPr>
        <w:t>_______________________</w:t>
      </w:r>
      <w:r w:rsidR="002E34A3" w:rsidRPr="00ED0199">
        <w:rPr>
          <w:rFonts w:ascii="Times New Roman" w:hAnsi="Times New Roman" w:cs="Times New Roman"/>
          <w:b w:val="0"/>
          <w:i w:val="0"/>
          <w:sz w:val="24"/>
          <w:szCs w:val="24"/>
        </w:rPr>
        <w:t>/ИОФ/</w:t>
      </w:r>
    </w:p>
    <w:p w:rsidR="002E34A3" w:rsidRPr="00ED0199" w:rsidRDefault="002E34A3" w:rsidP="008529D0">
      <w:pPr>
        <w:shd w:val="clear" w:color="auto" w:fill="FFFFFF"/>
        <w:ind w:left="2124" w:firstLine="708"/>
        <w:rPr>
          <w:sz w:val="18"/>
          <w:szCs w:val="18"/>
        </w:rPr>
      </w:pPr>
      <w:r w:rsidRPr="00ED0199">
        <w:rPr>
          <w:sz w:val="18"/>
          <w:szCs w:val="18"/>
        </w:rPr>
        <w:t>(</w:t>
      </w:r>
      <w:r w:rsidRPr="00ED0199">
        <w:rPr>
          <w:i/>
          <w:sz w:val="18"/>
          <w:szCs w:val="18"/>
        </w:rPr>
        <w:t>подпись</w:t>
      </w:r>
      <w:r w:rsidRPr="00ED0199">
        <w:rPr>
          <w:caps/>
          <w:sz w:val="18"/>
          <w:szCs w:val="18"/>
        </w:rPr>
        <w:t>)</w:t>
      </w:r>
    </w:p>
    <w:p w:rsidR="002E34A3" w:rsidRPr="00ED0199" w:rsidRDefault="002E34A3" w:rsidP="002E34A3">
      <w:pPr>
        <w:shd w:val="clear" w:color="auto" w:fill="FFFFFF"/>
        <w:ind w:firstLine="567"/>
        <w:jc w:val="center"/>
      </w:pPr>
    </w:p>
    <w:p w:rsidR="002E34A3" w:rsidRPr="00ED0199" w:rsidRDefault="002E34A3" w:rsidP="002E34A3">
      <w:pPr>
        <w:shd w:val="clear" w:color="auto" w:fill="FFFFFF"/>
        <w:ind w:firstLine="567"/>
        <w:jc w:val="center"/>
      </w:pPr>
    </w:p>
    <w:p w:rsidR="002E34A3" w:rsidRPr="00ED0199" w:rsidRDefault="002E34A3" w:rsidP="002E34A3">
      <w:pPr>
        <w:shd w:val="clear" w:color="auto" w:fill="FFFFFF"/>
        <w:ind w:firstLine="567"/>
      </w:pPr>
    </w:p>
    <w:p w:rsidR="002E34A3" w:rsidRPr="00ED0199" w:rsidRDefault="002E34A3" w:rsidP="002E34A3">
      <w:pPr>
        <w:shd w:val="clear" w:color="auto" w:fill="FFFFFF"/>
        <w:ind w:firstLine="567"/>
      </w:pPr>
    </w:p>
    <w:p w:rsidR="009C6A3E" w:rsidRPr="00ED0199" w:rsidRDefault="009C6A3E" w:rsidP="002E34A3">
      <w:pPr>
        <w:shd w:val="clear" w:color="auto" w:fill="FFFFFF"/>
        <w:ind w:firstLine="567"/>
      </w:pPr>
      <w:r w:rsidRPr="00ED0199">
        <w:br w:type="page"/>
      </w:r>
    </w:p>
    <w:p w:rsidR="0088228C" w:rsidRPr="00ED0199" w:rsidRDefault="007D22F3" w:rsidP="0088228C">
      <w:pPr>
        <w:pStyle w:val="p2"/>
        <w:spacing w:before="0" w:beforeAutospacing="0" w:after="0" w:afterAutospacing="0"/>
        <w:jc w:val="right"/>
        <w:rPr>
          <w:b/>
          <w:sz w:val="24"/>
          <w:szCs w:val="24"/>
        </w:rPr>
      </w:pPr>
      <w:r w:rsidRPr="00ED0199">
        <w:rPr>
          <w:b/>
          <w:sz w:val="24"/>
          <w:szCs w:val="24"/>
        </w:rPr>
        <w:lastRenderedPageBreak/>
        <w:t>Приложение 2</w:t>
      </w:r>
      <w:r w:rsidR="00E30435" w:rsidRPr="00ED0199">
        <w:rPr>
          <w:b/>
          <w:sz w:val="24"/>
          <w:szCs w:val="24"/>
        </w:rPr>
        <w:t>1</w:t>
      </w:r>
    </w:p>
    <w:p w:rsidR="007208AE" w:rsidRPr="00ED0199" w:rsidRDefault="007208AE" w:rsidP="00402154">
      <w:pPr>
        <w:pStyle w:val="p2"/>
        <w:spacing w:before="0" w:beforeAutospacing="0" w:after="0" w:afterAutospacing="0"/>
        <w:jc w:val="right"/>
        <w:rPr>
          <w:sz w:val="24"/>
          <w:szCs w:val="24"/>
        </w:rPr>
      </w:pPr>
      <w:r w:rsidRPr="00ED0199">
        <w:rPr>
          <w:sz w:val="24"/>
          <w:szCs w:val="24"/>
        </w:rPr>
        <w:t>(рекомендуемое)</w:t>
      </w:r>
    </w:p>
    <w:p w:rsidR="00402154" w:rsidRPr="00ED0199" w:rsidRDefault="00402154" w:rsidP="007208AE">
      <w:pPr>
        <w:pStyle w:val="p2"/>
        <w:spacing w:before="0" w:beforeAutospacing="0" w:after="0" w:afterAutospacing="0"/>
        <w:rPr>
          <w:b/>
          <w:sz w:val="24"/>
          <w:szCs w:val="24"/>
        </w:rPr>
      </w:pPr>
      <w:r w:rsidRPr="00ED0199">
        <w:rPr>
          <w:b/>
          <w:sz w:val="24"/>
          <w:szCs w:val="24"/>
        </w:rPr>
        <w:t xml:space="preserve">КОНТРОЛЬНЫЕ ЗАДАНИЯ И ИНЫЕ МАТЕРИАЛЫ ОЦЕНКИ РЕЗУЛЬТАТОВ </w:t>
      </w:r>
    </w:p>
    <w:p w:rsidR="00402154" w:rsidRPr="00ED0199" w:rsidRDefault="00402154" w:rsidP="007208AE">
      <w:pPr>
        <w:pStyle w:val="p2"/>
        <w:spacing w:before="0" w:beforeAutospacing="0" w:after="0" w:afterAutospacing="0"/>
        <w:rPr>
          <w:b/>
          <w:sz w:val="24"/>
          <w:szCs w:val="24"/>
        </w:rPr>
      </w:pPr>
      <w:r w:rsidRPr="00ED0199">
        <w:rPr>
          <w:b/>
          <w:sz w:val="24"/>
          <w:szCs w:val="24"/>
        </w:rPr>
        <w:t xml:space="preserve">ОСВОЕНИЯ </w:t>
      </w:r>
      <w:r w:rsidR="00360A3E">
        <w:rPr>
          <w:b/>
          <w:sz w:val="24"/>
          <w:szCs w:val="24"/>
        </w:rPr>
        <w:t>ОПОП</w:t>
      </w:r>
      <w:r w:rsidR="00502302">
        <w:rPr>
          <w:b/>
          <w:sz w:val="24"/>
          <w:szCs w:val="24"/>
        </w:rPr>
        <w:t xml:space="preserve"> И </w:t>
      </w:r>
      <w:r w:rsidR="00502302" w:rsidRPr="00502302">
        <w:rPr>
          <w:b/>
          <w:sz w:val="24"/>
          <w:szCs w:val="24"/>
        </w:rPr>
        <w:t>ППССЗ ПО СПЕЦИАЛЬНОСТЯМ</w:t>
      </w:r>
    </w:p>
    <w:p w:rsidR="007208AE" w:rsidRPr="00ED0199" w:rsidRDefault="007208AE" w:rsidP="007208AE">
      <w:pPr>
        <w:pStyle w:val="p2"/>
        <w:spacing w:before="0" w:beforeAutospacing="0" w:after="0" w:afterAutospacing="0"/>
        <w:rPr>
          <w:sz w:val="24"/>
          <w:szCs w:val="24"/>
        </w:rPr>
      </w:pPr>
      <w:r w:rsidRPr="00ED0199">
        <w:rPr>
          <w:b/>
          <w:sz w:val="24"/>
          <w:szCs w:val="24"/>
        </w:rPr>
        <w:t xml:space="preserve"> по специальности</w:t>
      </w:r>
      <w:r w:rsidR="00402154" w:rsidRPr="00ED0199">
        <w:rPr>
          <w:b/>
          <w:sz w:val="24"/>
          <w:szCs w:val="24"/>
        </w:rPr>
        <w:t xml:space="preserve"> (направлению подготовки)</w:t>
      </w:r>
      <w:r w:rsidRPr="00ED0199">
        <w:rPr>
          <w:sz w:val="24"/>
          <w:szCs w:val="24"/>
        </w:rPr>
        <w:t>____________</w:t>
      </w:r>
    </w:p>
    <w:p w:rsidR="007208AE" w:rsidRPr="00ED0199" w:rsidRDefault="007208AE" w:rsidP="007208AE">
      <w:pPr>
        <w:pStyle w:val="p2"/>
        <w:spacing w:before="0" w:beforeAutospacing="0" w:after="0" w:afterAutospacing="0"/>
        <w:rPr>
          <w:sz w:val="24"/>
          <w:szCs w:val="24"/>
        </w:rPr>
      </w:pPr>
    </w:p>
    <w:p w:rsidR="0093379B" w:rsidRPr="00ED0199" w:rsidRDefault="0093379B" w:rsidP="007208AE">
      <w:pPr>
        <w:pStyle w:val="p2"/>
        <w:spacing w:before="0" w:beforeAutospacing="0" w:after="0" w:afterAutospacing="0"/>
        <w:rPr>
          <w:sz w:val="24"/>
          <w:szCs w:val="24"/>
        </w:rPr>
      </w:pPr>
    </w:p>
    <w:p w:rsidR="007208AE" w:rsidRPr="00ED0199" w:rsidRDefault="007208AE" w:rsidP="0093379B">
      <w:pPr>
        <w:pStyle w:val="p2"/>
        <w:spacing w:before="0" w:beforeAutospacing="0" w:after="0" w:afterAutospacing="0"/>
        <w:jc w:val="left"/>
        <w:rPr>
          <w:b/>
          <w:sz w:val="24"/>
          <w:szCs w:val="24"/>
        </w:rPr>
      </w:pPr>
      <w:r w:rsidRPr="00ED0199">
        <w:rPr>
          <w:b/>
          <w:sz w:val="24"/>
          <w:szCs w:val="24"/>
        </w:rPr>
        <w:t>Комплект вопросов, выносимых для проверки на итоговый государственный экзамен</w:t>
      </w:r>
    </w:p>
    <w:p w:rsidR="007208AE" w:rsidRPr="00ED0199" w:rsidRDefault="007208AE" w:rsidP="007208AE">
      <w:pPr>
        <w:pStyle w:val="p2"/>
        <w:spacing w:before="0" w:beforeAutospacing="0" w:after="0" w:afterAutospacing="0"/>
        <w:rPr>
          <w:sz w:val="24"/>
          <w:szCs w:val="24"/>
        </w:rPr>
      </w:pPr>
    </w:p>
    <w:p w:rsidR="007208AE" w:rsidRPr="00ED0199" w:rsidRDefault="007208AE" w:rsidP="009E5007">
      <w:pPr>
        <w:pStyle w:val="p2"/>
        <w:numPr>
          <w:ilvl w:val="0"/>
          <w:numId w:val="17"/>
        </w:numPr>
        <w:spacing w:before="0" w:beforeAutospacing="0" w:after="0" w:afterAutospacing="0"/>
        <w:jc w:val="left"/>
        <w:rPr>
          <w:sz w:val="24"/>
          <w:szCs w:val="24"/>
        </w:rPr>
      </w:pPr>
      <w:r w:rsidRPr="00ED0199">
        <w:rPr>
          <w:sz w:val="24"/>
          <w:szCs w:val="24"/>
        </w:rPr>
        <w:t>….</w:t>
      </w:r>
    </w:p>
    <w:p w:rsidR="007208AE" w:rsidRPr="00ED0199" w:rsidRDefault="007208AE" w:rsidP="009E5007">
      <w:pPr>
        <w:pStyle w:val="p2"/>
        <w:numPr>
          <w:ilvl w:val="0"/>
          <w:numId w:val="17"/>
        </w:numPr>
        <w:spacing w:before="0" w:beforeAutospacing="0" w:after="0" w:afterAutospacing="0"/>
        <w:jc w:val="left"/>
        <w:rPr>
          <w:sz w:val="24"/>
          <w:szCs w:val="24"/>
        </w:rPr>
      </w:pPr>
      <w:r w:rsidRPr="00ED0199">
        <w:rPr>
          <w:sz w:val="24"/>
          <w:szCs w:val="24"/>
        </w:rPr>
        <w:t>….</w:t>
      </w:r>
    </w:p>
    <w:p w:rsidR="00617ECE" w:rsidRPr="00ED0199" w:rsidRDefault="00617ECE" w:rsidP="00617ECE">
      <w:pPr>
        <w:pStyle w:val="p2"/>
        <w:spacing w:before="0" w:beforeAutospacing="0" w:after="0" w:afterAutospacing="0"/>
        <w:jc w:val="left"/>
        <w:rPr>
          <w:b/>
          <w:sz w:val="24"/>
          <w:szCs w:val="24"/>
        </w:rPr>
      </w:pPr>
    </w:p>
    <w:p w:rsidR="00617ECE" w:rsidRPr="00ED0199" w:rsidRDefault="00617ECE" w:rsidP="00617ECE">
      <w:pPr>
        <w:pStyle w:val="p2"/>
        <w:spacing w:before="0" w:beforeAutospacing="0" w:after="0" w:afterAutospacing="0"/>
        <w:jc w:val="left"/>
        <w:rPr>
          <w:sz w:val="24"/>
          <w:szCs w:val="24"/>
        </w:rPr>
      </w:pPr>
      <w:r w:rsidRPr="00ED0199">
        <w:rPr>
          <w:b/>
          <w:sz w:val="24"/>
          <w:szCs w:val="24"/>
        </w:rPr>
        <w:t>Критерии оценки</w:t>
      </w:r>
      <w:r w:rsidRPr="00ED0199">
        <w:rPr>
          <w:sz w:val="24"/>
          <w:szCs w:val="24"/>
        </w:rPr>
        <w:t xml:space="preserve">: </w:t>
      </w:r>
      <w:r w:rsidRPr="00ED0199">
        <w:rPr>
          <w:sz w:val="24"/>
          <w:szCs w:val="24"/>
        </w:rPr>
        <w:tab/>
      </w:r>
    </w:p>
    <w:p w:rsidR="00617ECE" w:rsidRPr="00ED0199" w:rsidRDefault="00617ECE" w:rsidP="00617ECE">
      <w:pPr>
        <w:pStyle w:val="p2"/>
        <w:spacing w:before="0" w:beforeAutospacing="0" w:after="0" w:afterAutospacing="0"/>
        <w:jc w:val="left"/>
        <w:rPr>
          <w:sz w:val="24"/>
          <w:szCs w:val="24"/>
        </w:rPr>
      </w:pPr>
      <w:r w:rsidRPr="00ED0199">
        <w:rPr>
          <w:sz w:val="24"/>
          <w:szCs w:val="24"/>
        </w:rPr>
        <w:tab/>
        <w:t>- оценка «отлично»</w:t>
      </w:r>
      <w:r w:rsidR="00CE7711" w:rsidRPr="00ED0199">
        <w:rPr>
          <w:sz w:val="24"/>
          <w:szCs w:val="24"/>
        </w:rPr>
        <w:t xml:space="preserve"> выставляется обучающемуся, если,…..</w:t>
      </w:r>
      <w:r w:rsidRPr="00ED0199">
        <w:rPr>
          <w:sz w:val="24"/>
          <w:szCs w:val="24"/>
        </w:rPr>
        <w:t>…………………….</w:t>
      </w:r>
    </w:p>
    <w:p w:rsidR="00617ECE" w:rsidRPr="00ED0199" w:rsidRDefault="00617ECE" w:rsidP="00617ECE">
      <w:pPr>
        <w:pStyle w:val="p2"/>
        <w:spacing w:before="0" w:beforeAutospacing="0" w:after="0" w:afterAutospacing="0"/>
        <w:jc w:val="left"/>
        <w:rPr>
          <w:sz w:val="24"/>
          <w:szCs w:val="24"/>
        </w:rPr>
      </w:pPr>
      <w:r w:rsidRPr="00ED0199">
        <w:rPr>
          <w:sz w:val="24"/>
          <w:szCs w:val="24"/>
        </w:rPr>
        <w:tab/>
        <w:t xml:space="preserve">- оценка «хорошо» </w:t>
      </w:r>
      <w:r w:rsidR="00CE7711" w:rsidRPr="00ED0199">
        <w:rPr>
          <w:sz w:val="24"/>
          <w:szCs w:val="24"/>
        </w:rPr>
        <w:t>выставляется обучающемуся, если,…..……………..</w:t>
      </w:r>
      <w:r w:rsidRPr="00ED0199">
        <w:rPr>
          <w:sz w:val="24"/>
          <w:szCs w:val="24"/>
        </w:rPr>
        <w:t>………</w:t>
      </w:r>
    </w:p>
    <w:p w:rsidR="00617ECE" w:rsidRPr="00ED0199" w:rsidRDefault="00617ECE" w:rsidP="00617ECE">
      <w:pPr>
        <w:pStyle w:val="p2"/>
        <w:spacing w:before="0" w:beforeAutospacing="0" w:after="0" w:afterAutospacing="0"/>
        <w:jc w:val="left"/>
        <w:rPr>
          <w:sz w:val="24"/>
          <w:szCs w:val="24"/>
        </w:rPr>
      </w:pPr>
      <w:r w:rsidRPr="00ED0199">
        <w:rPr>
          <w:sz w:val="24"/>
          <w:szCs w:val="24"/>
        </w:rPr>
        <w:tab/>
        <w:t xml:space="preserve">- оценка «удовлетворительно» </w:t>
      </w:r>
      <w:r w:rsidR="00CE7711" w:rsidRPr="00ED0199">
        <w:rPr>
          <w:sz w:val="24"/>
          <w:szCs w:val="24"/>
        </w:rPr>
        <w:t>выставляется обучающемуся, если,…..………..</w:t>
      </w:r>
    </w:p>
    <w:p w:rsidR="00617ECE" w:rsidRPr="00ED0199" w:rsidRDefault="00617ECE" w:rsidP="00617ECE">
      <w:pPr>
        <w:pStyle w:val="p2"/>
        <w:spacing w:before="0" w:beforeAutospacing="0" w:after="0" w:afterAutospacing="0"/>
        <w:jc w:val="left"/>
        <w:rPr>
          <w:sz w:val="24"/>
          <w:szCs w:val="24"/>
        </w:rPr>
      </w:pPr>
      <w:r w:rsidRPr="00ED0199">
        <w:rPr>
          <w:sz w:val="24"/>
          <w:szCs w:val="24"/>
        </w:rPr>
        <w:tab/>
        <w:t xml:space="preserve">- оценка «неудовлетворительно» </w:t>
      </w:r>
      <w:r w:rsidR="0023060C" w:rsidRPr="00ED0199">
        <w:rPr>
          <w:sz w:val="24"/>
          <w:szCs w:val="24"/>
        </w:rPr>
        <w:t>выставляется обучающемуся, если …</w:t>
      </w:r>
      <w:r w:rsidRPr="00ED0199">
        <w:rPr>
          <w:sz w:val="24"/>
          <w:szCs w:val="24"/>
        </w:rPr>
        <w:t>………</w:t>
      </w:r>
    </w:p>
    <w:p w:rsidR="0093379B" w:rsidRPr="00ED0199" w:rsidRDefault="0093379B" w:rsidP="0093379B">
      <w:pPr>
        <w:spacing w:before="100" w:beforeAutospacing="1" w:after="100" w:afterAutospacing="1"/>
        <w:rPr>
          <w:b/>
          <w:bCs/>
        </w:rPr>
      </w:pPr>
      <w:r w:rsidRPr="00ED0199">
        <w:rPr>
          <w:b/>
          <w:bCs/>
        </w:rPr>
        <w:t xml:space="preserve">Перечень мануальных навыков и умений, </w:t>
      </w:r>
      <w:r w:rsidRPr="00ED0199">
        <w:rPr>
          <w:b/>
        </w:rPr>
        <w:t>выносимых для проверки на итоговый государственный экзамен</w:t>
      </w:r>
      <w:r w:rsidRPr="00ED0199">
        <w:rPr>
          <w:b/>
          <w:bCs/>
        </w:rPr>
        <w:t xml:space="preserve"> </w:t>
      </w:r>
    </w:p>
    <w:p w:rsidR="0093379B" w:rsidRPr="00ED0199" w:rsidRDefault="0093379B" w:rsidP="009E5007">
      <w:pPr>
        <w:pStyle w:val="p2"/>
        <w:numPr>
          <w:ilvl w:val="0"/>
          <w:numId w:val="20"/>
        </w:numPr>
        <w:spacing w:before="0" w:beforeAutospacing="0" w:after="0" w:afterAutospacing="0"/>
        <w:jc w:val="left"/>
        <w:rPr>
          <w:sz w:val="24"/>
          <w:szCs w:val="24"/>
        </w:rPr>
      </w:pPr>
      <w:r w:rsidRPr="00ED0199">
        <w:rPr>
          <w:sz w:val="24"/>
          <w:szCs w:val="24"/>
        </w:rPr>
        <w:t>….</w:t>
      </w:r>
    </w:p>
    <w:p w:rsidR="0093379B" w:rsidRPr="00ED0199" w:rsidRDefault="0093379B" w:rsidP="009E5007">
      <w:pPr>
        <w:pStyle w:val="p2"/>
        <w:numPr>
          <w:ilvl w:val="0"/>
          <w:numId w:val="20"/>
        </w:numPr>
        <w:spacing w:before="0" w:beforeAutospacing="0" w:after="0" w:afterAutospacing="0"/>
        <w:jc w:val="left"/>
        <w:rPr>
          <w:sz w:val="24"/>
          <w:szCs w:val="24"/>
        </w:rPr>
      </w:pPr>
      <w:r w:rsidRPr="00ED0199">
        <w:rPr>
          <w:sz w:val="24"/>
          <w:szCs w:val="24"/>
        </w:rPr>
        <w:t>….</w:t>
      </w:r>
    </w:p>
    <w:p w:rsidR="00617ECE" w:rsidRPr="00ED0199" w:rsidRDefault="00617ECE" w:rsidP="007208AE">
      <w:pPr>
        <w:pStyle w:val="p2"/>
        <w:spacing w:before="0" w:beforeAutospacing="0" w:after="0" w:afterAutospacing="0"/>
        <w:rPr>
          <w:b/>
          <w:sz w:val="24"/>
          <w:szCs w:val="24"/>
        </w:rPr>
      </w:pPr>
    </w:p>
    <w:p w:rsidR="00617ECE" w:rsidRPr="00ED0199" w:rsidRDefault="00617ECE" w:rsidP="00617ECE">
      <w:pPr>
        <w:pStyle w:val="p2"/>
        <w:spacing w:before="0" w:beforeAutospacing="0" w:after="0" w:afterAutospacing="0"/>
        <w:jc w:val="left"/>
        <w:rPr>
          <w:sz w:val="24"/>
          <w:szCs w:val="24"/>
        </w:rPr>
      </w:pPr>
      <w:r w:rsidRPr="00ED0199">
        <w:rPr>
          <w:b/>
          <w:sz w:val="24"/>
          <w:szCs w:val="24"/>
        </w:rPr>
        <w:t>Критерии оценки</w:t>
      </w:r>
      <w:r w:rsidRPr="00ED0199">
        <w:rPr>
          <w:sz w:val="24"/>
          <w:szCs w:val="24"/>
        </w:rPr>
        <w:t xml:space="preserve">: </w:t>
      </w:r>
      <w:r w:rsidRPr="00ED0199">
        <w:rPr>
          <w:sz w:val="24"/>
          <w:szCs w:val="24"/>
        </w:rPr>
        <w:tab/>
      </w:r>
    </w:p>
    <w:p w:rsidR="0023060C" w:rsidRPr="00ED0199" w:rsidRDefault="00617ECE" w:rsidP="0023060C">
      <w:pPr>
        <w:pStyle w:val="p2"/>
        <w:spacing w:before="0" w:beforeAutospacing="0" w:after="0" w:afterAutospacing="0"/>
        <w:jc w:val="left"/>
        <w:rPr>
          <w:sz w:val="24"/>
          <w:szCs w:val="24"/>
        </w:rPr>
      </w:pPr>
      <w:r w:rsidRPr="00ED0199">
        <w:rPr>
          <w:sz w:val="24"/>
          <w:szCs w:val="24"/>
        </w:rPr>
        <w:tab/>
      </w:r>
      <w:r w:rsidR="0023060C" w:rsidRPr="00ED0199">
        <w:rPr>
          <w:sz w:val="24"/>
          <w:szCs w:val="24"/>
        </w:rPr>
        <w:t>- оценка «отлично» выставляется обучающемуся, если,…..…………………….</w:t>
      </w:r>
    </w:p>
    <w:p w:rsidR="0023060C" w:rsidRPr="00ED0199" w:rsidRDefault="0023060C" w:rsidP="0023060C">
      <w:pPr>
        <w:pStyle w:val="p2"/>
        <w:spacing w:before="0" w:beforeAutospacing="0" w:after="0" w:afterAutospacing="0"/>
        <w:jc w:val="left"/>
        <w:rPr>
          <w:sz w:val="24"/>
          <w:szCs w:val="24"/>
        </w:rPr>
      </w:pPr>
      <w:r w:rsidRPr="00ED0199">
        <w:rPr>
          <w:sz w:val="24"/>
          <w:szCs w:val="24"/>
        </w:rPr>
        <w:tab/>
        <w:t>- оценка «хорошо» выставляется обучающемуся, если,…..……………..………</w:t>
      </w:r>
    </w:p>
    <w:p w:rsidR="0023060C" w:rsidRPr="00ED0199" w:rsidRDefault="0023060C" w:rsidP="0023060C">
      <w:pPr>
        <w:pStyle w:val="p2"/>
        <w:spacing w:before="0" w:beforeAutospacing="0" w:after="0" w:afterAutospacing="0"/>
        <w:jc w:val="left"/>
        <w:rPr>
          <w:sz w:val="24"/>
          <w:szCs w:val="24"/>
        </w:rPr>
      </w:pPr>
      <w:r w:rsidRPr="00ED0199">
        <w:rPr>
          <w:sz w:val="24"/>
          <w:szCs w:val="24"/>
        </w:rPr>
        <w:tab/>
        <w:t>- оценка «удовлетворительно» выставляется обучающемуся, если,…..………..</w:t>
      </w:r>
    </w:p>
    <w:p w:rsidR="0023060C" w:rsidRPr="00ED0199" w:rsidRDefault="0023060C" w:rsidP="0023060C">
      <w:pPr>
        <w:pStyle w:val="p2"/>
        <w:spacing w:before="0" w:beforeAutospacing="0" w:after="0" w:afterAutospacing="0"/>
        <w:jc w:val="left"/>
        <w:rPr>
          <w:sz w:val="24"/>
          <w:szCs w:val="24"/>
        </w:rPr>
      </w:pPr>
      <w:r w:rsidRPr="00ED0199">
        <w:rPr>
          <w:sz w:val="24"/>
          <w:szCs w:val="24"/>
        </w:rPr>
        <w:tab/>
        <w:t>- оценка «неудовлетворительно» выставляется обучающемуся, если …………</w:t>
      </w:r>
    </w:p>
    <w:p w:rsidR="00617ECE" w:rsidRPr="00ED0199" w:rsidRDefault="00617ECE" w:rsidP="0023060C">
      <w:pPr>
        <w:pStyle w:val="p2"/>
        <w:spacing w:before="0" w:beforeAutospacing="0" w:after="0" w:afterAutospacing="0"/>
        <w:jc w:val="left"/>
        <w:rPr>
          <w:sz w:val="24"/>
          <w:szCs w:val="24"/>
        </w:rPr>
      </w:pPr>
    </w:p>
    <w:p w:rsidR="007208AE" w:rsidRPr="00ED0199" w:rsidRDefault="007208AE" w:rsidP="00617ECE">
      <w:pPr>
        <w:pStyle w:val="p2"/>
        <w:spacing w:before="0" w:beforeAutospacing="0" w:after="0" w:afterAutospacing="0"/>
        <w:rPr>
          <w:b/>
          <w:sz w:val="24"/>
          <w:szCs w:val="24"/>
        </w:rPr>
      </w:pPr>
      <w:r w:rsidRPr="00ED0199">
        <w:rPr>
          <w:b/>
          <w:sz w:val="24"/>
          <w:szCs w:val="24"/>
        </w:rPr>
        <w:t xml:space="preserve">Комплект </w:t>
      </w:r>
      <w:r w:rsidR="0093379B" w:rsidRPr="00ED0199">
        <w:rPr>
          <w:b/>
          <w:sz w:val="24"/>
          <w:szCs w:val="24"/>
        </w:rPr>
        <w:t xml:space="preserve">ситуационных </w:t>
      </w:r>
      <w:r w:rsidRPr="00ED0199">
        <w:rPr>
          <w:b/>
          <w:sz w:val="24"/>
          <w:szCs w:val="24"/>
        </w:rPr>
        <w:t>заданий по ГИА</w:t>
      </w:r>
    </w:p>
    <w:p w:rsidR="007208AE" w:rsidRPr="00ED0199" w:rsidRDefault="007208AE" w:rsidP="007208AE">
      <w:pPr>
        <w:pStyle w:val="p2"/>
        <w:spacing w:before="0" w:beforeAutospacing="0" w:after="0" w:afterAutospacing="0"/>
        <w:rPr>
          <w:sz w:val="24"/>
          <w:szCs w:val="24"/>
        </w:rPr>
      </w:pPr>
    </w:p>
    <w:p w:rsidR="007208AE" w:rsidRPr="00ED0199" w:rsidRDefault="007208AE" w:rsidP="007208AE">
      <w:pPr>
        <w:pStyle w:val="p2"/>
        <w:spacing w:before="0" w:beforeAutospacing="0" w:after="0" w:afterAutospacing="0"/>
        <w:jc w:val="left"/>
        <w:rPr>
          <w:sz w:val="24"/>
          <w:szCs w:val="24"/>
        </w:rPr>
      </w:pPr>
      <w:r w:rsidRPr="00ED0199">
        <w:rPr>
          <w:sz w:val="24"/>
          <w:szCs w:val="24"/>
        </w:rPr>
        <w:t>Задание 1 …………………………………………………………………….…………………</w:t>
      </w:r>
    </w:p>
    <w:p w:rsidR="007208AE" w:rsidRPr="00ED0199" w:rsidRDefault="007208AE" w:rsidP="007208AE">
      <w:pPr>
        <w:pStyle w:val="p2"/>
        <w:spacing w:before="0" w:beforeAutospacing="0" w:after="0" w:afterAutospacing="0"/>
        <w:jc w:val="left"/>
        <w:rPr>
          <w:sz w:val="24"/>
          <w:szCs w:val="24"/>
        </w:rPr>
      </w:pPr>
      <w:r w:rsidRPr="00ED0199">
        <w:rPr>
          <w:sz w:val="24"/>
          <w:szCs w:val="24"/>
        </w:rPr>
        <w:t>…………………………………………………………………………………………………</w:t>
      </w:r>
    </w:p>
    <w:p w:rsidR="007208AE" w:rsidRPr="00ED0199" w:rsidRDefault="007208AE" w:rsidP="007208AE">
      <w:pPr>
        <w:pStyle w:val="p2"/>
        <w:spacing w:before="0" w:beforeAutospacing="0" w:after="0" w:afterAutospacing="0"/>
        <w:jc w:val="left"/>
        <w:rPr>
          <w:sz w:val="24"/>
          <w:szCs w:val="24"/>
        </w:rPr>
      </w:pPr>
      <w:r w:rsidRPr="00ED0199">
        <w:rPr>
          <w:sz w:val="24"/>
          <w:szCs w:val="24"/>
        </w:rPr>
        <w:t xml:space="preserve">Задание </w:t>
      </w:r>
      <w:r w:rsidRPr="00ED0199">
        <w:rPr>
          <w:sz w:val="24"/>
          <w:szCs w:val="24"/>
          <w:lang w:val="en-US"/>
        </w:rPr>
        <w:t>n</w:t>
      </w:r>
      <w:r w:rsidR="004B1AE3" w:rsidRPr="00ED0199">
        <w:rPr>
          <w:sz w:val="24"/>
          <w:szCs w:val="24"/>
        </w:rPr>
        <w:t xml:space="preserve"> ……</w:t>
      </w:r>
    </w:p>
    <w:p w:rsidR="007208AE" w:rsidRPr="00ED0199" w:rsidRDefault="007208AE" w:rsidP="007208AE">
      <w:pPr>
        <w:pStyle w:val="p2"/>
        <w:spacing w:before="0" w:beforeAutospacing="0" w:after="0" w:afterAutospacing="0"/>
        <w:jc w:val="left"/>
        <w:rPr>
          <w:sz w:val="24"/>
          <w:szCs w:val="24"/>
        </w:rPr>
      </w:pPr>
    </w:p>
    <w:p w:rsidR="007208AE" w:rsidRPr="00ED0199" w:rsidRDefault="007208AE" w:rsidP="007208AE">
      <w:pPr>
        <w:pStyle w:val="p2"/>
        <w:spacing w:before="0" w:beforeAutospacing="0" w:after="0" w:afterAutospacing="0"/>
        <w:jc w:val="left"/>
        <w:rPr>
          <w:sz w:val="24"/>
          <w:szCs w:val="24"/>
        </w:rPr>
      </w:pPr>
      <w:r w:rsidRPr="00ED0199">
        <w:rPr>
          <w:b/>
          <w:sz w:val="24"/>
          <w:szCs w:val="24"/>
        </w:rPr>
        <w:t>Критерии оценки</w:t>
      </w:r>
      <w:r w:rsidRPr="00ED0199">
        <w:rPr>
          <w:sz w:val="24"/>
          <w:szCs w:val="24"/>
        </w:rPr>
        <w:t xml:space="preserve">: </w:t>
      </w:r>
      <w:r w:rsidRPr="00ED0199">
        <w:rPr>
          <w:sz w:val="24"/>
          <w:szCs w:val="24"/>
        </w:rPr>
        <w:tab/>
      </w:r>
    </w:p>
    <w:p w:rsidR="0023060C" w:rsidRPr="00ED0199" w:rsidRDefault="007208AE" w:rsidP="0023060C">
      <w:pPr>
        <w:pStyle w:val="p2"/>
        <w:spacing w:before="0" w:beforeAutospacing="0" w:after="0" w:afterAutospacing="0"/>
        <w:jc w:val="left"/>
        <w:rPr>
          <w:sz w:val="24"/>
          <w:szCs w:val="24"/>
        </w:rPr>
      </w:pPr>
      <w:r w:rsidRPr="00ED0199">
        <w:rPr>
          <w:sz w:val="24"/>
          <w:szCs w:val="24"/>
        </w:rPr>
        <w:tab/>
      </w:r>
      <w:r w:rsidR="0023060C" w:rsidRPr="00ED0199">
        <w:rPr>
          <w:sz w:val="24"/>
          <w:szCs w:val="24"/>
        </w:rPr>
        <w:t>- оценка «отлично» выставляется обучающемуся, если,…..…………………….</w:t>
      </w:r>
    </w:p>
    <w:p w:rsidR="0023060C" w:rsidRPr="00ED0199" w:rsidRDefault="0023060C" w:rsidP="0023060C">
      <w:pPr>
        <w:pStyle w:val="p2"/>
        <w:spacing w:before="0" w:beforeAutospacing="0" w:after="0" w:afterAutospacing="0"/>
        <w:jc w:val="left"/>
        <w:rPr>
          <w:sz w:val="24"/>
          <w:szCs w:val="24"/>
        </w:rPr>
      </w:pPr>
      <w:r w:rsidRPr="00ED0199">
        <w:rPr>
          <w:sz w:val="24"/>
          <w:szCs w:val="24"/>
        </w:rPr>
        <w:tab/>
        <w:t>- оценка «хорошо» выставляется обучающемуся, если,…..……………..………</w:t>
      </w:r>
    </w:p>
    <w:p w:rsidR="0023060C" w:rsidRPr="00ED0199" w:rsidRDefault="0023060C" w:rsidP="0023060C">
      <w:pPr>
        <w:pStyle w:val="p2"/>
        <w:spacing w:before="0" w:beforeAutospacing="0" w:after="0" w:afterAutospacing="0"/>
        <w:jc w:val="left"/>
        <w:rPr>
          <w:sz w:val="24"/>
          <w:szCs w:val="24"/>
        </w:rPr>
      </w:pPr>
      <w:r w:rsidRPr="00ED0199">
        <w:rPr>
          <w:sz w:val="24"/>
          <w:szCs w:val="24"/>
        </w:rPr>
        <w:tab/>
        <w:t>- оценка «удовлетворительно» выставляется обучающемуся, если,…..………..</w:t>
      </w:r>
    </w:p>
    <w:p w:rsidR="0023060C" w:rsidRPr="00ED0199" w:rsidRDefault="0023060C" w:rsidP="0023060C">
      <w:pPr>
        <w:pStyle w:val="p2"/>
        <w:spacing w:before="0" w:beforeAutospacing="0" w:after="0" w:afterAutospacing="0"/>
        <w:jc w:val="left"/>
        <w:rPr>
          <w:sz w:val="24"/>
          <w:szCs w:val="24"/>
        </w:rPr>
      </w:pPr>
      <w:r w:rsidRPr="00ED0199">
        <w:rPr>
          <w:sz w:val="24"/>
          <w:szCs w:val="24"/>
        </w:rPr>
        <w:tab/>
        <w:t>- оценка «неудовлетворительно» выставляется обучающемуся, если …………</w:t>
      </w:r>
    </w:p>
    <w:p w:rsidR="0023060C" w:rsidRPr="00ED0199" w:rsidRDefault="0023060C" w:rsidP="0023060C">
      <w:pPr>
        <w:pStyle w:val="p2"/>
        <w:spacing w:before="0" w:beforeAutospacing="0" w:after="0" w:afterAutospacing="0"/>
        <w:jc w:val="left"/>
        <w:rPr>
          <w:b/>
          <w:sz w:val="24"/>
          <w:szCs w:val="24"/>
        </w:rPr>
      </w:pPr>
    </w:p>
    <w:p w:rsidR="007208AE" w:rsidRPr="00ED0199" w:rsidRDefault="007208AE" w:rsidP="0023060C">
      <w:pPr>
        <w:pStyle w:val="p2"/>
        <w:spacing w:before="0" w:beforeAutospacing="0" w:after="0" w:afterAutospacing="0"/>
        <w:jc w:val="left"/>
        <w:rPr>
          <w:b/>
          <w:sz w:val="24"/>
          <w:szCs w:val="24"/>
        </w:rPr>
      </w:pPr>
      <w:r w:rsidRPr="00ED0199">
        <w:rPr>
          <w:b/>
          <w:sz w:val="24"/>
          <w:szCs w:val="24"/>
        </w:rPr>
        <w:t>Тематика выпускных квалификационных работ</w:t>
      </w:r>
    </w:p>
    <w:p w:rsidR="00434065" w:rsidRPr="00ED0199" w:rsidRDefault="00434065" w:rsidP="007208AE">
      <w:pPr>
        <w:pStyle w:val="p2"/>
        <w:spacing w:before="0" w:beforeAutospacing="0" w:after="0" w:afterAutospacing="0"/>
        <w:rPr>
          <w:b/>
          <w:sz w:val="24"/>
          <w:szCs w:val="24"/>
        </w:rPr>
      </w:pPr>
    </w:p>
    <w:p w:rsidR="007208AE" w:rsidRPr="00ED0199" w:rsidRDefault="007208AE" w:rsidP="009E5007">
      <w:pPr>
        <w:pStyle w:val="p2"/>
        <w:numPr>
          <w:ilvl w:val="0"/>
          <w:numId w:val="16"/>
        </w:numPr>
        <w:spacing w:before="0" w:beforeAutospacing="0" w:after="0" w:afterAutospacing="0"/>
        <w:jc w:val="left"/>
        <w:rPr>
          <w:sz w:val="24"/>
          <w:szCs w:val="24"/>
        </w:rPr>
      </w:pPr>
      <w:r w:rsidRPr="00ED0199">
        <w:rPr>
          <w:sz w:val="24"/>
          <w:szCs w:val="24"/>
        </w:rPr>
        <w:t>…………………………………………</w:t>
      </w:r>
    </w:p>
    <w:p w:rsidR="007208AE" w:rsidRPr="00ED0199" w:rsidRDefault="007208AE" w:rsidP="009E5007">
      <w:pPr>
        <w:pStyle w:val="p2"/>
        <w:numPr>
          <w:ilvl w:val="0"/>
          <w:numId w:val="16"/>
        </w:numPr>
        <w:spacing w:before="0" w:beforeAutospacing="0" w:after="0" w:afterAutospacing="0"/>
        <w:jc w:val="left"/>
        <w:rPr>
          <w:sz w:val="24"/>
          <w:szCs w:val="24"/>
        </w:rPr>
      </w:pPr>
      <w:r w:rsidRPr="00ED0199">
        <w:rPr>
          <w:sz w:val="24"/>
          <w:szCs w:val="24"/>
        </w:rPr>
        <w:t>…………………………………………</w:t>
      </w:r>
    </w:p>
    <w:p w:rsidR="007208AE" w:rsidRPr="00ED0199" w:rsidRDefault="007208AE" w:rsidP="007208AE">
      <w:pPr>
        <w:pStyle w:val="p2"/>
        <w:spacing w:before="0" w:beforeAutospacing="0" w:after="0" w:afterAutospacing="0"/>
        <w:ind w:left="360"/>
        <w:jc w:val="left"/>
        <w:rPr>
          <w:sz w:val="24"/>
          <w:szCs w:val="24"/>
        </w:rPr>
      </w:pPr>
    </w:p>
    <w:p w:rsidR="007208AE" w:rsidRPr="00ED0199" w:rsidRDefault="007208AE" w:rsidP="007208AE">
      <w:pPr>
        <w:pStyle w:val="p2"/>
        <w:spacing w:before="0" w:beforeAutospacing="0" w:after="0" w:afterAutospacing="0"/>
        <w:ind w:left="360"/>
        <w:jc w:val="left"/>
        <w:rPr>
          <w:b/>
          <w:sz w:val="24"/>
          <w:szCs w:val="24"/>
        </w:rPr>
      </w:pPr>
      <w:r w:rsidRPr="00ED0199">
        <w:rPr>
          <w:b/>
          <w:sz w:val="24"/>
          <w:szCs w:val="24"/>
        </w:rPr>
        <w:t>Критерии оценки:</w:t>
      </w:r>
    </w:p>
    <w:p w:rsidR="0023060C" w:rsidRPr="00ED0199" w:rsidRDefault="0023060C" w:rsidP="0023060C">
      <w:pPr>
        <w:pStyle w:val="p2"/>
        <w:spacing w:before="0" w:beforeAutospacing="0" w:after="0" w:afterAutospacing="0"/>
        <w:ind w:firstLine="708"/>
        <w:jc w:val="left"/>
        <w:rPr>
          <w:sz w:val="24"/>
          <w:szCs w:val="24"/>
        </w:rPr>
      </w:pPr>
      <w:r w:rsidRPr="00ED0199">
        <w:rPr>
          <w:sz w:val="24"/>
          <w:szCs w:val="24"/>
        </w:rPr>
        <w:t>- оценка «отлично» выставляется обучающемуся, если,…..…………………….</w:t>
      </w:r>
    </w:p>
    <w:p w:rsidR="0023060C" w:rsidRPr="00ED0199" w:rsidRDefault="0023060C" w:rsidP="0023060C">
      <w:pPr>
        <w:pStyle w:val="p2"/>
        <w:spacing w:before="0" w:beforeAutospacing="0" w:after="0" w:afterAutospacing="0"/>
        <w:jc w:val="left"/>
        <w:rPr>
          <w:sz w:val="24"/>
          <w:szCs w:val="24"/>
        </w:rPr>
      </w:pPr>
      <w:r w:rsidRPr="00ED0199">
        <w:rPr>
          <w:sz w:val="24"/>
          <w:szCs w:val="24"/>
        </w:rPr>
        <w:lastRenderedPageBreak/>
        <w:tab/>
        <w:t>- оценка «хорошо» выставляется обучающемуся, если,…..……………..………</w:t>
      </w:r>
    </w:p>
    <w:p w:rsidR="0023060C" w:rsidRPr="00ED0199" w:rsidRDefault="0023060C" w:rsidP="0023060C">
      <w:pPr>
        <w:pStyle w:val="p2"/>
        <w:spacing w:before="0" w:beforeAutospacing="0" w:after="0" w:afterAutospacing="0"/>
        <w:jc w:val="left"/>
        <w:rPr>
          <w:sz w:val="24"/>
          <w:szCs w:val="24"/>
        </w:rPr>
      </w:pPr>
      <w:r w:rsidRPr="00ED0199">
        <w:rPr>
          <w:sz w:val="24"/>
          <w:szCs w:val="24"/>
        </w:rPr>
        <w:tab/>
        <w:t>- оценка «удовлетворительно» выставляется обучающемуся, если,…..………..</w:t>
      </w:r>
    </w:p>
    <w:p w:rsidR="0023060C" w:rsidRPr="00ED0199" w:rsidRDefault="0023060C" w:rsidP="0023060C">
      <w:pPr>
        <w:pStyle w:val="p2"/>
        <w:spacing w:before="0" w:beforeAutospacing="0" w:after="0" w:afterAutospacing="0"/>
        <w:jc w:val="left"/>
        <w:rPr>
          <w:sz w:val="24"/>
          <w:szCs w:val="24"/>
        </w:rPr>
      </w:pPr>
      <w:r w:rsidRPr="00ED0199">
        <w:rPr>
          <w:sz w:val="24"/>
          <w:szCs w:val="24"/>
        </w:rPr>
        <w:tab/>
        <w:t>- оценка «неудовлетворительно» выставляется обучающемуся, если …………</w:t>
      </w:r>
    </w:p>
    <w:p w:rsidR="007208AE" w:rsidRPr="00ED0199" w:rsidRDefault="007208AE" w:rsidP="007208AE">
      <w:pPr>
        <w:pStyle w:val="p2"/>
        <w:spacing w:before="0" w:beforeAutospacing="0" w:after="0" w:afterAutospacing="0"/>
        <w:ind w:left="360"/>
        <w:jc w:val="left"/>
        <w:rPr>
          <w:sz w:val="24"/>
          <w:szCs w:val="24"/>
        </w:rPr>
      </w:pPr>
    </w:p>
    <w:p w:rsidR="0093379B" w:rsidRPr="00ED0199" w:rsidRDefault="0093379B" w:rsidP="007208AE">
      <w:pPr>
        <w:pStyle w:val="p2"/>
        <w:spacing w:before="0" w:beforeAutospacing="0" w:after="0" w:afterAutospacing="0"/>
        <w:jc w:val="left"/>
        <w:rPr>
          <w:sz w:val="24"/>
          <w:szCs w:val="24"/>
        </w:rPr>
      </w:pPr>
    </w:p>
    <w:p w:rsidR="007208AE" w:rsidRPr="00ED0199" w:rsidRDefault="007208AE" w:rsidP="007208AE">
      <w:pPr>
        <w:pStyle w:val="p2"/>
        <w:spacing w:before="0" w:beforeAutospacing="0" w:after="0" w:afterAutospacing="0"/>
        <w:jc w:val="left"/>
        <w:rPr>
          <w:sz w:val="24"/>
          <w:szCs w:val="24"/>
        </w:rPr>
      </w:pPr>
      <w:r w:rsidRPr="00ED0199">
        <w:rPr>
          <w:sz w:val="24"/>
          <w:szCs w:val="24"/>
        </w:rPr>
        <w:t>Составител</w:t>
      </w:r>
      <w:r w:rsidR="00434065" w:rsidRPr="00ED0199">
        <w:rPr>
          <w:sz w:val="24"/>
          <w:szCs w:val="24"/>
        </w:rPr>
        <w:t>и</w:t>
      </w:r>
      <w:r w:rsidRPr="00ED0199">
        <w:rPr>
          <w:sz w:val="24"/>
          <w:szCs w:val="24"/>
        </w:rPr>
        <w:t>:</w:t>
      </w:r>
      <w:r w:rsidR="0093379B" w:rsidRPr="00ED0199">
        <w:rPr>
          <w:sz w:val="24"/>
          <w:szCs w:val="24"/>
        </w:rPr>
        <w:t xml:space="preserve"> </w:t>
      </w:r>
      <w:r w:rsidRPr="00ED0199">
        <w:rPr>
          <w:sz w:val="24"/>
          <w:szCs w:val="24"/>
        </w:rPr>
        <w:t>___________________</w:t>
      </w:r>
      <w:r w:rsidR="0093379B" w:rsidRPr="00ED0199">
        <w:rPr>
          <w:sz w:val="24"/>
          <w:szCs w:val="24"/>
        </w:rPr>
        <w:t xml:space="preserve"> / И.О. Фамилия/</w:t>
      </w:r>
    </w:p>
    <w:p w:rsidR="007208AE" w:rsidRPr="00ED0199" w:rsidRDefault="007208AE" w:rsidP="007208AE">
      <w:pPr>
        <w:pStyle w:val="p2"/>
        <w:spacing w:before="0" w:beforeAutospacing="0" w:after="0" w:afterAutospacing="0"/>
        <w:jc w:val="left"/>
        <w:rPr>
          <w:sz w:val="20"/>
          <w:szCs w:val="20"/>
        </w:rPr>
      </w:pPr>
      <w:r w:rsidRPr="00ED0199">
        <w:rPr>
          <w:sz w:val="24"/>
          <w:szCs w:val="24"/>
        </w:rPr>
        <w:tab/>
      </w:r>
      <w:r w:rsidRPr="00ED0199">
        <w:rPr>
          <w:sz w:val="24"/>
          <w:szCs w:val="24"/>
        </w:rPr>
        <w:tab/>
      </w:r>
      <w:r w:rsidRPr="00ED0199">
        <w:rPr>
          <w:sz w:val="24"/>
          <w:szCs w:val="24"/>
        </w:rPr>
        <w:tab/>
      </w:r>
      <w:r w:rsidRPr="00ED0199">
        <w:rPr>
          <w:sz w:val="20"/>
          <w:szCs w:val="20"/>
        </w:rPr>
        <w:t>(подпись)</w:t>
      </w:r>
    </w:p>
    <w:p w:rsidR="00434065" w:rsidRPr="00ED0199" w:rsidRDefault="00434065" w:rsidP="00434065">
      <w:pPr>
        <w:pStyle w:val="p2"/>
        <w:spacing w:before="0" w:beforeAutospacing="0" w:after="0" w:afterAutospacing="0"/>
        <w:ind w:left="708" w:firstLine="708"/>
        <w:jc w:val="left"/>
        <w:rPr>
          <w:sz w:val="24"/>
          <w:szCs w:val="24"/>
        </w:rPr>
      </w:pPr>
      <w:r w:rsidRPr="00ED0199">
        <w:rPr>
          <w:sz w:val="24"/>
          <w:szCs w:val="24"/>
        </w:rPr>
        <w:t>___________________ / И.О. Фамилия/</w:t>
      </w:r>
    </w:p>
    <w:p w:rsidR="00434065" w:rsidRPr="00ED0199" w:rsidRDefault="00434065" w:rsidP="00434065">
      <w:pPr>
        <w:pStyle w:val="p2"/>
        <w:spacing w:before="0" w:beforeAutospacing="0" w:after="0" w:afterAutospacing="0"/>
        <w:jc w:val="left"/>
        <w:rPr>
          <w:sz w:val="20"/>
          <w:szCs w:val="20"/>
        </w:rPr>
      </w:pPr>
      <w:r w:rsidRPr="00ED0199">
        <w:rPr>
          <w:sz w:val="24"/>
          <w:szCs w:val="24"/>
        </w:rPr>
        <w:tab/>
      </w:r>
      <w:r w:rsidRPr="00ED0199">
        <w:rPr>
          <w:sz w:val="24"/>
          <w:szCs w:val="24"/>
        </w:rPr>
        <w:tab/>
      </w:r>
      <w:r w:rsidRPr="00ED0199">
        <w:rPr>
          <w:sz w:val="24"/>
          <w:szCs w:val="24"/>
        </w:rPr>
        <w:tab/>
      </w:r>
      <w:r w:rsidRPr="00ED0199">
        <w:rPr>
          <w:sz w:val="20"/>
          <w:szCs w:val="20"/>
        </w:rPr>
        <w:t>(подпись)</w:t>
      </w:r>
    </w:p>
    <w:p w:rsidR="00434065" w:rsidRPr="00ED0199" w:rsidRDefault="00434065" w:rsidP="007208AE">
      <w:pPr>
        <w:pStyle w:val="p2"/>
        <w:spacing w:before="0" w:beforeAutospacing="0" w:after="0" w:afterAutospacing="0"/>
        <w:jc w:val="left"/>
        <w:rPr>
          <w:sz w:val="20"/>
          <w:szCs w:val="20"/>
        </w:rPr>
      </w:pPr>
    </w:p>
    <w:p w:rsidR="00434065" w:rsidRPr="00ED0199" w:rsidRDefault="00434065" w:rsidP="007208AE">
      <w:pPr>
        <w:pStyle w:val="p2"/>
        <w:spacing w:before="0" w:beforeAutospacing="0" w:after="0" w:afterAutospacing="0"/>
        <w:jc w:val="left"/>
        <w:rPr>
          <w:b/>
          <w:sz w:val="20"/>
          <w:szCs w:val="20"/>
        </w:rPr>
      </w:pPr>
    </w:p>
    <w:p w:rsidR="007208AE" w:rsidRPr="00ED0199" w:rsidRDefault="007208AE" w:rsidP="007208AE">
      <w:pPr>
        <w:pStyle w:val="p2"/>
        <w:spacing w:before="0" w:beforeAutospacing="0" w:after="0" w:afterAutospacing="0"/>
        <w:jc w:val="left"/>
        <w:rPr>
          <w:sz w:val="24"/>
          <w:szCs w:val="24"/>
        </w:rPr>
      </w:pPr>
      <w:r w:rsidRPr="00ED0199">
        <w:rPr>
          <w:sz w:val="24"/>
          <w:szCs w:val="24"/>
        </w:rPr>
        <w:t>Заведующий выпускающей кафедрой</w:t>
      </w:r>
      <w:r w:rsidR="0093379B" w:rsidRPr="00ED0199">
        <w:rPr>
          <w:sz w:val="24"/>
          <w:szCs w:val="24"/>
        </w:rPr>
        <w:t xml:space="preserve"> </w:t>
      </w:r>
      <w:r w:rsidRPr="00ED0199">
        <w:rPr>
          <w:sz w:val="24"/>
          <w:szCs w:val="24"/>
        </w:rPr>
        <w:t xml:space="preserve">________________________ </w:t>
      </w:r>
      <w:r w:rsidR="0093379B" w:rsidRPr="00ED0199">
        <w:rPr>
          <w:sz w:val="24"/>
          <w:szCs w:val="24"/>
        </w:rPr>
        <w:t>/ И.О. Фамилия/</w:t>
      </w:r>
    </w:p>
    <w:p w:rsidR="007208AE" w:rsidRPr="00ED0199" w:rsidRDefault="007208AE" w:rsidP="007208AE">
      <w:pPr>
        <w:pStyle w:val="p2"/>
        <w:spacing w:before="0" w:beforeAutospacing="0" w:after="0" w:afterAutospacing="0"/>
        <w:jc w:val="left"/>
        <w:rPr>
          <w:b/>
          <w:sz w:val="20"/>
          <w:szCs w:val="20"/>
        </w:rPr>
      </w:pPr>
      <w:r w:rsidRPr="00ED0199">
        <w:rPr>
          <w:sz w:val="24"/>
          <w:szCs w:val="24"/>
        </w:rPr>
        <w:tab/>
      </w:r>
      <w:r w:rsidRPr="00ED0199">
        <w:rPr>
          <w:sz w:val="24"/>
          <w:szCs w:val="24"/>
        </w:rPr>
        <w:tab/>
      </w:r>
      <w:r w:rsidRPr="00ED0199">
        <w:rPr>
          <w:sz w:val="24"/>
          <w:szCs w:val="24"/>
        </w:rPr>
        <w:tab/>
      </w:r>
      <w:r w:rsidR="0093379B" w:rsidRPr="00ED0199">
        <w:rPr>
          <w:sz w:val="24"/>
          <w:szCs w:val="24"/>
        </w:rPr>
        <w:tab/>
      </w:r>
      <w:r w:rsidR="0093379B" w:rsidRPr="00ED0199">
        <w:rPr>
          <w:sz w:val="24"/>
          <w:szCs w:val="24"/>
        </w:rPr>
        <w:tab/>
      </w:r>
      <w:r w:rsidR="0093379B" w:rsidRPr="00ED0199">
        <w:rPr>
          <w:sz w:val="24"/>
          <w:szCs w:val="24"/>
        </w:rPr>
        <w:tab/>
      </w:r>
      <w:r w:rsidR="0093379B" w:rsidRPr="00ED0199">
        <w:rPr>
          <w:sz w:val="24"/>
          <w:szCs w:val="24"/>
        </w:rPr>
        <w:tab/>
      </w:r>
      <w:r w:rsidRPr="00ED0199">
        <w:rPr>
          <w:sz w:val="20"/>
          <w:szCs w:val="20"/>
        </w:rPr>
        <w:t>(подпись)</w:t>
      </w:r>
    </w:p>
    <w:p w:rsidR="007208AE" w:rsidRPr="00ED0199" w:rsidRDefault="007208AE" w:rsidP="0093379B">
      <w:pPr>
        <w:pStyle w:val="p2"/>
        <w:spacing w:before="0" w:beforeAutospacing="0" w:after="0" w:afterAutospacing="0"/>
        <w:ind w:left="708" w:hanging="708"/>
        <w:jc w:val="both"/>
        <w:rPr>
          <w:sz w:val="24"/>
          <w:szCs w:val="24"/>
        </w:rPr>
      </w:pPr>
      <w:r w:rsidRPr="00ED0199">
        <w:rPr>
          <w:sz w:val="24"/>
          <w:szCs w:val="24"/>
        </w:rPr>
        <w:t xml:space="preserve">«_____» _____________________ 20____ г. </w:t>
      </w:r>
    </w:p>
    <w:p w:rsidR="007208AE" w:rsidRPr="00ED0199" w:rsidRDefault="007208AE" w:rsidP="007208AE">
      <w:pPr>
        <w:pStyle w:val="p2"/>
        <w:spacing w:before="0" w:beforeAutospacing="0" w:after="0" w:afterAutospacing="0"/>
        <w:rPr>
          <w:sz w:val="24"/>
          <w:szCs w:val="24"/>
        </w:rPr>
      </w:pPr>
      <w:r w:rsidRPr="00ED0199">
        <w:rPr>
          <w:sz w:val="24"/>
          <w:szCs w:val="24"/>
        </w:rPr>
        <w:br w:type="page"/>
      </w:r>
    </w:p>
    <w:p w:rsidR="007208AE" w:rsidRPr="00ED0199" w:rsidRDefault="007208AE" w:rsidP="007208AE">
      <w:pPr>
        <w:pStyle w:val="p2"/>
        <w:spacing w:before="0" w:beforeAutospacing="0" w:after="0" w:afterAutospacing="0"/>
        <w:jc w:val="right"/>
        <w:rPr>
          <w:b/>
          <w:sz w:val="24"/>
          <w:szCs w:val="24"/>
        </w:rPr>
      </w:pPr>
      <w:r w:rsidRPr="00ED0199">
        <w:rPr>
          <w:b/>
          <w:sz w:val="24"/>
          <w:szCs w:val="24"/>
        </w:rPr>
        <w:lastRenderedPageBreak/>
        <w:t>Приложение</w:t>
      </w:r>
      <w:r w:rsidR="00CF3EEF" w:rsidRPr="00ED0199">
        <w:rPr>
          <w:b/>
          <w:sz w:val="24"/>
          <w:szCs w:val="24"/>
        </w:rPr>
        <w:t xml:space="preserve"> 2</w:t>
      </w:r>
      <w:r w:rsidR="00E30435" w:rsidRPr="00ED0199">
        <w:rPr>
          <w:b/>
          <w:sz w:val="24"/>
          <w:szCs w:val="24"/>
        </w:rPr>
        <w:t>2</w:t>
      </w:r>
    </w:p>
    <w:p w:rsidR="007208AE" w:rsidRPr="00ED0199" w:rsidRDefault="007208AE" w:rsidP="007208AE">
      <w:pPr>
        <w:pStyle w:val="p2"/>
        <w:spacing w:before="0" w:beforeAutospacing="0" w:after="0" w:afterAutospacing="0"/>
        <w:jc w:val="right"/>
        <w:rPr>
          <w:sz w:val="24"/>
          <w:szCs w:val="24"/>
        </w:rPr>
      </w:pPr>
      <w:r w:rsidRPr="00ED0199">
        <w:rPr>
          <w:sz w:val="24"/>
          <w:szCs w:val="24"/>
        </w:rPr>
        <w:t>(рекомендуемое)</w:t>
      </w:r>
    </w:p>
    <w:p w:rsidR="00F333DE" w:rsidRPr="00ED0199" w:rsidRDefault="00F333DE" w:rsidP="007208AE">
      <w:pPr>
        <w:pStyle w:val="p2"/>
        <w:spacing w:before="0" w:beforeAutospacing="0" w:after="0" w:afterAutospacing="0"/>
        <w:rPr>
          <w:sz w:val="24"/>
          <w:szCs w:val="24"/>
        </w:rPr>
      </w:pPr>
    </w:p>
    <w:p w:rsidR="00AB5D8F" w:rsidRPr="00ED0199" w:rsidRDefault="00AB5D8F" w:rsidP="007208AE">
      <w:pPr>
        <w:pStyle w:val="p2"/>
        <w:spacing w:before="0" w:beforeAutospacing="0" w:after="0" w:afterAutospacing="0"/>
        <w:rPr>
          <w:sz w:val="24"/>
          <w:szCs w:val="24"/>
        </w:rPr>
      </w:pPr>
      <w:r w:rsidRPr="00ED0199">
        <w:rPr>
          <w:sz w:val="24"/>
          <w:szCs w:val="24"/>
        </w:rPr>
        <w:t xml:space="preserve">Форма оценки уровня сформированности компетенций на ГИА </w:t>
      </w:r>
    </w:p>
    <w:p w:rsidR="007208AE" w:rsidRPr="00ED0199" w:rsidRDefault="00AB5D8F" w:rsidP="007208AE">
      <w:pPr>
        <w:pStyle w:val="p2"/>
        <w:spacing w:before="0" w:beforeAutospacing="0" w:after="0" w:afterAutospacing="0"/>
        <w:rPr>
          <w:sz w:val="24"/>
          <w:szCs w:val="24"/>
        </w:rPr>
      </w:pPr>
      <w:r w:rsidRPr="00ED0199">
        <w:rPr>
          <w:sz w:val="24"/>
          <w:szCs w:val="24"/>
        </w:rPr>
        <w:t>(</w:t>
      </w:r>
      <w:r w:rsidR="00F333DE" w:rsidRPr="00ED0199">
        <w:rPr>
          <w:sz w:val="24"/>
          <w:szCs w:val="24"/>
        </w:rPr>
        <w:t xml:space="preserve">пример </w:t>
      </w:r>
      <w:r w:rsidRPr="00ED0199">
        <w:rPr>
          <w:sz w:val="24"/>
          <w:szCs w:val="24"/>
        </w:rPr>
        <w:t>о</w:t>
      </w:r>
      <w:r w:rsidR="00F333DE" w:rsidRPr="00ED0199">
        <w:rPr>
          <w:sz w:val="24"/>
          <w:szCs w:val="24"/>
        </w:rPr>
        <w:t xml:space="preserve">ценочного </w:t>
      </w:r>
      <w:r w:rsidR="007208AE" w:rsidRPr="00ED0199">
        <w:rPr>
          <w:sz w:val="24"/>
          <w:szCs w:val="24"/>
        </w:rPr>
        <w:t>лист</w:t>
      </w:r>
      <w:r w:rsidR="00F333DE" w:rsidRPr="00ED0199">
        <w:rPr>
          <w:sz w:val="24"/>
          <w:szCs w:val="24"/>
        </w:rPr>
        <w:t>а</w:t>
      </w:r>
      <w:r w:rsidRPr="00ED0199">
        <w:rPr>
          <w:sz w:val="24"/>
          <w:szCs w:val="24"/>
        </w:rPr>
        <w:t xml:space="preserve"> для</w:t>
      </w:r>
      <w:r w:rsidR="007208AE" w:rsidRPr="00ED0199">
        <w:rPr>
          <w:sz w:val="24"/>
          <w:szCs w:val="24"/>
        </w:rPr>
        <w:t xml:space="preserve"> членов ГЭК</w:t>
      </w:r>
      <w:r w:rsidRPr="00ED0199">
        <w:rPr>
          <w:sz w:val="24"/>
          <w:szCs w:val="24"/>
        </w:rPr>
        <w:t>)</w:t>
      </w:r>
    </w:p>
    <w:p w:rsidR="007208AE" w:rsidRPr="00ED0199" w:rsidRDefault="007208AE" w:rsidP="007208AE">
      <w:pPr>
        <w:pStyle w:val="p2"/>
        <w:spacing w:before="0" w:beforeAutospacing="0" w:after="0" w:afterAutospacing="0"/>
        <w:rPr>
          <w:sz w:val="24"/>
          <w:szCs w:val="24"/>
        </w:rPr>
      </w:pPr>
    </w:p>
    <w:p w:rsidR="00F333DE" w:rsidRPr="00ED0199" w:rsidRDefault="00F333DE" w:rsidP="007208AE">
      <w:pPr>
        <w:pStyle w:val="p2"/>
        <w:spacing w:before="0" w:beforeAutospacing="0" w:after="0" w:afterAutospacing="0"/>
        <w:rPr>
          <w:sz w:val="24"/>
          <w:szCs w:val="24"/>
        </w:rPr>
      </w:pPr>
    </w:p>
    <w:p w:rsidR="007208AE" w:rsidRPr="00ED0199" w:rsidRDefault="007208AE" w:rsidP="007208AE">
      <w:pPr>
        <w:pStyle w:val="p2"/>
        <w:spacing w:before="0" w:beforeAutospacing="0" w:after="0" w:afterAutospacing="0"/>
        <w:rPr>
          <w:b/>
          <w:sz w:val="24"/>
          <w:szCs w:val="24"/>
        </w:rPr>
      </w:pPr>
      <w:r w:rsidRPr="00ED0199">
        <w:rPr>
          <w:b/>
          <w:sz w:val="24"/>
          <w:szCs w:val="24"/>
        </w:rPr>
        <w:t xml:space="preserve">Оценки уровня сформированности компетенций </w:t>
      </w:r>
    </w:p>
    <w:p w:rsidR="007208AE" w:rsidRPr="00ED0199" w:rsidRDefault="0023060C" w:rsidP="007208AE">
      <w:pPr>
        <w:pStyle w:val="p2"/>
        <w:spacing w:before="0" w:beforeAutospacing="0" w:after="0" w:afterAutospacing="0"/>
        <w:rPr>
          <w:sz w:val="24"/>
          <w:szCs w:val="24"/>
        </w:rPr>
      </w:pPr>
      <w:r w:rsidRPr="00ED0199">
        <w:rPr>
          <w:sz w:val="24"/>
          <w:szCs w:val="24"/>
        </w:rPr>
        <w:t>обучающегося</w:t>
      </w:r>
      <w:r w:rsidR="007208AE" w:rsidRPr="00ED0199">
        <w:rPr>
          <w:sz w:val="24"/>
          <w:szCs w:val="24"/>
        </w:rPr>
        <w:t xml:space="preserve"> ______________________ гр. _____</w:t>
      </w:r>
    </w:p>
    <w:p w:rsidR="007208AE" w:rsidRPr="00ED0199" w:rsidRDefault="007208AE" w:rsidP="007208AE">
      <w:pPr>
        <w:pStyle w:val="p2"/>
        <w:spacing w:before="0" w:beforeAutospacing="0" w:after="0" w:afterAutospacing="0"/>
        <w:rPr>
          <w:i/>
          <w:sz w:val="24"/>
          <w:szCs w:val="24"/>
        </w:rPr>
      </w:pPr>
    </w:p>
    <w:tbl>
      <w:tblPr>
        <w:tblStyle w:val="af3"/>
        <w:tblW w:w="9374" w:type="dxa"/>
        <w:tblInd w:w="250" w:type="dxa"/>
        <w:tblLayout w:type="fixed"/>
        <w:tblLook w:val="04A0" w:firstRow="1" w:lastRow="0" w:firstColumn="1" w:lastColumn="0" w:noHBand="0" w:noVBand="1"/>
      </w:tblPr>
      <w:tblGrid>
        <w:gridCol w:w="1701"/>
        <w:gridCol w:w="4253"/>
        <w:gridCol w:w="1719"/>
        <w:gridCol w:w="1701"/>
      </w:tblGrid>
      <w:tr w:rsidR="006401AD" w:rsidRPr="00ED0199" w:rsidTr="009E1831">
        <w:tc>
          <w:tcPr>
            <w:tcW w:w="1701" w:type="dxa"/>
            <w:vMerge w:val="restart"/>
            <w:vAlign w:val="center"/>
          </w:tcPr>
          <w:p w:rsidR="006401AD" w:rsidRPr="00ED0199" w:rsidRDefault="006401AD" w:rsidP="009E4F52">
            <w:pPr>
              <w:pStyle w:val="p2"/>
              <w:spacing w:before="0" w:beforeAutospacing="0" w:after="0" w:afterAutospacing="0"/>
              <w:rPr>
                <w:sz w:val="24"/>
                <w:szCs w:val="24"/>
              </w:rPr>
            </w:pPr>
            <w:r w:rsidRPr="00ED0199">
              <w:rPr>
                <w:sz w:val="24"/>
                <w:szCs w:val="24"/>
              </w:rPr>
              <w:t>Код проверяемой компетенции</w:t>
            </w:r>
          </w:p>
        </w:tc>
        <w:tc>
          <w:tcPr>
            <w:tcW w:w="4253" w:type="dxa"/>
            <w:vMerge w:val="restart"/>
            <w:vAlign w:val="center"/>
          </w:tcPr>
          <w:p w:rsidR="006401AD" w:rsidRPr="00ED0199" w:rsidRDefault="006401AD" w:rsidP="00D3060F">
            <w:pPr>
              <w:pStyle w:val="p2"/>
              <w:spacing w:before="0" w:beforeAutospacing="0" w:after="0" w:afterAutospacing="0"/>
              <w:rPr>
                <w:sz w:val="24"/>
                <w:szCs w:val="24"/>
              </w:rPr>
            </w:pPr>
            <w:r w:rsidRPr="00ED0199">
              <w:rPr>
                <w:sz w:val="24"/>
                <w:szCs w:val="24"/>
              </w:rPr>
              <w:t>Наименование компетенции</w:t>
            </w:r>
          </w:p>
        </w:tc>
        <w:tc>
          <w:tcPr>
            <w:tcW w:w="3420" w:type="dxa"/>
            <w:gridSpan w:val="2"/>
          </w:tcPr>
          <w:p w:rsidR="006401AD" w:rsidRPr="00ED0199" w:rsidRDefault="009E1831" w:rsidP="007208AE">
            <w:pPr>
              <w:pStyle w:val="p2"/>
              <w:spacing w:before="0" w:beforeAutospacing="0" w:after="0" w:afterAutospacing="0"/>
              <w:rPr>
                <w:sz w:val="24"/>
                <w:szCs w:val="24"/>
              </w:rPr>
            </w:pPr>
            <w:r w:rsidRPr="00ED0199">
              <w:rPr>
                <w:sz w:val="24"/>
                <w:szCs w:val="24"/>
              </w:rPr>
              <w:t>Уровень сформированности</w:t>
            </w:r>
          </w:p>
        </w:tc>
      </w:tr>
      <w:tr w:rsidR="006401AD" w:rsidRPr="00ED0199" w:rsidTr="009E1831">
        <w:tc>
          <w:tcPr>
            <w:tcW w:w="1701" w:type="dxa"/>
            <w:vMerge/>
          </w:tcPr>
          <w:p w:rsidR="006401AD" w:rsidRPr="00ED0199" w:rsidRDefault="006401AD" w:rsidP="009E4F52">
            <w:pPr>
              <w:pStyle w:val="p2"/>
              <w:spacing w:before="0" w:beforeAutospacing="0" w:after="0" w:afterAutospacing="0"/>
              <w:rPr>
                <w:sz w:val="24"/>
                <w:szCs w:val="24"/>
              </w:rPr>
            </w:pPr>
          </w:p>
        </w:tc>
        <w:tc>
          <w:tcPr>
            <w:tcW w:w="4253" w:type="dxa"/>
            <w:vMerge/>
          </w:tcPr>
          <w:p w:rsidR="006401AD" w:rsidRPr="00ED0199" w:rsidRDefault="006401AD" w:rsidP="009E4F52">
            <w:pPr>
              <w:pStyle w:val="p2"/>
              <w:spacing w:before="0" w:beforeAutospacing="0" w:after="0" w:afterAutospacing="0"/>
              <w:rPr>
                <w:sz w:val="24"/>
                <w:szCs w:val="24"/>
              </w:rPr>
            </w:pPr>
          </w:p>
        </w:tc>
        <w:tc>
          <w:tcPr>
            <w:tcW w:w="1719" w:type="dxa"/>
          </w:tcPr>
          <w:p w:rsidR="009E1831" w:rsidRPr="00ED0199" w:rsidRDefault="009E1831" w:rsidP="009E1831">
            <w:pPr>
              <w:pStyle w:val="p2"/>
              <w:spacing w:before="0" w:beforeAutospacing="0" w:after="0" w:afterAutospacing="0"/>
              <w:rPr>
                <w:sz w:val="24"/>
                <w:szCs w:val="24"/>
              </w:rPr>
            </w:pPr>
            <w:r w:rsidRPr="00ED0199">
              <w:rPr>
                <w:sz w:val="24"/>
                <w:szCs w:val="24"/>
              </w:rPr>
              <w:t xml:space="preserve">целевой </w:t>
            </w:r>
          </w:p>
          <w:p w:rsidR="006401AD" w:rsidRPr="00ED0199" w:rsidRDefault="009E1831" w:rsidP="009E1831">
            <w:pPr>
              <w:pStyle w:val="p2"/>
              <w:spacing w:before="0" w:beforeAutospacing="0" w:after="0" w:afterAutospacing="0"/>
              <w:rPr>
                <w:sz w:val="24"/>
                <w:szCs w:val="24"/>
              </w:rPr>
            </w:pPr>
            <w:r w:rsidRPr="00ED0199">
              <w:rPr>
                <w:sz w:val="24"/>
                <w:szCs w:val="24"/>
              </w:rPr>
              <w:t>(пороговый)</w:t>
            </w:r>
          </w:p>
        </w:tc>
        <w:tc>
          <w:tcPr>
            <w:tcW w:w="1701" w:type="dxa"/>
          </w:tcPr>
          <w:p w:rsidR="006401AD" w:rsidRPr="00ED0199" w:rsidRDefault="009E1831" w:rsidP="009E1831">
            <w:pPr>
              <w:pStyle w:val="p2"/>
              <w:spacing w:before="0" w:beforeAutospacing="0" w:after="0" w:afterAutospacing="0"/>
              <w:rPr>
                <w:sz w:val="24"/>
                <w:szCs w:val="24"/>
              </w:rPr>
            </w:pPr>
            <w:r w:rsidRPr="00ED0199">
              <w:rPr>
                <w:sz w:val="24"/>
                <w:szCs w:val="24"/>
              </w:rPr>
              <w:t>повышенный</w:t>
            </w:r>
          </w:p>
        </w:tc>
      </w:tr>
      <w:tr w:rsidR="006401AD" w:rsidRPr="00ED0199" w:rsidTr="009E1831">
        <w:tc>
          <w:tcPr>
            <w:tcW w:w="1701" w:type="dxa"/>
          </w:tcPr>
          <w:p w:rsidR="006401AD" w:rsidRPr="00ED0199" w:rsidRDefault="006401AD" w:rsidP="009E4F52">
            <w:pPr>
              <w:pStyle w:val="p2"/>
              <w:spacing w:before="0" w:beforeAutospacing="0" w:after="0" w:afterAutospacing="0"/>
              <w:rPr>
                <w:sz w:val="24"/>
                <w:szCs w:val="24"/>
              </w:rPr>
            </w:pPr>
            <w:r w:rsidRPr="00ED0199">
              <w:rPr>
                <w:sz w:val="24"/>
                <w:szCs w:val="24"/>
              </w:rPr>
              <w:t>ОК-3</w:t>
            </w:r>
          </w:p>
        </w:tc>
        <w:tc>
          <w:tcPr>
            <w:tcW w:w="4253" w:type="dxa"/>
          </w:tcPr>
          <w:p w:rsidR="006401AD" w:rsidRPr="00ED0199" w:rsidRDefault="006401AD" w:rsidP="007208AE">
            <w:pPr>
              <w:pStyle w:val="p2"/>
              <w:spacing w:before="0" w:beforeAutospacing="0" w:after="0" w:afterAutospacing="0"/>
              <w:rPr>
                <w:i/>
                <w:sz w:val="24"/>
                <w:szCs w:val="24"/>
              </w:rPr>
            </w:pPr>
          </w:p>
        </w:tc>
        <w:tc>
          <w:tcPr>
            <w:tcW w:w="1719" w:type="dxa"/>
          </w:tcPr>
          <w:p w:rsidR="006401AD" w:rsidRPr="00ED0199" w:rsidRDefault="006401AD" w:rsidP="007208AE">
            <w:pPr>
              <w:pStyle w:val="p2"/>
              <w:spacing w:before="0" w:beforeAutospacing="0" w:after="0" w:afterAutospacing="0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</w:tcPr>
          <w:p w:rsidR="006401AD" w:rsidRPr="00ED0199" w:rsidRDefault="006401AD" w:rsidP="007208AE">
            <w:pPr>
              <w:pStyle w:val="p2"/>
              <w:spacing w:before="0" w:beforeAutospacing="0" w:after="0" w:afterAutospacing="0"/>
              <w:rPr>
                <w:i/>
                <w:sz w:val="24"/>
                <w:szCs w:val="24"/>
              </w:rPr>
            </w:pPr>
          </w:p>
        </w:tc>
      </w:tr>
      <w:tr w:rsidR="006401AD" w:rsidRPr="00ED0199" w:rsidTr="009E1831">
        <w:tc>
          <w:tcPr>
            <w:tcW w:w="1701" w:type="dxa"/>
          </w:tcPr>
          <w:p w:rsidR="006401AD" w:rsidRPr="00ED0199" w:rsidRDefault="006401AD" w:rsidP="009E4F52">
            <w:pPr>
              <w:pStyle w:val="p2"/>
              <w:spacing w:before="0" w:beforeAutospacing="0" w:after="0" w:afterAutospacing="0"/>
              <w:rPr>
                <w:sz w:val="24"/>
                <w:szCs w:val="24"/>
              </w:rPr>
            </w:pPr>
            <w:r w:rsidRPr="00ED0199">
              <w:rPr>
                <w:sz w:val="24"/>
                <w:szCs w:val="24"/>
              </w:rPr>
              <w:t>…</w:t>
            </w:r>
          </w:p>
        </w:tc>
        <w:tc>
          <w:tcPr>
            <w:tcW w:w="4253" w:type="dxa"/>
          </w:tcPr>
          <w:p w:rsidR="006401AD" w:rsidRPr="00ED0199" w:rsidRDefault="006401AD" w:rsidP="007208AE">
            <w:pPr>
              <w:pStyle w:val="p2"/>
              <w:spacing w:before="0" w:beforeAutospacing="0" w:after="0" w:afterAutospacing="0"/>
              <w:rPr>
                <w:i/>
                <w:sz w:val="24"/>
                <w:szCs w:val="24"/>
              </w:rPr>
            </w:pPr>
          </w:p>
        </w:tc>
        <w:tc>
          <w:tcPr>
            <w:tcW w:w="1719" w:type="dxa"/>
          </w:tcPr>
          <w:p w:rsidR="006401AD" w:rsidRPr="00ED0199" w:rsidRDefault="006401AD" w:rsidP="007208AE">
            <w:pPr>
              <w:pStyle w:val="p2"/>
              <w:spacing w:before="0" w:beforeAutospacing="0" w:after="0" w:afterAutospacing="0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</w:tcPr>
          <w:p w:rsidR="006401AD" w:rsidRPr="00ED0199" w:rsidRDefault="006401AD" w:rsidP="007208AE">
            <w:pPr>
              <w:pStyle w:val="p2"/>
              <w:spacing w:before="0" w:beforeAutospacing="0" w:after="0" w:afterAutospacing="0"/>
              <w:rPr>
                <w:i/>
                <w:sz w:val="24"/>
                <w:szCs w:val="24"/>
              </w:rPr>
            </w:pPr>
          </w:p>
        </w:tc>
      </w:tr>
      <w:tr w:rsidR="006401AD" w:rsidRPr="00ED0199" w:rsidTr="009E1831">
        <w:tc>
          <w:tcPr>
            <w:tcW w:w="1701" w:type="dxa"/>
          </w:tcPr>
          <w:p w:rsidR="006401AD" w:rsidRPr="00ED0199" w:rsidRDefault="006401AD" w:rsidP="009E4F52">
            <w:pPr>
              <w:pStyle w:val="p2"/>
              <w:spacing w:before="0" w:beforeAutospacing="0" w:after="0" w:afterAutospacing="0"/>
              <w:rPr>
                <w:sz w:val="24"/>
                <w:szCs w:val="24"/>
              </w:rPr>
            </w:pPr>
            <w:r w:rsidRPr="00ED0199">
              <w:rPr>
                <w:sz w:val="24"/>
                <w:szCs w:val="24"/>
              </w:rPr>
              <w:t>…</w:t>
            </w:r>
          </w:p>
        </w:tc>
        <w:tc>
          <w:tcPr>
            <w:tcW w:w="4253" w:type="dxa"/>
          </w:tcPr>
          <w:p w:rsidR="006401AD" w:rsidRPr="00ED0199" w:rsidRDefault="006401AD" w:rsidP="007208AE">
            <w:pPr>
              <w:pStyle w:val="p2"/>
              <w:spacing w:before="0" w:beforeAutospacing="0" w:after="0" w:afterAutospacing="0"/>
              <w:rPr>
                <w:i/>
                <w:sz w:val="24"/>
                <w:szCs w:val="24"/>
              </w:rPr>
            </w:pPr>
          </w:p>
        </w:tc>
        <w:tc>
          <w:tcPr>
            <w:tcW w:w="1719" w:type="dxa"/>
          </w:tcPr>
          <w:p w:rsidR="006401AD" w:rsidRPr="00ED0199" w:rsidRDefault="006401AD" w:rsidP="007208AE">
            <w:pPr>
              <w:pStyle w:val="p2"/>
              <w:spacing w:before="0" w:beforeAutospacing="0" w:after="0" w:afterAutospacing="0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</w:tcPr>
          <w:p w:rsidR="006401AD" w:rsidRPr="00ED0199" w:rsidRDefault="006401AD" w:rsidP="007208AE">
            <w:pPr>
              <w:pStyle w:val="p2"/>
              <w:spacing w:before="0" w:beforeAutospacing="0" w:after="0" w:afterAutospacing="0"/>
              <w:rPr>
                <w:i/>
                <w:sz w:val="24"/>
                <w:szCs w:val="24"/>
              </w:rPr>
            </w:pPr>
          </w:p>
        </w:tc>
      </w:tr>
      <w:tr w:rsidR="006401AD" w:rsidRPr="00ED0199" w:rsidTr="009E1831">
        <w:tc>
          <w:tcPr>
            <w:tcW w:w="1701" w:type="dxa"/>
          </w:tcPr>
          <w:p w:rsidR="006401AD" w:rsidRPr="00ED0199" w:rsidRDefault="00F333DE" w:rsidP="009E4F52">
            <w:pPr>
              <w:pStyle w:val="p2"/>
              <w:spacing w:before="0" w:beforeAutospacing="0" w:after="0" w:afterAutospacing="0"/>
              <w:rPr>
                <w:sz w:val="24"/>
                <w:szCs w:val="24"/>
              </w:rPr>
            </w:pPr>
            <w:r w:rsidRPr="00ED0199">
              <w:rPr>
                <w:sz w:val="24"/>
                <w:szCs w:val="24"/>
              </w:rPr>
              <w:t>ОПК-1</w:t>
            </w:r>
          </w:p>
        </w:tc>
        <w:tc>
          <w:tcPr>
            <w:tcW w:w="4253" w:type="dxa"/>
          </w:tcPr>
          <w:p w:rsidR="006401AD" w:rsidRPr="00ED0199" w:rsidRDefault="006401AD" w:rsidP="007208AE">
            <w:pPr>
              <w:pStyle w:val="p2"/>
              <w:spacing w:before="0" w:beforeAutospacing="0" w:after="0" w:afterAutospacing="0"/>
              <w:rPr>
                <w:i/>
                <w:sz w:val="24"/>
                <w:szCs w:val="24"/>
              </w:rPr>
            </w:pPr>
          </w:p>
        </w:tc>
        <w:tc>
          <w:tcPr>
            <w:tcW w:w="1719" w:type="dxa"/>
          </w:tcPr>
          <w:p w:rsidR="006401AD" w:rsidRPr="00ED0199" w:rsidRDefault="006401AD" w:rsidP="007208AE">
            <w:pPr>
              <w:pStyle w:val="p2"/>
              <w:spacing w:before="0" w:beforeAutospacing="0" w:after="0" w:afterAutospacing="0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</w:tcPr>
          <w:p w:rsidR="006401AD" w:rsidRPr="00ED0199" w:rsidRDefault="006401AD" w:rsidP="007208AE">
            <w:pPr>
              <w:pStyle w:val="p2"/>
              <w:spacing w:before="0" w:beforeAutospacing="0" w:after="0" w:afterAutospacing="0"/>
              <w:rPr>
                <w:i/>
                <w:sz w:val="24"/>
                <w:szCs w:val="24"/>
              </w:rPr>
            </w:pPr>
          </w:p>
        </w:tc>
      </w:tr>
      <w:tr w:rsidR="006401AD" w:rsidRPr="00ED0199" w:rsidTr="009E1831">
        <w:tc>
          <w:tcPr>
            <w:tcW w:w="1701" w:type="dxa"/>
          </w:tcPr>
          <w:p w:rsidR="006401AD" w:rsidRPr="00ED0199" w:rsidRDefault="006401AD" w:rsidP="009E4F52">
            <w:pPr>
              <w:pStyle w:val="p2"/>
              <w:spacing w:before="0" w:beforeAutospacing="0" w:after="0" w:afterAutospacing="0"/>
              <w:rPr>
                <w:sz w:val="24"/>
                <w:szCs w:val="24"/>
              </w:rPr>
            </w:pPr>
            <w:r w:rsidRPr="00ED0199">
              <w:rPr>
                <w:sz w:val="24"/>
                <w:szCs w:val="24"/>
              </w:rPr>
              <w:t>…</w:t>
            </w:r>
          </w:p>
        </w:tc>
        <w:tc>
          <w:tcPr>
            <w:tcW w:w="4253" w:type="dxa"/>
          </w:tcPr>
          <w:p w:rsidR="006401AD" w:rsidRPr="00ED0199" w:rsidRDefault="006401AD" w:rsidP="007208AE">
            <w:pPr>
              <w:pStyle w:val="p2"/>
              <w:spacing w:before="0" w:beforeAutospacing="0" w:after="0" w:afterAutospacing="0"/>
              <w:rPr>
                <w:i/>
                <w:sz w:val="24"/>
                <w:szCs w:val="24"/>
              </w:rPr>
            </w:pPr>
          </w:p>
        </w:tc>
        <w:tc>
          <w:tcPr>
            <w:tcW w:w="1719" w:type="dxa"/>
          </w:tcPr>
          <w:p w:rsidR="006401AD" w:rsidRPr="00ED0199" w:rsidRDefault="006401AD" w:rsidP="007208AE">
            <w:pPr>
              <w:pStyle w:val="p2"/>
              <w:spacing w:before="0" w:beforeAutospacing="0" w:after="0" w:afterAutospacing="0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</w:tcPr>
          <w:p w:rsidR="006401AD" w:rsidRPr="00ED0199" w:rsidRDefault="006401AD" w:rsidP="007208AE">
            <w:pPr>
              <w:pStyle w:val="p2"/>
              <w:spacing w:before="0" w:beforeAutospacing="0" w:after="0" w:afterAutospacing="0"/>
              <w:rPr>
                <w:i/>
                <w:sz w:val="24"/>
                <w:szCs w:val="24"/>
              </w:rPr>
            </w:pPr>
          </w:p>
        </w:tc>
      </w:tr>
      <w:tr w:rsidR="006401AD" w:rsidRPr="00ED0199" w:rsidTr="009E1831">
        <w:tc>
          <w:tcPr>
            <w:tcW w:w="1701" w:type="dxa"/>
          </w:tcPr>
          <w:p w:rsidR="006401AD" w:rsidRPr="00ED0199" w:rsidRDefault="00F333DE" w:rsidP="009E4F52">
            <w:pPr>
              <w:pStyle w:val="p2"/>
              <w:spacing w:before="0" w:beforeAutospacing="0" w:after="0" w:afterAutospacing="0"/>
              <w:rPr>
                <w:sz w:val="24"/>
                <w:szCs w:val="24"/>
              </w:rPr>
            </w:pPr>
            <w:r w:rsidRPr="00ED0199">
              <w:rPr>
                <w:sz w:val="24"/>
                <w:szCs w:val="24"/>
              </w:rPr>
              <w:t>ПК-1</w:t>
            </w:r>
          </w:p>
        </w:tc>
        <w:tc>
          <w:tcPr>
            <w:tcW w:w="4253" w:type="dxa"/>
          </w:tcPr>
          <w:p w:rsidR="006401AD" w:rsidRPr="00ED0199" w:rsidRDefault="006401AD" w:rsidP="007208AE">
            <w:pPr>
              <w:pStyle w:val="p2"/>
              <w:spacing w:before="0" w:beforeAutospacing="0" w:after="0" w:afterAutospacing="0"/>
              <w:rPr>
                <w:i/>
                <w:sz w:val="24"/>
                <w:szCs w:val="24"/>
              </w:rPr>
            </w:pPr>
          </w:p>
        </w:tc>
        <w:tc>
          <w:tcPr>
            <w:tcW w:w="1719" w:type="dxa"/>
          </w:tcPr>
          <w:p w:rsidR="006401AD" w:rsidRPr="00ED0199" w:rsidRDefault="006401AD" w:rsidP="007208AE">
            <w:pPr>
              <w:pStyle w:val="p2"/>
              <w:spacing w:before="0" w:beforeAutospacing="0" w:after="0" w:afterAutospacing="0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</w:tcPr>
          <w:p w:rsidR="006401AD" w:rsidRPr="00ED0199" w:rsidRDefault="006401AD" w:rsidP="007208AE">
            <w:pPr>
              <w:pStyle w:val="p2"/>
              <w:spacing w:before="0" w:beforeAutospacing="0" w:after="0" w:afterAutospacing="0"/>
              <w:rPr>
                <w:i/>
                <w:sz w:val="24"/>
                <w:szCs w:val="24"/>
              </w:rPr>
            </w:pPr>
          </w:p>
        </w:tc>
      </w:tr>
      <w:tr w:rsidR="006401AD" w:rsidRPr="00ED0199" w:rsidTr="009E1831">
        <w:tc>
          <w:tcPr>
            <w:tcW w:w="1701" w:type="dxa"/>
          </w:tcPr>
          <w:p w:rsidR="006401AD" w:rsidRPr="00ED0199" w:rsidRDefault="00F333DE" w:rsidP="009E4F52">
            <w:pPr>
              <w:pStyle w:val="p2"/>
              <w:spacing w:before="0" w:beforeAutospacing="0" w:after="0" w:afterAutospacing="0"/>
              <w:rPr>
                <w:sz w:val="24"/>
                <w:szCs w:val="24"/>
              </w:rPr>
            </w:pPr>
            <w:r w:rsidRPr="00ED0199">
              <w:rPr>
                <w:sz w:val="24"/>
                <w:szCs w:val="24"/>
              </w:rPr>
              <w:t>…</w:t>
            </w:r>
          </w:p>
        </w:tc>
        <w:tc>
          <w:tcPr>
            <w:tcW w:w="4253" w:type="dxa"/>
          </w:tcPr>
          <w:p w:rsidR="006401AD" w:rsidRPr="00ED0199" w:rsidRDefault="006401AD" w:rsidP="007208AE">
            <w:pPr>
              <w:pStyle w:val="p2"/>
              <w:spacing w:before="0" w:beforeAutospacing="0" w:after="0" w:afterAutospacing="0"/>
              <w:rPr>
                <w:i/>
                <w:sz w:val="24"/>
                <w:szCs w:val="24"/>
              </w:rPr>
            </w:pPr>
          </w:p>
        </w:tc>
        <w:tc>
          <w:tcPr>
            <w:tcW w:w="1719" w:type="dxa"/>
          </w:tcPr>
          <w:p w:rsidR="006401AD" w:rsidRPr="00ED0199" w:rsidRDefault="006401AD" w:rsidP="007208AE">
            <w:pPr>
              <w:pStyle w:val="p2"/>
              <w:spacing w:before="0" w:beforeAutospacing="0" w:after="0" w:afterAutospacing="0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</w:tcPr>
          <w:p w:rsidR="006401AD" w:rsidRPr="00ED0199" w:rsidRDefault="006401AD" w:rsidP="007208AE">
            <w:pPr>
              <w:pStyle w:val="p2"/>
              <w:spacing w:before="0" w:beforeAutospacing="0" w:after="0" w:afterAutospacing="0"/>
              <w:rPr>
                <w:i/>
                <w:sz w:val="24"/>
                <w:szCs w:val="24"/>
              </w:rPr>
            </w:pPr>
          </w:p>
        </w:tc>
      </w:tr>
    </w:tbl>
    <w:p w:rsidR="006401AD" w:rsidRPr="00ED0199" w:rsidRDefault="006401AD" w:rsidP="007208AE">
      <w:pPr>
        <w:pStyle w:val="p2"/>
        <w:spacing w:before="0" w:beforeAutospacing="0" w:after="0" w:afterAutospacing="0"/>
        <w:rPr>
          <w:i/>
          <w:sz w:val="24"/>
          <w:szCs w:val="24"/>
        </w:rPr>
      </w:pPr>
    </w:p>
    <w:p w:rsidR="00D3060F" w:rsidRPr="00ED0199" w:rsidRDefault="00D3060F" w:rsidP="007208AE">
      <w:pPr>
        <w:pStyle w:val="p2"/>
        <w:spacing w:before="0" w:beforeAutospacing="0" w:after="0" w:afterAutospacing="0"/>
        <w:rPr>
          <w:i/>
          <w:sz w:val="24"/>
          <w:szCs w:val="24"/>
        </w:rPr>
      </w:pPr>
    </w:p>
    <w:p w:rsidR="007208AE" w:rsidRPr="00ED0199" w:rsidRDefault="007208AE" w:rsidP="007208AE">
      <w:pPr>
        <w:pStyle w:val="p2"/>
        <w:spacing w:before="0" w:beforeAutospacing="0" w:after="0" w:afterAutospacing="0"/>
        <w:rPr>
          <w:sz w:val="24"/>
          <w:szCs w:val="24"/>
        </w:rPr>
      </w:pPr>
    </w:p>
    <w:p w:rsidR="007208AE" w:rsidRPr="00ED0199" w:rsidRDefault="007208AE" w:rsidP="007208AE">
      <w:pPr>
        <w:pStyle w:val="p2"/>
        <w:spacing w:before="0" w:beforeAutospacing="0" w:after="0" w:afterAutospacing="0"/>
        <w:jc w:val="left"/>
        <w:rPr>
          <w:sz w:val="24"/>
          <w:szCs w:val="24"/>
        </w:rPr>
      </w:pPr>
      <w:r w:rsidRPr="00ED0199">
        <w:rPr>
          <w:sz w:val="24"/>
          <w:szCs w:val="24"/>
        </w:rPr>
        <w:t>Председатель ГЭК</w:t>
      </w:r>
      <w:r w:rsidRPr="00ED0199">
        <w:rPr>
          <w:sz w:val="24"/>
          <w:szCs w:val="24"/>
        </w:rPr>
        <w:tab/>
        <w:t xml:space="preserve">_____________ </w:t>
      </w:r>
      <w:r w:rsidRPr="00ED0199">
        <w:rPr>
          <w:sz w:val="24"/>
          <w:szCs w:val="24"/>
        </w:rPr>
        <w:tab/>
      </w:r>
      <w:r w:rsidRPr="00ED0199">
        <w:rPr>
          <w:sz w:val="24"/>
          <w:szCs w:val="24"/>
        </w:rPr>
        <w:tab/>
        <w:t>И.О. Фамилия</w:t>
      </w:r>
    </w:p>
    <w:p w:rsidR="007208AE" w:rsidRPr="00ED0199" w:rsidRDefault="007208AE" w:rsidP="007208AE">
      <w:pPr>
        <w:pStyle w:val="p2"/>
        <w:spacing w:before="0" w:beforeAutospacing="0" w:after="0" w:afterAutospacing="0"/>
        <w:jc w:val="left"/>
        <w:rPr>
          <w:sz w:val="24"/>
          <w:szCs w:val="24"/>
        </w:rPr>
      </w:pPr>
    </w:p>
    <w:p w:rsidR="007208AE" w:rsidRPr="00ED0199" w:rsidRDefault="007208AE" w:rsidP="007208AE">
      <w:pPr>
        <w:pStyle w:val="p2"/>
        <w:spacing w:before="0" w:beforeAutospacing="0" w:after="0" w:afterAutospacing="0"/>
        <w:jc w:val="left"/>
        <w:rPr>
          <w:sz w:val="24"/>
          <w:szCs w:val="24"/>
        </w:rPr>
      </w:pPr>
      <w:r w:rsidRPr="00ED0199">
        <w:rPr>
          <w:sz w:val="24"/>
          <w:szCs w:val="24"/>
        </w:rPr>
        <w:t>Члены ГЭК</w:t>
      </w:r>
      <w:r w:rsidRPr="00ED0199">
        <w:rPr>
          <w:sz w:val="24"/>
          <w:szCs w:val="24"/>
        </w:rPr>
        <w:tab/>
      </w:r>
      <w:r w:rsidRPr="00ED0199">
        <w:rPr>
          <w:sz w:val="24"/>
          <w:szCs w:val="24"/>
        </w:rPr>
        <w:tab/>
        <w:t>_____________</w:t>
      </w:r>
      <w:r w:rsidRPr="00ED0199">
        <w:rPr>
          <w:sz w:val="24"/>
          <w:szCs w:val="24"/>
        </w:rPr>
        <w:tab/>
      </w:r>
      <w:r w:rsidRPr="00ED0199">
        <w:rPr>
          <w:sz w:val="24"/>
          <w:szCs w:val="24"/>
        </w:rPr>
        <w:tab/>
        <w:t>И.О. Фамилия</w:t>
      </w:r>
    </w:p>
    <w:p w:rsidR="007208AE" w:rsidRPr="00ED0199" w:rsidRDefault="007208AE" w:rsidP="007208AE">
      <w:pPr>
        <w:pStyle w:val="p2"/>
        <w:spacing w:before="0" w:beforeAutospacing="0" w:after="0" w:afterAutospacing="0"/>
        <w:jc w:val="left"/>
        <w:rPr>
          <w:sz w:val="24"/>
          <w:szCs w:val="24"/>
        </w:rPr>
      </w:pPr>
    </w:p>
    <w:p w:rsidR="007208AE" w:rsidRPr="00ED0199" w:rsidRDefault="007208AE" w:rsidP="007208AE">
      <w:pPr>
        <w:pStyle w:val="p2"/>
        <w:spacing w:before="0" w:beforeAutospacing="0" w:after="0" w:afterAutospacing="0"/>
        <w:ind w:left="1416" w:firstLine="708"/>
        <w:jc w:val="left"/>
        <w:rPr>
          <w:sz w:val="24"/>
          <w:szCs w:val="24"/>
        </w:rPr>
      </w:pPr>
      <w:r w:rsidRPr="00ED0199">
        <w:rPr>
          <w:sz w:val="24"/>
          <w:szCs w:val="24"/>
        </w:rPr>
        <w:t>_____________</w:t>
      </w:r>
      <w:r w:rsidRPr="00ED0199">
        <w:rPr>
          <w:sz w:val="24"/>
          <w:szCs w:val="24"/>
        </w:rPr>
        <w:tab/>
      </w:r>
      <w:r w:rsidRPr="00ED0199">
        <w:rPr>
          <w:sz w:val="24"/>
          <w:szCs w:val="24"/>
        </w:rPr>
        <w:tab/>
        <w:t>И.О. Фамилия</w:t>
      </w:r>
    </w:p>
    <w:p w:rsidR="007208AE" w:rsidRPr="00ED0199" w:rsidRDefault="007208AE" w:rsidP="007208AE">
      <w:pPr>
        <w:pStyle w:val="p2"/>
        <w:spacing w:before="0" w:beforeAutospacing="0" w:after="0" w:afterAutospacing="0"/>
        <w:ind w:left="1416" w:firstLine="708"/>
        <w:jc w:val="left"/>
        <w:rPr>
          <w:sz w:val="24"/>
          <w:szCs w:val="24"/>
        </w:rPr>
      </w:pPr>
    </w:p>
    <w:p w:rsidR="007208AE" w:rsidRPr="00ED0199" w:rsidRDefault="007208AE" w:rsidP="007208AE">
      <w:pPr>
        <w:pStyle w:val="p2"/>
        <w:spacing w:before="0" w:beforeAutospacing="0" w:after="0" w:afterAutospacing="0"/>
        <w:ind w:left="1416" w:firstLine="708"/>
        <w:jc w:val="left"/>
        <w:rPr>
          <w:sz w:val="24"/>
          <w:szCs w:val="24"/>
        </w:rPr>
      </w:pPr>
      <w:r w:rsidRPr="00ED0199">
        <w:rPr>
          <w:sz w:val="24"/>
          <w:szCs w:val="24"/>
        </w:rPr>
        <w:t>_____________</w:t>
      </w:r>
      <w:r w:rsidRPr="00ED0199">
        <w:rPr>
          <w:sz w:val="24"/>
          <w:szCs w:val="24"/>
        </w:rPr>
        <w:tab/>
      </w:r>
      <w:r w:rsidRPr="00ED0199">
        <w:rPr>
          <w:sz w:val="24"/>
          <w:szCs w:val="24"/>
        </w:rPr>
        <w:tab/>
        <w:t>И.О. Фамилия</w:t>
      </w:r>
    </w:p>
    <w:p w:rsidR="007208AE" w:rsidRPr="00ED0199" w:rsidRDefault="007208AE" w:rsidP="007208AE">
      <w:pPr>
        <w:pStyle w:val="p2"/>
        <w:spacing w:before="0" w:beforeAutospacing="0" w:after="0" w:afterAutospacing="0"/>
        <w:ind w:left="1416" w:firstLine="708"/>
        <w:jc w:val="left"/>
        <w:rPr>
          <w:sz w:val="24"/>
          <w:szCs w:val="24"/>
        </w:rPr>
      </w:pPr>
    </w:p>
    <w:p w:rsidR="007208AE" w:rsidRPr="00ED0199" w:rsidRDefault="007208AE" w:rsidP="007208AE">
      <w:pPr>
        <w:pStyle w:val="p2"/>
        <w:spacing w:before="0" w:beforeAutospacing="0" w:after="0" w:afterAutospacing="0"/>
        <w:ind w:left="1416" w:firstLine="708"/>
        <w:jc w:val="left"/>
        <w:rPr>
          <w:sz w:val="24"/>
          <w:szCs w:val="24"/>
        </w:rPr>
      </w:pPr>
      <w:r w:rsidRPr="00ED0199">
        <w:rPr>
          <w:sz w:val="24"/>
          <w:szCs w:val="24"/>
        </w:rPr>
        <w:t>_____________</w:t>
      </w:r>
      <w:r w:rsidRPr="00ED0199">
        <w:rPr>
          <w:sz w:val="24"/>
          <w:szCs w:val="24"/>
        </w:rPr>
        <w:tab/>
      </w:r>
      <w:r w:rsidRPr="00ED0199">
        <w:rPr>
          <w:sz w:val="24"/>
          <w:szCs w:val="24"/>
        </w:rPr>
        <w:tab/>
        <w:t>И.О. Фамилия</w:t>
      </w:r>
    </w:p>
    <w:p w:rsidR="007208AE" w:rsidRPr="00ED0199" w:rsidRDefault="007208AE">
      <w:r w:rsidRPr="00ED0199">
        <w:br w:type="page"/>
      </w:r>
    </w:p>
    <w:p w:rsidR="001916C1" w:rsidRPr="00ED0199" w:rsidRDefault="002D2300" w:rsidP="00ED0199">
      <w:pPr>
        <w:pStyle w:val="111"/>
        <w:shd w:val="clear" w:color="auto" w:fill="auto"/>
        <w:spacing w:before="0" w:line="240" w:lineRule="auto"/>
        <w:ind w:left="23" w:hanging="23"/>
        <w:jc w:val="right"/>
        <w:rPr>
          <w:sz w:val="24"/>
          <w:szCs w:val="24"/>
        </w:rPr>
      </w:pPr>
      <w:r>
        <w:rPr>
          <w:noProof/>
        </w:rPr>
        <w:lastRenderedPageBreak/>
        <w:drawing>
          <wp:anchor distT="0" distB="0" distL="114300" distR="114300" simplePos="0" relativeHeight="251664384" behindDoc="0" locked="0" layoutInCell="1" allowOverlap="1">
            <wp:simplePos x="0" y="0"/>
            <wp:positionH relativeFrom="page">
              <wp:align>right</wp:align>
            </wp:positionH>
            <wp:positionV relativeFrom="paragraph">
              <wp:posOffset>-1323975</wp:posOffset>
            </wp:positionV>
            <wp:extent cx="7534275" cy="10660097"/>
            <wp:effectExtent l="0" t="0" r="0" b="8255"/>
            <wp:wrapNone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34275" cy="106600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A7735" w:rsidRPr="00ED0199">
        <w:rPr>
          <w:sz w:val="24"/>
          <w:szCs w:val="24"/>
        </w:rPr>
        <w:t>Приложение А</w:t>
      </w:r>
    </w:p>
    <w:p w:rsidR="0054173A" w:rsidRPr="00ED0199" w:rsidRDefault="0054173A" w:rsidP="0054173A">
      <w:pPr>
        <w:jc w:val="center"/>
        <w:rPr>
          <w:b/>
        </w:rPr>
      </w:pPr>
    </w:p>
    <w:p w:rsidR="0054173A" w:rsidRPr="00ED0199" w:rsidRDefault="0054173A" w:rsidP="0054173A">
      <w:pPr>
        <w:pStyle w:val="2"/>
        <w:spacing w:before="0" w:after="0"/>
        <w:jc w:val="center"/>
        <w:rPr>
          <w:rFonts w:ascii="Times New Roman" w:hAnsi="Times New Roman" w:cs="Times New Roman"/>
          <w:i w:val="0"/>
          <w:caps/>
        </w:rPr>
      </w:pPr>
      <w:r w:rsidRPr="00ED0199">
        <w:rPr>
          <w:rFonts w:ascii="Times New Roman" w:hAnsi="Times New Roman" w:cs="Times New Roman"/>
          <w:i w:val="0"/>
          <w:caps/>
        </w:rPr>
        <w:t>лист СОГЛАСОВАНИЯ</w:t>
      </w:r>
    </w:p>
    <w:p w:rsidR="0054173A" w:rsidRPr="00ED0199" w:rsidRDefault="0054173A" w:rsidP="00C7138C">
      <w:pPr>
        <w:pStyle w:val="a3"/>
        <w:rPr>
          <w:b/>
          <w:bCs/>
        </w:rPr>
      </w:pPr>
      <w:r w:rsidRPr="009F438B">
        <w:rPr>
          <w:b/>
          <w:u w:val="single"/>
        </w:rPr>
        <w:t>СК-ПВД-2</w:t>
      </w:r>
      <w:r w:rsidR="00D3479F" w:rsidRPr="009F438B">
        <w:rPr>
          <w:b/>
          <w:u w:val="single"/>
        </w:rPr>
        <w:t>.2-1.</w:t>
      </w:r>
      <w:r w:rsidR="009F438B" w:rsidRPr="009F438B">
        <w:rPr>
          <w:b/>
          <w:u w:val="single"/>
        </w:rPr>
        <w:t>5</w:t>
      </w:r>
      <w:r w:rsidR="00D3479F" w:rsidRPr="009F438B">
        <w:rPr>
          <w:b/>
          <w:u w:val="single"/>
        </w:rPr>
        <w:t>-</w:t>
      </w:r>
      <w:r w:rsidR="00500D8C" w:rsidRPr="009F438B">
        <w:rPr>
          <w:b/>
          <w:u w:val="single"/>
        </w:rPr>
        <w:t>21</w:t>
      </w:r>
      <w:r w:rsidR="007D22F3" w:rsidRPr="00ED0199">
        <w:rPr>
          <w:b/>
        </w:rPr>
        <w:t xml:space="preserve"> </w:t>
      </w:r>
      <w:r w:rsidR="008A29C0" w:rsidRPr="00ED0199">
        <w:rPr>
          <w:b/>
        </w:rPr>
        <w:t xml:space="preserve">        </w:t>
      </w:r>
      <w:r w:rsidR="00C7138C" w:rsidRPr="00ED0199">
        <w:rPr>
          <w:b/>
          <w:bCs/>
          <w:u w:val="single"/>
        </w:rPr>
        <w:t>Положе</w:t>
      </w:r>
      <w:r w:rsidR="008A29C0" w:rsidRPr="00ED0199">
        <w:rPr>
          <w:b/>
          <w:bCs/>
          <w:u w:val="single"/>
        </w:rPr>
        <w:t>ние о порядке формирования фондов</w:t>
      </w:r>
      <w:r w:rsidR="00C7138C" w:rsidRPr="00ED0199">
        <w:rPr>
          <w:b/>
          <w:bCs/>
          <w:u w:val="single"/>
        </w:rPr>
        <w:t xml:space="preserve"> оценочных средств</w:t>
      </w:r>
    </w:p>
    <w:p w:rsidR="0054173A" w:rsidRPr="00ED0199" w:rsidRDefault="008A29C0" w:rsidP="008A29C0">
      <w:pPr>
        <w:jc w:val="both"/>
      </w:pPr>
      <w:r w:rsidRPr="00ED0199">
        <w:t>(шифр документа)                                 (название документа)</w:t>
      </w:r>
    </w:p>
    <w:p w:rsidR="0054173A" w:rsidRPr="00ED0199" w:rsidRDefault="0054173A" w:rsidP="0054173A">
      <w:pPr>
        <w:jc w:val="both"/>
      </w:pPr>
    </w:p>
    <w:p w:rsidR="0054173A" w:rsidRPr="00ED0199" w:rsidRDefault="0054173A" w:rsidP="0054173A">
      <w:pPr>
        <w:rPr>
          <w:b/>
          <w:noProof/>
        </w:rPr>
      </w:pPr>
      <w:r w:rsidRPr="00ED0199">
        <w:rPr>
          <w:b/>
          <w:caps/>
          <w:noProof/>
        </w:rPr>
        <w:t>1. разработана</w:t>
      </w:r>
    </w:p>
    <w:p w:rsidR="0054173A" w:rsidRPr="00ED0199" w:rsidRDefault="0054173A" w:rsidP="0054173A">
      <w:pPr>
        <w:rPr>
          <w:b/>
          <w:noProof/>
        </w:rPr>
      </w:pPr>
    </w:p>
    <w:p w:rsidR="0054173A" w:rsidRPr="00ED0199" w:rsidRDefault="0054173A" w:rsidP="0054173A">
      <w:pPr>
        <w:rPr>
          <w:b/>
          <w:noProof/>
        </w:rPr>
      </w:pPr>
      <w:r w:rsidRPr="00ED0199">
        <w:rPr>
          <w:b/>
          <w:noProof/>
        </w:rPr>
        <w:t>Разработчик:</w:t>
      </w:r>
    </w:p>
    <w:p w:rsidR="0054173A" w:rsidRPr="00ED0199" w:rsidRDefault="0054173A" w:rsidP="0054173A">
      <w:pPr>
        <w:rPr>
          <w:b/>
          <w:noProof/>
        </w:rPr>
      </w:pPr>
    </w:p>
    <w:tbl>
      <w:tblPr>
        <w:tblW w:w="9038" w:type="dxa"/>
        <w:tblInd w:w="108" w:type="dxa"/>
        <w:tblLook w:val="01E0" w:firstRow="1" w:lastRow="1" w:firstColumn="1" w:lastColumn="1" w:noHBand="0" w:noVBand="0"/>
      </w:tblPr>
      <w:tblGrid>
        <w:gridCol w:w="5220"/>
        <w:gridCol w:w="540"/>
        <w:gridCol w:w="3278"/>
      </w:tblGrid>
      <w:tr w:rsidR="0054173A" w:rsidRPr="00ED0199" w:rsidTr="00B90BB5">
        <w:tc>
          <w:tcPr>
            <w:tcW w:w="5220" w:type="dxa"/>
            <w:tcBorders>
              <w:bottom w:val="single" w:sz="4" w:space="0" w:color="auto"/>
            </w:tcBorders>
          </w:tcPr>
          <w:p w:rsidR="0054173A" w:rsidRPr="00ED0199" w:rsidRDefault="00500D8C" w:rsidP="00B151D3">
            <w:pPr>
              <w:pStyle w:val="21"/>
              <w:jc w:val="center"/>
              <w:rPr>
                <w:noProof/>
                <w:szCs w:val="24"/>
              </w:rPr>
            </w:pPr>
            <w:r>
              <w:rPr>
                <w:noProof/>
                <w:szCs w:val="24"/>
              </w:rPr>
              <w:t>Начальник</w:t>
            </w:r>
            <w:r w:rsidR="00B151D3" w:rsidRPr="00ED0199">
              <w:rPr>
                <w:noProof/>
                <w:szCs w:val="24"/>
              </w:rPr>
              <w:t xml:space="preserve"> УМУ</w:t>
            </w:r>
          </w:p>
        </w:tc>
        <w:tc>
          <w:tcPr>
            <w:tcW w:w="540" w:type="dxa"/>
          </w:tcPr>
          <w:p w:rsidR="0054173A" w:rsidRPr="00ED0199" w:rsidRDefault="0054173A" w:rsidP="00B90BB5">
            <w:pPr>
              <w:pStyle w:val="21"/>
              <w:jc w:val="center"/>
              <w:rPr>
                <w:b/>
                <w:noProof/>
                <w:szCs w:val="24"/>
              </w:rPr>
            </w:pPr>
          </w:p>
        </w:tc>
        <w:tc>
          <w:tcPr>
            <w:tcW w:w="3278" w:type="dxa"/>
            <w:tcBorders>
              <w:bottom w:val="single" w:sz="4" w:space="0" w:color="auto"/>
            </w:tcBorders>
          </w:tcPr>
          <w:p w:rsidR="0054173A" w:rsidRPr="00ED0199" w:rsidRDefault="00500D8C" w:rsidP="00B90BB5">
            <w:pPr>
              <w:pStyle w:val="21"/>
              <w:jc w:val="center"/>
              <w:rPr>
                <w:noProof/>
                <w:szCs w:val="24"/>
              </w:rPr>
            </w:pPr>
            <w:r>
              <w:rPr>
                <w:noProof/>
                <w:szCs w:val="24"/>
              </w:rPr>
              <w:t>Книга А.С.</w:t>
            </w:r>
          </w:p>
        </w:tc>
      </w:tr>
      <w:tr w:rsidR="0054173A" w:rsidRPr="00ED0199" w:rsidTr="00B90BB5">
        <w:tc>
          <w:tcPr>
            <w:tcW w:w="5220" w:type="dxa"/>
            <w:tcBorders>
              <w:top w:val="single" w:sz="4" w:space="0" w:color="auto"/>
            </w:tcBorders>
          </w:tcPr>
          <w:p w:rsidR="0054173A" w:rsidRPr="00ED0199" w:rsidRDefault="0054173A" w:rsidP="00B90BB5">
            <w:pPr>
              <w:pStyle w:val="21"/>
              <w:jc w:val="center"/>
              <w:rPr>
                <w:noProof/>
                <w:szCs w:val="24"/>
              </w:rPr>
            </w:pPr>
            <w:r w:rsidRPr="00ED0199">
              <w:rPr>
                <w:i/>
                <w:noProof/>
                <w:szCs w:val="24"/>
              </w:rPr>
              <w:t>(должность)</w:t>
            </w:r>
          </w:p>
        </w:tc>
        <w:tc>
          <w:tcPr>
            <w:tcW w:w="540" w:type="dxa"/>
          </w:tcPr>
          <w:p w:rsidR="0054173A" w:rsidRPr="00ED0199" w:rsidRDefault="0054173A" w:rsidP="00B90BB5">
            <w:pPr>
              <w:pStyle w:val="21"/>
              <w:jc w:val="center"/>
              <w:rPr>
                <w:i/>
                <w:noProof/>
                <w:szCs w:val="24"/>
              </w:rPr>
            </w:pPr>
          </w:p>
        </w:tc>
        <w:tc>
          <w:tcPr>
            <w:tcW w:w="3278" w:type="dxa"/>
            <w:tcBorders>
              <w:top w:val="single" w:sz="4" w:space="0" w:color="auto"/>
            </w:tcBorders>
          </w:tcPr>
          <w:p w:rsidR="0054173A" w:rsidRPr="00ED0199" w:rsidRDefault="0054173A" w:rsidP="00B90BB5">
            <w:pPr>
              <w:pStyle w:val="21"/>
              <w:jc w:val="center"/>
              <w:rPr>
                <w:noProof/>
                <w:szCs w:val="24"/>
              </w:rPr>
            </w:pPr>
            <w:r w:rsidRPr="00ED0199">
              <w:rPr>
                <w:i/>
                <w:noProof/>
                <w:szCs w:val="24"/>
              </w:rPr>
              <w:t>(ФИО)</w:t>
            </w:r>
          </w:p>
        </w:tc>
      </w:tr>
    </w:tbl>
    <w:p w:rsidR="0054173A" w:rsidRPr="00ED0199" w:rsidRDefault="0054173A" w:rsidP="0054173A">
      <w:pPr>
        <w:pStyle w:val="21"/>
        <w:rPr>
          <w:b/>
          <w:caps/>
          <w:noProof/>
          <w:szCs w:val="24"/>
        </w:rPr>
      </w:pPr>
    </w:p>
    <w:p w:rsidR="0054173A" w:rsidRPr="00ED0199" w:rsidRDefault="0054173A" w:rsidP="009E5007">
      <w:pPr>
        <w:pStyle w:val="21"/>
        <w:numPr>
          <w:ilvl w:val="0"/>
          <w:numId w:val="16"/>
        </w:numPr>
        <w:rPr>
          <w:b/>
          <w:caps/>
          <w:noProof/>
          <w:szCs w:val="24"/>
        </w:rPr>
      </w:pPr>
      <w:r w:rsidRPr="00ED0199">
        <w:rPr>
          <w:b/>
          <w:caps/>
          <w:noProof/>
          <w:szCs w:val="24"/>
        </w:rPr>
        <w:t>согласованА</w:t>
      </w:r>
    </w:p>
    <w:p w:rsidR="00B151D3" w:rsidRPr="00ED0199" w:rsidRDefault="00B151D3" w:rsidP="00B151D3">
      <w:pPr>
        <w:pStyle w:val="21"/>
        <w:ind w:left="720"/>
        <w:rPr>
          <w:b/>
          <w:caps/>
          <w:noProof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961"/>
        <w:gridCol w:w="2295"/>
        <w:gridCol w:w="1099"/>
        <w:gridCol w:w="1517"/>
      </w:tblGrid>
      <w:tr w:rsidR="0054173A" w:rsidRPr="00ED0199" w:rsidTr="00B90BB5">
        <w:trPr>
          <w:jc w:val="center"/>
        </w:trPr>
        <w:tc>
          <w:tcPr>
            <w:tcW w:w="4961" w:type="dxa"/>
          </w:tcPr>
          <w:p w:rsidR="0054173A" w:rsidRPr="00ED0199" w:rsidRDefault="0054173A" w:rsidP="00B90BB5">
            <w:pPr>
              <w:pStyle w:val="21"/>
              <w:jc w:val="center"/>
              <w:rPr>
                <w:noProof/>
                <w:szCs w:val="24"/>
              </w:rPr>
            </w:pPr>
            <w:r w:rsidRPr="00ED0199">
              <w:rPr>
                <w:noProof/>
                <w:szCs w:val="24"/>
              </w:rPr>
              <w:t>Должность</w:t>
            </w:r>
          </w:p>
        </w:tc>
        <w:tc>
          <w:tcPr>
            <w:tcW w:w="2295" w:type="dxa"/>
          </w:tcPr>
          <w:p w:rsidR="0054173A" w:rsidRPr="00ED0199" w:rsidRDefault="0054173A" w:rsidP="00B90BB5">
            <w:pPr>
              <w:pStyle w:val="21"/>
              <w:jc w:val="center"/>
              <w:rPr>
                <w:noProof/>
                <w:szCs w:val="24"/>
              </w:rPr>
            </w:pPr>
            <w:r w:rsidRPr="00ED0199">
              <w:rPr>
                <w:noProof/>
                <w:szCs w:val="24"/>
              </w:rPr>
              <w:t>ФИО</w:t>
            </w:r>
          </w:p>
        </w:tc>
        <w:tc>
          <w:tcPr>
            <w:tcW w:w="1099" w:type="dxa"/>
          </w:tcPr>
          <w:p w:rsidR="0054173A" w:rsidRPr="00ED0199" w:rsidRDefault="0054173A" w:rsidP="00B90BB5">
            <w:pPr>
              <w:pStyle w:val="21"/>
              <w:jc w:val="center"/>
              <w:rPr>
                <w:noProof/>
                <w:szCs w:val="24"/>
              </w:rPr>
            </w:pPr>
            <w:r w:rsidRPr="00ED0199">
              <w:rPr>
                <w:noProof/>
                <w:szCs w:val="24"/>
              </w:rPr>
              <w:t>Дата</w:t>
            </w:r>
          </w:p>
        </w:tc>
        <w:tc>
          <w:tcPr>
            <w:tcW w:w="1517" w:type="dxa"/>
          </w:tcPr>
          <w:p w:rsidR="0054173A" w:rsidRPr="00ED0199" w:rsidRDefault="0054173A" w:rsidP="00B90BB5">
            <w:pPr>
              <w:pStyle w:val="21"/>
              <w:jc w:val="center"/>
              <w:rPr>
                <w:noProof/>
                <w:szCs w:val="24"/>
              </w:rPr>
            </w:pPr>
            <w:r w:rsidRPr="00ED0199">
              <w:rPr>
                <w:noProof/>
                <w:szCs w:val="24"/>
              </w:rPr>
              <w:t>Подпись</w:t>
            </w:r>
          </w:p>
        </w:tc>
      </w:tr>
      <w:tr w:rsidR="00500D8C" w:rsidRPr="00ED0199" w:rsidTr="00B90BB5">
        <w:trPr>
          <w:jc w:val="center"/>
        </w:trPr>
        <w:tc>
          <w:tcPr>
            <w:tcW w:w="4961" w:type="dxa"/>
          </w:tcPr>
          <w:p w:rsidR="00500D8C" w:rsidRPr="00747C5E" w:rsidRDefault="00670E1D" w:rsidP="00500D8C">
            <w:r>
              <w:t>Проректор</w:t>
            </w:r>
            <w:r w:rsidR="00500D8C" w:rsidRPr="00747C5E">
              <w:t xml:space="preserve"> по УР</w:t>
            </w:r>
          </w:p>
        </w:tc>
        <w:tc>
          <w:tcPr>
            <w:tcW w:w="2295" w:type="dxa"/>
            <w:vAlign w:val="center"/>
          </w:tcPr>
          <w:p w:rsidR="00500D8C" w:rsidRPr="00ED0199" w:rsidRDefault="009F438B" w:rsidP="00500D8C">
            <w:pPr>
              <w:tabs>
                <w:tab w:val="num" w:pos="252"/>
              </w:tabs>
            </w:pPr>
            <w:r>
              <w:t>Бабушкин И.Е.</w:t>
            </w:r>
          </w:p>
        </w:tc>
        <w:tc>
          <w:tcPr>
            <w:tcW w:w="1099" w:type="dxa"/>
          </w:tcPr>
          <w:p w:rsidR="00500D8C" w:rsidRPr="00ED0199" w:rsidRDefault="00500D8C" w:rsidP="00500D8C">
            <w:pPr>
              <w:pStyle w:val="Iauiue"/>
              <w:rPr>
                <w:lang w:val="ru-RU"/>
              </w:rPr>
            </w:pPr>
          </w:p>
        </w:tc>
        <w:tc>
          <w:tcPr>
            <w:tcW w:w="1517" w:type="dxa"/>
          </w:tcPr>
          <w:p w:rsidR="00500D8C" w:rsidRPr="00ED0199" w:rsidRDefault="00500D8C" w:rsidP="00500D8C">
            <w:pPr>
              <w:pStyle w:val="af8"/>
            </w:pPr>
          </w:p>
        </w:tc>
      </w:tr>
      <w:tr w:rsidR="00500D8C" w:rsidRPr="00ED0199" w:rsidTr="00B90BB5">
        <w:trPr>
          <w:jc w:val="center"/>
        </w:trPr>
        <w:tc>
          <w:tcPr>
            <w:tcW w:w="4961" w:type="dxa"/>
          </w:tcPr>
          <w:p w:rsidR="00500D8C" w:rsidRPr="00747C5E" w:rsidRDefault="00500D8C" w:rsidP="00500D8C">
            <w:r>
              <w:t>Начальник УПО</w:t>
            </w:r>
          </w:p>
        </w:tc>
        <w:tc>
          <w:tcPr>
            <w:tcW w:w="2295" w:type="dxa"/>
            <w:vAlign w:val="center"/>
          </w:tcPr>
          <w:p w:rsidR="00500D8C" w:rsidRPr="00ED0199" w:rsidRDefault="009F438B" w:rsidP="00500D8C">
            <w:pPr>
              <w:tabs>
                <w:tab w:val="num" w:pos="252"/>
              </w:tabs>
              <w:rPr>
                <w:noProof/>
              </w:rPr>
            </w:pPr>
            <w:r>
              <w:rPr>
                <w:noProof/>
              </w:rPr>
              <w:t>Малышенко С.Н.</w:t>
            </w:r>
          </w:p>
        </w:tc>
        <w:tc>
          <w:tcPr>
            <w:tcW w:w="1099" w:type="dxa"/>
          </w:tcPr>
          <w:p w:rsidR="00500D8C" w:rsidRPr="00ED0199" w:rsidRDefault="00500D8C" w:rsidP="00500D8C">
            <w:pPr>
              <w:pStyle w:val="Iauiue"/>
              <w:rPr>
                <w:lang w:val="ru-RU"/>
              </w:rPr>
            </w:pPr>
          </w:p>
        </w:tc>
        <w:tc>
          <w:tcPr>
            <w:tcW w:w="1517" w:type="dxa"/>
          </w:tcPr>
          <w:p w:rsidR="00500D8C" w:rsidRPr="00ED0199" w:rsidRDefault="00500D8C" w:rsidP="00500D8C">
            <w:pPr>
              <w:pStyle w:val="af8"/>
            </w:pPr>
          </w:p>
        </w:tc>
      </w:tr>
      <w:tr w:rsidR="00500D8C" w:rsidRPr="00ED0199" w:rsidTr="00B90BB5">
        <w:trPr>
          <w:jc w:val="center"/>
        </w:trPr>
        <w:tc>
          <w:tcPr>
            <w:tcW w:w="4961" w:type="dxa"/>
          </w:tcPr>
          <w:p w:rsidR="00500D8C" w:rsidRPr="00747C5E" w:rsidRDefault="00500D8C" w:rsidP="00C77420">
            <w:r>
              <w:t>Н</w:t>
            </w:r>
            <w:r w:rsidRPr="00747C5E">
              <w:t xml:space="preserve">ачальник </w:t>
            </w:r>
            <w:r>
              <w:t>О</w:t>
            </w:r>
            <w:r w:rsidRPr="00747C5E">
              <w:t>КК</w:t>
            </w:r>
            <w:r>
              <w:t>О</w:t>
            </w:r>
          </w:p>
        </w:tc>
        <w:tc>
          <w:tcPr>
            <w:tcW w:w="2295" w:type="dxa"/>
            <w:vAlign w:val="center"/>
          </w:tcPr>
          <w:p w:rsidR="00500D8C" w:rsidRPr="00ED0199" w:rsidRDefault="009F438B" w:rsidP="00500D8C">
            <w:pPr>
              <w:tabs>
                <w:tab w:val="num" w:pos="252"/>
              </w:tabs>
            </w:pPr>
            <w:r>
              <w:t>Чурилова М.Н.</w:t>
            </w:r>
          </w:p>
        </w:tc>
        <w:tc>
          <w:tcPr>
            <w:tcW w:w="1099" w:type="dxa"/>
          </w:tcPr>
          <w:p w:rsidR="00500D8C" w:rsidRPr="00ED0199" w:rsidRDefault="00500D8C" w:rsidP="00500D8C">
            <w:pPr>
              <w:pStyle w:val="af8"/>
            </w:pPr>
          </w:p>
        </w:tc>
        <w:tc>
          <w:tcPr>
            <w:tcW w:w="1517" w:type="dxa"/>
          </w:tcPr>
          <w:p w:rsidR="00500D8C" w:rsidRPr="00ED0199" w:rsidRDefault="00500D8C" w:rsidP="00500D8C">
            <w:pPr>
              <w:pStyle w:val="af8"/>
            </w:pPr>
          </w:p>
        </w:tc>
      </w:tr>
      <w:tr w:rsidR="00500D8C" w:rsidRPr="00ED0199" w:rsidTr="00B90BB5">
        <w:trPr>
          <w:jc w:val="center"/>
        </w:trPr>
        <w:tc>
          <w:tcPr>
            <w:tcW w:w="4961" w:type="dxa"/>
          </w:tcPr>
          <w:p w:rsidR="00500D8C" w:rsidRPr="00747C5E" w:rsidRDefault="00500D8C" w:rsidP="00500D8C">
            <w:r>
              <w:t>Директор института стоматологии</w:t>
            </w:r>
          </w:p>
        </w:tc>
        <w:tc>
          <w:tcPr>
            <w:tcW w:w="2295" w:type="dxa"/>
            <w:vAlign w:val="center"/>
          </w:tcPr>
          <w:p w:rsidR="00500D8C" w:rsidRPr="00ED0199" w:rsidRDefault="009F438B" w:rsidP="00500D8C">
            <w:pPr>
              <w:tabs>
                <w:tab w:val="num" w:pos="252"/>
              </w:tabs>
            </w:pPr>
            <w:r>
              <w:t>Шишкина О.Е.</w:t>
            </w:r>
          </w:p>
        </w:tc>
        <w:tc>
          <w:tcPr>
            <w:tcW w:w="1099" w:type="dxa"/>
          </w:tcPr>
          <w:p w:rsidR="00500D8C" w:rsidRPr="00ED0199" w:rsidRDefault="00500D8C" w:rsidP="00500D8C">
            <w:pPr>
              <w:pStyle w:val="af8"/>
            </w:pPr>
          </w:p>
        </w:tc>
        <w:tc>
          <w:tcPr>
            <w:tcW w:w="1517" w:type="dxa"/>
          </w:tcPr>
          <w:p w:rsidR="00500D8C" w:rsidRPr="00ED0199" w:rsidRDefault="00500D8C" w:rsidP="00500D8C">
            <w:pPr>
              <w:pStyle w:val="af8"/>
            </w:pPr>
          </w:p>
        </w:tc>
      </w:tr>
      <w:tr w:rsidR="00500D8C" w:rsidRPr="00ED0199" w:rsidTr="00B90BB5">
        <w:trPr>
          <w:jc w:val="center"/>
        </w:trPr>
        <w:tc>
          <w:tcPr>
            <w:tcW w:w="4961" w:type="dxa"/>
          </w:tcPr>
          <w:p w:rsidR="00500D8C" w:rsidRPr="00747C5E" w:rsidRDefault="00500D8C" w:rsidP="00500D8C">
            <w:r>
              <w:t>Директор института общественного здоровья и профилактической медицины</w:t>
            </w:r>
          </w:p>
        </w:tc>
        <w:tc>
          <w:tcPr>
            <w:tcW w:w="2295" w:type="dxa"/>
            <w:vAlign w:val="center"/>
          </w:tcPr>
          <w:p w:rsidR="00500D8C" w:rsidRPr="00ED0199" w:rsidRDefault="009F438B" w:rsidP="00500D8C">
            <w:pPr>
              <w:tabs>
                <w:tab w:val="num" w:pos="252"/>
              </w:tabs>
            </w:pPr>
            <w:r>
              <w:t>Широкоступ С.В.</w:t>
            </w:r>
          </w:p>
        </w:tc>
        <w:tc>
          <w:tcPr>
            <w:tcW w:w="1099" w:type="dxa"/>
          </w:tcPr>
          <w:p w:rsidR="00500D8C" w:rsidRPr="00ED0199" w:rsidRDefault="00500D8C" w:rsidP="00500D8C">
            <w:pPr>
              <w:pStyle w:val="af8"/>
            </w:pPr>
          </w:p>
        </w:tc>
        <w:tc>
          <w:tcPr>
            <w:tcW w:w="1517" w:type="dxa"/>
          </w:tcPr>
          <w:p w:rsidR="00500D8C" w:rsidRPr="00ED0199" w:rsidRDefault="00500D8C" w:rsidP="00500D8C">
            <w:pPr>
              <w:pStyle w:val="af8"/>
            </w:pPr>
          </w:p>
        </w:tc>
      </w:tr>
    </w:tbl>
    <w:p w:rsidR="00EE76D4" w:rsidRPr="00ED0199" w:rsidRDefault="00EE76D4" w:rsidP="00FC624D">
      <w:pPr>
        <w:sectPr w:rsidR="00EE76D4" w:rsidRPr="00ED0199" w:rsidSect="003114A7">
          <w:pgSz w:w="11906" w:h="16838"/>
          <w:pgMar w:top="1134" w:right="567" w:bottom="1134" w:left="1418" w:header="709" w:footer="709" w:gutter="0"/>
          <w:pgBorders>
            <w:top w:val="single" w:sz="4" w:space="1" w:color="auto"/>
            <w:left w:val="single" w:sz="4" w:space="4" w:color="auto"/>
            <w:bottom w:val="single" w:sz="4" w:space="1" w:color="auto"/>
            <w:right w:val="single" w:sz="4" w:space="4" w:color="auto"/>
          </w:pgBorders>
          <w:cols w:space="708"/>
          <w:docGrid w:linePitch="360"/>
        </w:sectPr>
      </w:pPr>
    </w:p>
    <w:p w:rsidR="00EE76D4" w:rsidRPr="00ED0199" w:rsidRDefault="00EE76D4" w:rsidP="00EE76D4">
      <w:pPr>
        <w:jc w:val="right"/>
        <w:rPr>
          <w:b/>
        </w:rPr>
      </w:pPr>
    </w:p>
    <w:p w:rsidR="00EE76D4" w:rsidRPr="00ED0199" w:rsidRDefault="00EE76D4" w:rsidP="007A7735">
      <w:pPr>
        <w:jc w:val="right"/>
        <w:rPr>
          <w:b/>
        </w:rPr>
      </w:pPr>
      <w:r w:rsidRPr="00ED0199">
        <w:rPr>
          <w:b/>
        </w:rPr>
        <w:tab/>
      </w:r>
      <w:r w:rsidR="007A7735" w:rsidRPr="00ED0199">
        <w:rPr>
          <w:b/>
        </w:rPr>
        <w:t>Приложение Б</w:t>
      </w:r>
    </w:p>
    <w:p w:rsidR="00EE76D4" w:rsidRPr="00ED0199" w:rsidRDefault="00EE76D4" w:rsidP="00EE76D4">
      <w:pPr>
        <w:rPr>
          <w:b/>
        </w:rPr>
      </w:pPr>
    </w:p>
    <w:p w:rsidR="00EE76D4" w:rsidRPr="00ED0199" w:rsidRDefault="00EE76D4" w:rsidP="00EE76D4">
      <w:pPr>
        <w:jc w:val="center"/>
        <w:rPr>
          <w:b/>
          <w:caps/>
        </w:rPr>
      </w:pPr>
      <w:r w:rsidRPr="00ED0199">
        <w:rPr>
          <w:b/>
          <w:caps/>
        </w:rPr>
        <w:t xml:space="preserve">Реестр  выдачи документА </w:t>
      </w:r>
    </w:p>
    <w:p w:rsidR="00EE76D4" w:rsidRPr="00ED0199" w:rsidRDefault="00EE76D4" w:rsidP="00EE76D4">
      <w:pPr>
        <w:pStyle w:val="a3"/>
        <w:jc w:val="center"/>
      </w:pPr>
      <w:r w:rsidRPr="00ED0199">
        <w:tab/>
      </w:r>
      <w:r w:rsidRPr="00ED0199">
        <w:tab/>
      </w:r>
      <w:r w:rsidRPr="00ED0199">
        <w:tab/>
      </w:r>
      <w:r w:rsidRPr="00ED0199">
        <w:tab/>
      </w:r>
      <w:r w:rsidRPr="00ED0199">
        <w:tab/>
      </w:r>
    </w:p>
    <w:p w:rsidR="00EE76D4" w:rsidRDefault="00EE76D4" w:rsidP="00A94D22">
      <w:pPr>
        <w:pStyle w:val="a3"/>
        <w:jc w:val="center"/>
        <w:rPr>
          <w:b/>
          <w:bCs/>
        </w:rPr>
      </w:pPr>
      <w:bookmarkStart w:id="3" w:name="_GoBack"/>
      <w:r w:rsidRPr="00ED0199">
        <w:rPr>
          <w:b/>
        </w:rPr>
        <w:t>СК-ПВД-2</w:t>
      </w:r>
      <w:r w:rsidR="002D24CD" w:rsidRPr="00ED0199">
        <w:rPr>
          <w:b/>
        </w:rPr>
        <w:t>.2-1.</w:t>
      </w:r>
      <w:r w:rsidR="00A94D22">
        <w:rPr>
          <w:b/>
        </w:rPr>
        <w:t>5</w:t>
      </w:r>
      <w:r w:rsidR="002D24CD" w:rsidRPr="00ED0199">
        <w:rPr>
          <w:b/>
        </w:rPr>
        <w:t>-</w:t>
      </w:r>
      <w:r w:rsidR="00A94D22">
        <w:rPr>
          <w:b/>
        </w:rPr>
        <w:t>21</w:t>
      </w:r>
      <w:r w:rsidR="007D22F3" w:rsidRPr="00ED0199">
        <w:rPr>
          <w:b/>
        </w:rPr>
        <w:t xml:space="preserve"> </w:t>
      </w:r>
      <w:r w:rsidR="00ED06D8" w:rsidRPr="00ED0199">
        <w:rPr>
          <w:b/>
        </w:rPr>
        <w:t>«</w:t>
      </w:r>
      <w:r w:rsidR="00ED06D8" w:rsidRPr="00ED0199">
        <w:rPr>
          <w:b/>
          <w:bCs/>
        </w:rPr>
        <w:t>Положение о порядке формирования фонд</w:t>
      </w:r>
      <w:r w:rsidR="0097363D">
        <w:rPr>
          <w:b/>
          <w:bCs/>
        </w:rPr>
        <w:t>ов</w:t>
      </w:r>
      <w:r w:rsidR="00ED06D8" w:rsidRPr="00ED0199">
        <w:rPr>
          <w:b/>
          <w:bCs/>
        </w:rPr>
        <w:t xml:space="preserve"> оценочных средств»</w:t>
      </w:r>
    </w:p>
    <w:tbl>
      <w:tblPr>
        <w:tblpPr w:leftFromText="180" w:rightFromText="180" w:vertAnchor="text" w:horzAnchor="margin" w:tblpX="108" w:tblpY="70"/>
        <w:tblW w:w="94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972"/>
        <w:gridCol w:w="1701"/>
        <w:gridCol w:w="856"/>
        <w:gridCol w:w="1479"/>
        <w:gridCol w:w="1277"/>
        <w:gridCol w:w="1208"/>
      </w:tblGrid>
      <w:tr w:rsidR="00A94D22" w:rsidRPr="007D1B29" w:rsidTr="004B51A8">
        <w:tc>
          <w:tcPr>
            <w:tcW w:w="2972" w:type="dxa"/>
            <w:vAlign w:val="center"/>
          </w:tcPr>
          <w:bookmarkEnd w:id="3"/>
          <w:p w:rsidR="00A94D22" w:rsidRPr="007D1B29" w:rsidRDefault="00A94D22" w:rsidP="004B51A8">
            <w:pPr>
              <w:jc w:val="center"/>
              <w:rPr>
                <w:b/>
                <w:bCs/>
              </w:rPr>
            </w:pPr>
            <w:r w:rsidRPr="007D1B29">
              <w:rPr>
                <w:b/>
                <w:bCs/>
              </w:rPr>
              <w:t>Структурное подразделение, должностное лицо</w:t>
            </w:r>
          </w:p>
        </w:tc>
        <w:tc>
          <w:tcPr>
            <w:tcW w:w="1701" w:type="dxa"/>
            <w:vAlign w:val="center"/>
          </w:tcPr>
          <w:p w:rsidR="00A94D22" w:rsidRPr="007D1B29" w:rsidRDefault="00A94D22" w:rsidP="004B51A8">
            <w:pPr>
              <w:pStyle w:val="1"/>
              <w:spacing w:before="0" w:after="0"/>
            </w:pPr>
            <w:bookmarkStart w:id="4" w:name="_Toc446929000"/>
            <w:bookmarkStart w:id="5" w:name="_Toc446929387"/>
            <w:bookmarkStart w:id="6" w:name="_Toc447006879"/>
            <w:r w:rsidRPr="007D1B29">
              <w:t>Ф.И.О</w:t>
            </w:r>
            <w:bookmarkEnd w:id="4"/>
            <w:bookmarkEnd w:id="5"/>
            <w:bookmarkEnd w:id="6"/>
          </w:p>
        </w:tc>
        <w:tc>
          <w:tcPr>
            <w:tcW w:w="856" w:type="dxa"/>
            <w:vAlign w:val="center"/>
          </w:tcPr>
          <w:p w:rsidR="00A94D22" w:rsidRPr="007D1B29" w:rsidRDefault="00A94D22" w:rsidP="004B51A8">
            <w:pPr>
              <w:pStyle w:val="1"/>
              <w:spacing w:before="0" w:after="0"/>
            </w:pPr>
            <w:bookmarkStart w:id="7" w:name="_Toc446929001"/>
            <w:bookmarkStart w:id="8" w:name="_Toc446929388"/>
            <w:bookmarkStart w:id="9" w:name="_Toc447006880"/>
            <w:r w:rsidRPr="007D1B29">
              <w:t>№ УчЭ</w:t>
            </w:r>
            <w:bookmarkEnd w:id="7"/>
            <w:bookmarkEnd w:id="8"/>
            <w:bookmarkEnd w:id="9"/>
          </w:p>
        </w:tc>
        <w:tc>
          <w:tcPr>
            <w:tcW w:w="1479" w:type="dxa"/>
            <w:vAlign w:val="center"/>
          </w:tcPr>
          <w:p w:rsidR="00A94D22" w:rsidRPr="007D1B29" w:rsidRDefault="00A94D22" w:rsidP="004B51A8">
            <w:pPr>
              <w:jc w:val="center"/>
              <w:rPr>
                <w:b/>
                <w:bCs/>
              </w:rPr>
            </w:pPr>
            <w:r w:rsidRPr="007D1B29">
              <w:rPr>
                <w:b/>
                <w:bCs/>
              </w:rPr>
              <w:t>Эл. вариант</w:t>
            </w:r>
          </w:p>
          <w:p w:rsidR="00A94D22" w:rsidRPr="007D1B29" w:rsidRDefault="00A94D22" w:rsidP="004B51A8">
            <w:pPr>
              <w:jc w:val="center"/>
              <w:rPr>
                <w:b/>
                <w:bCs/>
              </w:rPr>
            </w:pPr>
            <w:r w:rsidRPr="007D1B29">
              <w:rPr>
                <w:b/>
                <w:bCs/>
              </w:rPr>
              <w:t>да/нет</w:t>
            </w:r>
          </w:p>
        </w:tc>
        <w:tc>
          <w:tcPr>
            <w:tcW w:w="1277" w:type="dxa"/>
            <w:vAlign w:val="center"/>
          </w:tcPr>
          <w:p w:rsidR="00A94D22" w:rsidRPr="007D1B29" w:rsidRDefault="00A94D22" w:rsidP="004B51A8">
            <w:pPr>
              <w:jc w:val="center"/>
              <w:rPr>
                <w:b/>
                <w:bCs/>
              </w:rPr>
            </w:pPr>
            <w:r w:rsidRPr="007D1B29">
              <w:rPr>
                <w:b/>
                <w:bCs/>
              </w:rPr>
              <w:t>Дата</w:t>
            </w:r>
          </w:p>
        </w:tc>
        <w:tc>
          <w:tcPr>
            <w:tcW w:w="1208" w:type="dxa"/>
            <w:vAlign w:val="center"/>
          </w:tcPr>
          <w:p w:rsidR="00A94D22" w:rsidRPr="007D1B29" w:rsidRDefault="00A94D22" w:rsidP="004B51A8">
            <w:pPr>
              <w:jc w:val="center"/>
              <w:rPr>
                <w:b/>
                <w:bCs/>
              </w:rPr>
            </w:pPr>
            <w:r w:rsidRPr="007D1B29">
              <w:rPr>
                <w:b/>
                <w:bCs/>
              </w:rPr>
              <w:t>Подпись</w:t>
            </w:r>
          </w:p>
        </w:tc>
      </w:tr>
      <w:tr w:rsidR="00A94D22" w:rsidRPr="007D1B29" w:rsidTr="004B51A8">
        <w:tc>
          <w:tcPr>
            <w:tcW w:w="2972" w:type="dxa"/>
          </w:tcPr>
          <w:p w:rsidR="00A94D22" w:rsidRPr="007D1B29" w:rsidRDefault="00A94D22" w:rsidP="004B51A8"/>
        </w:tc>
        <w:tc>
          <w:tcPr>
            <w:tcW w:w="1701" w:type="dxa"/>
            <w:vAlign w:val="center"/>
          </w:tcPr>
          <w:p w:rsidR="00A94D22" w:rsidRPr="007D1B29" w:rsidRDefault="00A94D22" w:rsidP="004B51A8">
            <w:pPr>
              <w:tabs>
                <w:tab w:val="num" w:pos="252"/>
              </w:tabs>
            </w:pPr>
          </w:p>
        </w:tc>
        <w:tc>
          <w:tcPr>
            <w:tcW w:w="856" w:type="dxa"/>
            <w:vAlign w:val="center"/>
          </w:tcPr>
          <w:p w:rsidR="00A94D22" w:rsidRPr="007D1B29" w:rsidRDefault="00A94D22" w:rsidP="00A94D22">
            <w:pPr>
              <w:numPr>
                <w:ilvl w:val="0"/>
                <w:numId w:val="28"/>
              </w:numPr>
              <w:ind w:left="0" w:firstLine="0"/>
              <w:jc w:val="center"/>
            </w:pPr>
          </w:p>
        </w:tc>
        <w:tc>
          <w:tcPr>
            <w:tcW w:w="1479" w:type="dxa"/>
            <w:vAlign w:val="center"/>
          </w:tcPr>
          <w:p w:rsidR="00A94D22" w:rsidRPr="007D1B29" w:rsidRDefault="00A94D22" w:rsidP="004B51A8">
            <w:pPr>
              <w:jc w:val="center"/>
            </w:pPr>
            <w:r w:rsidRPr="007D1B29">
              <w:t>Да</w:t>
            </w:r>
          </w:p>
        </w:tc>
        <w:tc>
          <w:tcPr>
            <w:tcW w:w="1277" w:type="dxa"/>
            <w:vAlign w:val="center"/>
          </w:tcPr>
          <w:p w:rsidR="00A94D22" w:rsidRPr="007D1B29" w:rsidRDefault="00A94D22" w:rsidP="004B51A8">
            <w:pPr>
              <w:jc w:val="center"/>
            </w:pPr>
          </w:p>
        </w:tc>
        <w:tc>
          <w:tcPr>
            <w:tcW w:w="1208" w:type="dxa"/>
            <w:vAlign w:val="center"/>
          </w:tcPr>
          <w:p w:rsidR="00A94D22" w:rsidRPr="007D1B29" w:rsidRDefault="00A94D22" w:rsidP="004B51A8">
            <w:pPr>
              <w:jc w:val="center"/>
            </w:pPr>
          </w:p>
        </w:tc>
      </w:tr>
      <w:tr w:rsidR="00A94D22" w:rsidRPr="007D1B29" w:rsidTr="004B51A8">
        <w:tc>
          <w:tcPr>
            <w:tcW w:w="2972" w:type="dxa"/>
          </w:tcPr>
          <w:p w:rsidR="00A94D22" w:rsidRPr="007D1B29" w:rsidRDefault="00A94D22" w:rsidP="004B51A8"/>
        </w:tc>
        <w:tc>
          <w:tcPr>
            <w:tcW w:w="1701" w:type="dxa"/>
            <w:vAlign w:val="center"/>
          </w:tcPr>
          <w:p w:rsidR="00A94D22" w:rsidRPr="007D1B29" w:rsidRDefault="00A94D22" w:rsidP="004B51A8">
            <w:pPr>
              <w:tabs>
                <w:tab w:val="num" w:pos="252"/>
              </w:tabs>
            </w:pPr>
          </w:p>
        </w:tc>
        <w:tc>
          <w:tcPr>
            <w:tcW w:w="856" w:type="dxa"/>
            <w:vAlign w:val="center"/>
          </w:tcPr>
          <w:p w:rsidR="00A94D22" w:rsidRPr="007D1B29" w:rsidRDefault="00A94D22" w:rsidP="00A94D22">
            <w:pPr>
              <w:numPr>
                <w:ilvl w:val="0"/>
                <w:numId w:val="28"/>
              </w:numPr>
              <w:ind w:left="0" w:firstLine="0"/>
              <w:jc w:val="center"/>
            </w:pPr>
          </w:p>
        </w:tc>
        <w:tc>
          <w:tcPr>
            <w:tcW w:w="1479" w:type="dxa"/>
            <w:vAlign w:val="center"/>
          </w:tcPr>
          <w:p w:rsidR="00A94D22" w:rsidRPr="007D1B29" w:rsidRDefault="00A94D22" w:rsidP="004B51A8">
            <w:pPr>
              <w:jc w:val="center"/>
            </w:pPr>
            <w:r w:rsidRPr="007D1B29">
              <w:t>Да</w:t>
            </w:r>
          </w:p>
        </w:tc>
        <w:tc>
          <w:tcPr>
            <w:tcW w:w="1277" w:type="dxa"/>
            <w:vAlign w:val="center"/>
          </w:tcPr>
          <w:p w:rsidR="00A94D22" w:rsidRPr="007D1B29" w:rsidRDefault="00A94D22" w:rsidP="004B51A8">
            <w:pPr>
              <w:jc w:val="center"/>
            </w:pPr>
          </w:p>
        </w:tc>
        <w:tc>
          <w:tcPr>
            <w:tcW w:w="1208" w:type="dxa"/>
            <w:vAlign w:val="center"/>
          </w:tcPr>
          <w:p w:rsidR="00A94D22" w:rsidRPr="007D1B29" w:rsidRDefault="00A94D22" w:rsidP="004B51A8">
            <w:pPr>
              <w:jc w:val="center"/>
            </w:pPr>
          </w:p>
        </w:tc>
      </w:tr>
      <w:tr w:rsidR="00A94D22" w:rsidRPr="007D1B29" w:rsidTr="004B51A8">
        <w:tc>
          <w:tcPr>
            <w:tcW w:w="2972" w:type="dxa"/>
          </w:tcPr>
          <w:p w:rsidR="00A94D22" w:rsidRPr="007D1B29" w:rsidRDefault="00A94D22" w:rsidP="004B51A8"/>
        </w:tc>
        <w:tc>
          <w:tcPr>
            <w:tcW w:w="1701" w:type="dxa"/>
            <w:vAlign w:val="center"/>
          </w:tcPr>
          <w:p w:rsidR="00A94D22" w:rsidRPr="007D1B29" w:rsidRDefault="00A94D22" w:rsidP="004B51A8">
            <w:pPr>
              <w:tabs>
                <w:tab w:val="num" w:pos="252"/>
              </w:tabs>
            </w:pPr>
          </w:p>
        </w:tc>
        <w:tc>
          <w:tcPr>
            <w:tcW w:w="856" w:type="dxa"/>
            <w:vAlign w:val="center"/>
          </w:tcPr>
          <w:p w:rsidR="00A94D22" w:rsidRPr="007D1B29" w:rsidRDefault="00A94D22" w:rsidP="00A94D22">
            <w:pPr>
              <w:numPr>
                <w:ilvl w:val="0"/>
                <w:numId w:val="28"/>
              </w:numPr>
              <w:ind w:left="0" w:firstLine="0"/>
              <w:jc w:val="center"/>
            </w:pPr>
          </w:p>
        </w:tc>
        <w:tc>
          <w:tcPr>
            <w:tcW w:w="1479" w:type="dxa"/>
            <w:vAlign w:val="center"/>
          </w:tcPr>
          <w:p w:rsidR="00A94D22" w:rsidRPr="007D1B29" w:rsidRDefault="00A94D22" w:rsidP="004B51A8">
            <w:pPr>
              <w:jc w:val="center"/>
            </w:pPr>
            <w:r w:rsidRPr="007D1B29">
              <w:t>Да</w:t>
            </w:r>
          </w:p>
        </w:tc>
        <w:tc>
          <w:tcPr>
            <w:tcW w:w="1277" w:type="dxa"/>
            <w:vAlign w:val="center"/>
          </w:tcPr>
          <w:p w:rsidR="00A94D22" w:rsidRPr="007D1B29" w:rsidRDefault="00A94D22" w:rsidP="004B51A8">
            <w:pPr>
              <w:jc w:val="center"/>
            </w:pPr>
          </w:p>
        </w:tc>
        <w:tc>
          <w:tcPr>
            <w:tcW w:w="1208" w:type="dxa"/>
            <w:vAlign w:val="center"/>
          </w:tcPr>
          <w:p w:rsidR="00A94D22" w:rsidRPr="007D1B29" w:rsidRDefault="00A94D22" w:rsidP="004B51A8">
            <w:pPr>
              <w:jc w:val="center"/>
            </w:pPr>
          </w:p>
        </w:tc>
      </w:tr>
      <w:tr w:rsidR="00A94D22" w:rsidRPr="007D1B29" w:rsidTr="004B51A8">
        <w:tc>
          <w:tcPr>
            <w:tcW w:w="2972" w:type="dxa"/>
          </w:tcPr>
          <w:p w:rsidR="00A94D22" w:rsidRPr="007D1B29" w:rsidRDefault="00A94D22" w:rsidP="004B51A8"/>
        </w:tc>
        <w:tc>
          <w:tcPr>
            <w:tcW w:w="1701" w:type="dxa"/>
            <w:vAlign w:val="center"/>
          </w:tcPr>
          <w:p w:rsidR="00A94D22" w:rsidRPr="007D1B29" w:rsidRDefault="00A94D22" w:rsidP="004B51A8">
            <w:pPr>
              <w:tabs>
                <w:tab w:val="num" w:pos="252"/>
              </w:tabs>
            </w:pPr>
          </w:p>
        </w:tc>
        <w:tc>
          <w:tcPr>
            <w:tcW w:w="856" w:type="dxa"/>
            <w:vAlign w:val="center"/>
          </w:tcPr>
          <w:p w:rsidR="00A94D22" w:rsidRPr="007D1B29" w:rsidRDefault="00A94D22" w:rsidP="00A94D22">
            <w:pPr>
              <w:numPr>
                <w:ilvl w:val="0"/>
                <w:numId w:val="28"/>
              </w:numPr>
              <w:ind w:left="0" w:firstLine="0"/>
              <w:jc w:val="center"/>
            </w:pPr>
          </w:p>
        </w:tc>
        <w:tc>
          <w:tcPr>
            <w:tcW w:w="1479" w:type="dxa"/>
            <w:vAlign w:val="center"/>
          </w:tcPr>
          <w:p w:rsidR="00A94D22" w:rsidRPr="007D1B29" w:rsidRDefault="00A94D22" w:rsidP="004B51A8">
            <w:pPr>
              <w:jc w:val="center"/>
            </w:pPr>
            <w:r w:rsidRPr="007D1B29">
              <w:t>Да</w:t>
            </w:r>
          </w:p>
        </w:tc>
        <w:tc>
          <w:tcPr>
            <w:tcW w:w="1277" w:type="dxa"/>
            <w:vAlign w:val="center"/>
          </w:tcPr>
          <w:p w:rsidR="00A94D22" w:rsidRPr="007D1B29" w:rsidRDefault="00A94D22" w:rsidP="004B51A8">
            <w:pPr>
              <w:jc w:val="center"/>
            </w:pPr>
          </w:p>
        </w:tc>
        <w:tc>
          <w:tcPr>
            <w:tcW w:w="1208" w:type="dxa"/>
            <w:vAlign w:val="center"/>
          </w:tcPr>
          <w:p w:rsidR="00A94D22" w:rsidRPr="007D1B29" w:rsidRDefault="00A94D22" w:rsidP="004B51A8">
            <w:pPr>
              <w:jc w:val="center"/>
            </w:pPr>
          </w:p>
        </w:tc>
      </w:tr>
      <w:tr w:rsidR="00A94D22" w:rsidRPr="007D1B29" w:rsidTr="004B51A8">
        <w:tc>
          <w:tcPr>
            <w:tcW w:w="2972" w:type="dxa"/>
          </w:tcPr>
          <w:p w:rsidR="00A94D22" w:rsidRPr="007D1B29" w:rsidRDefault="00A94D22" w:rsidP="004B51A8"/>
        </w:tc>
        <w:tc>
          <w:tcPr>
            <w:tcW w:w="1701" w:type="dxa"/>
            <w:vAlign w:val="center"/>
          </w:tcPr>
          <w:p w:rsidR="00A94D22" w:rsidRPr="007D1B29" w:rsidRDefault="00A94D22" w:rsidP="004B51A8">
            <w:pPr>
              <w:tabs>
                <w:tab w:val="num" w:pos="252"/>
              </w:tabs>
            </w:pPr>
          </w:p>
        </w:tc>
        <w:tc>
          <w:tcPr>
            <w:tcW w:w="856" w:type="dxa"/>
            <w:vAlign w:val="center"/>
          </w:tcPr>
          <w:p w:rsidR="00A94D22" w:rsidRPr="007D1B29" w:rsidRDefault="00A94D22" w:rsidP="00A94D22">
            <w:pPr>
              <w:numPr>
                <w:ilvl w:val="0"/>
                <w:numId w:val="28"/>
              </w:numPr>
              <w:ind w:left="0" w:firstLine="0"/>
              <w:jc w:val="center"/>
            </w:pPr>
          </w:p>
        </w:tc>
        <w:tc>
          <w:tcPr>
            <w:tcW w:w="1479" w:type="dxa"/>
            <w:vAlign w:val="center"/>
          </w:tcPr>
          <w:p w:rsidR="00A94D22" w:rsidRPr="007D1B29" w:rsidRDefault="00A94D22" w:rsidP="004B51A8">
            <w:pPr>
              <w:jc w:val="center"/>
            </w:pPr>
            <w:r w:rsidRPr="007D1B29">
              <w:t>Да</w:t>
            </w:r>
          </w:p>
        </w:tc>
        <w:tc>
          <w:tcPr>
            <w:tcW w:w="1277" w:type="dxa"/>
            <w:vAlign w:val="center"/>
          </w:tcPr>
          <w:p w:rsidR="00A94D22" w:rsidRPr="007D1B29" w:rsidRDefault="00A94D22" w:rsidP="004B51A8">
            <w:pPr>
              <w:jc w:val="center"/>
            </w:pPr>
          </w:p>
        </w:tc>
        <w:tc>
          <w:tcPr>
            <w:tcW w:w="1208" w:type="dxa"/>
            <w:vAlign w:val="center"/>
          </w:tcPr>
          <w:p w:rsidR="00A94D22" w:rsidRPr="007D1B29" w:rsidRDefault="00A94D22" w:rsidP="004B51A8">
            <w:pPr>
              <w:jc w:val="center"/>
            </w:pPr>
          </w:p>
        </w:tc>
      </w:tr>
      <w:tr w:rsidR="00A94D22" w:rsidRPr="007D1B29" w:rsidTr="004B51A8">
        <w:tc>
          <w:tcPr>
            <w:tcW w:w="2972" w:type="dxa"/>
          </w:tcPr>
          <w:p w:rsidR="00A94D22" w:rsidRPr="007D1B29" w:rsidRDefault="00A94D22" w:rsidP="004B51A8"/>
        </w:tc>
        <w:tc>
          <w:tcPr>
            <w:tcW w:w="1701" w:type="dxa"/>
            <w:vAlign w:val="center"/>
          </w:tcPr>
          <w:p w:rsidR="00A94D22" w:rsidRPr="007D1B29" w:rsidRDefault="00A94D22" w:rsidP="004B51A8">
            <w:pPr>
              <w:tabs>
                <w:tab w:val="num" w:pos="252"/>
              </w:tabs>
            </w:pPr>
          </w:p>
        </w:tc>
        <w:tc>
          <w:tcPr>
            <w:tcW w:w="856" w:type="dxa"/>
            <w:vAlign w:val="center"/>
          </w:tcPr>
          <w:p w:rsidR="00A94D22" w:rsidRPr="007D1B29" w:rsidRDefault="00A94D22" w:rsidP="00A94D22">
            <w:pPr>
              <w:numPr>
                <w:ilvl w:val="0"/>
                <w:numId w:val="28"/>
              </w:numPr>
              <w:ind w:left="0" w:firstLine="0"/>
              <w:jc w:val="center"/>
            </w:pPr>
          </w:p>
        </w:tc>
        <w:tc>
          <w:tcPr>
            <w:tcW w:w="1479" w:type="dxa"/>
            <w:vAlign w:val="center"/>
          </w:tcPr>
          <w:p w:rsidR="00A94D22" w:rsidRPr="007D1B29" w:rsidRDefault="00A94D22" w:rsidP="004B51A8">
            <w:pPr>
              <w:jc w:val="center"/>
            </w:pPr>
            <w:r w:rsidRPr="007D1B29">
              <w:t>Да</w:t>
            </w:r>
          </w:p>
        </w:tc>
        <w:tc>
          <w:tcPr>
            <w:tcW w:w="1277" w:type="dxa"/>
            <w:vAlign w:val="center"/>
          </w:tcPr>
          <w:p w:rsidR="00A94D22" w:rsidRPr="007D1B29" w:rsidRDefault="00A94D22" w:rsidP="004B51A8">
            <w:pPr>
              <w:jc w:val="center"/>
            </w:pPr>
          </w:p>
        </w:tc>
        <w:tc>
          <w:tcPr>
            <w:tcW w:w="1208" w:type="dxa"/>
            <w:vAlign w:val="center"/>
          </w:tcPr>
          <w:p w:rsidR="00A94D22" w:rsidRPr="007D1B29" w:rsidRDefault="00A94D22" w:rsidP="004B51A8">
            <w:pPr>
              <w:jc w:val="center"/>
            </w:pPr>
          </w:p>
        </w:tc>
      </w:tr>
      <w:tr w:rsidR="00A94D22" w:rsidRPr="007D1B29" w:rsidTr="004B51A8">
        <w:tc>
          <w:tcPr>
            <w:tcW w:w="2972" w:type="dxa"/>
          </w:tcPr>
          <w:p w:rsidR="00A94D22" w:rsidRPr="007D1B29" w:rsidRDefault="00A94D22" w:rsidP="004B51A8"/>
        </w:tc>
        <w:tc>
          <w:tcPr>
            <w:tcW w:w="1701" w:type="dxa"/>
            <w:vAlign w:val="center"/>
          </w:tcPr>
          <w:p w:rsidR="00A94D22" w:rsidRPr="007D1B29" w:rsidRDefault="00A94D22" w:rsidP="004B51A8">
            <w:pPr>
              <w:tabs>
                <w:tab w:val="num" w:pos="252"/>
              </w:tabs>
            </w:pPr>
          </w:p>
        </w:tc>
        <w:tc>
          <w:tcPr>
            <w:tcW w:w="856" w:type="dxa"/>
            <w:vAlign w:val="center"/>
          </w:tcPr>
          <w:p w:rsidR="00A94D22" w:rsidRPr="007D1B29" w:rsidRDefault="00A94D22" w:rsidP="00A94D22">
            <w:pPr>
              <w:numPr>
                <w:ilvl w:val="0"/>
                <w:numId w:val="28"/>
              </w:numPr>
              <w:ind w:left="0" w:firstLine="0"/>
              <w:jc w:val="center"/>
            </w:pPr>
          </w:p>
        </w:tc>
        <w:tc>
          <w:tcPr>
            <w:tcW w:w="1479" w:type="dxa"/>
            <w:vAlign w:val="center"/>
          </w:tcPr>
          <w:p w:rsidR="00A94D22" w:rsidRPr="007D1B29" w:rsidRDefault="00A94D22" w:rsidP="004B51A8">
            <w:pPr>
              <w:jc w:val="center"/>
            </w:pPr>
            <w:r w:rsidRPr="007D1B29">
              <w:t>Да</w:t>
            </w:r>
          </w:p>
        </w:tc>
        <w:tc>
          <w:tcPr>
            <w:tcW w:w="1277" w:type="dxa"/>
            <w:vAlign w:val="center"/>
          </w:tcPr>
          <w:p w:rsidR="00A94D22" w:rsidRPr="007D1B29" w:rsidRDefault="00A94D22" w:rsidP="004B51A8">
            <w:pPr>
              <w:jc w:val="center"/>
            </w:pPr>
          </w:p>
        </w:tc>
        <w:tc>
          <w:tcPr>
            <w:tcW w:w="1208" w:type="dxa"/>
            <w:vAlign w:val="center"/>
          </w:tcPr>
          <w:p w:rsidR="00A94D22" w:rsidRPr="007D1B29" w:rsidRDefault="00A94D22" w:rsidP="004B51A8">
            <w:pPr>
              <w:jc w:val="center"/>
            </w:pPr>
          </w:p>
        </w:tc>
      </w:tr>
    </w:tbl>
    <w:p w:rsidR="00A94D22" w:rsidRDefault="00A94D22" w:rsidP="0023060C">
      <w:pPr>
        <w:pStyle w:val="1"/>
      </w:pPr>
    </w:p>
    <w:p w:rsidR="00A94D22" w:rsidRDefault="00A94D22" w:rsidP="00A94D22"/>
    <w:p w:rsidR="00A94D22" w:rsidRDefault="00A94D22" w:rsidP="00A94D22"/>
    <w:p w:rsidR="00A94D22" w:rsidRDefault="00A94D22" w:rsidP="00A94D22"/>
    <w:p w:rsidR="00A94D22" w:rsidRDefault="00A94D22" w:rsidP="00A94D22"/>
    <w:p w:rsidR="00A94D22" w:rsidRDefault="00A94D22" w:rsidP="00A94D22"/>
    <w:p w:rsidR="00A94D22" w:rsidRDefault="00A94D22" w:rsidP="00A94D22"/>
    <w:p w:rsidR="00A94D22" w:rsidRDefault="00A94D22" w:rsidP="00A94D22"/>
    <w:p w:rsidR="00A94D22" w:rsidRDefault="00A94D22" w:rsidP="00A94D22"/>
    <w:p w:rsidR="00A94D22" w:rsidRDefault="00A94D22" w:rsidP="00A94D22"/>
    <w:p w:rsidR="00A94D22" w:rsidRDefault="00A94D22" w:rsidP="00A94D22"/>
    <w:p w:rsidR="00A94D22" w:rsidRDefault="00A94D22" w:rsidP="00A94D22"/>
    <w:p w:rsidR="00A94D22" w:rsidRDefault="00A94D22" w:rsidP="00A94D22"/>
    <w:p w:rsidR="00A94D22" w:rsidRDefault="00A94D22" w:rsidP="00A94D22"/>
    <w:p w:rsidR="00A94D22" w:rsidRDefault="00A94D22" w:rsidP="00A94D22"/>
    <w:p w:rsidR="00A94D22" w:rsidRDefault="00A94D22" w:rsidP="00A94D22"/>
    <w:p w:rsidR="00A94D22" w:rsidRDefault="00A94D22" w:rsidP="00A94D22"/>
    <w:p w:rsidR="00A94D22" w:rsidRDefault="00A94D22" w:rsidP="00A94D22"/>
    <w:p w:rsidR="00A94D22" w:rsidRDefault="00A94D22" w:rsidP="00A94D22"/>
    <w:p w:rsidR="00A94D22" w:rsidRDefault="00A94D22" w:rsidP="00A94D22"/>
    <w:p w:rsidR="00A94D22" w:rsidRDefault="00A94D22" w:rsidP="00A94D22"/>
    <w:p w:rsidR="00A94D22" w:rsidRDefault="00A94D22" w:rsidP="00A94D22"/>
    <w:p w:rsidR="00A94D22" w:rsidRDefault="00A94D22" w:rsidP="00A94D22"/>
    <w:p w:rsidR="00A94D22" w:rsidRDefault="00A94D22" w:rsidP="00A94D22"/>
    <w:p w:rsidR="00A94D22" w:rsidRDefault="00A94D22" w:rsidP="00A94D22"/>
    <w:p w:rsidR="00A94D22" w:rsidRDefault="00A94D22" w:rsidP="00A94D22"/>
    <w:p w:rsidR="00A94D22" w:rsidRPr="00A94D22" w:rsidRDefault="00A94D22" w:rsidP="00A94D22"/>
    <w:p w:rsidR="0023060C" w:rsidRPr="00ED0199" w:rsidRDefault="0023060C" w:rsidP="0023060C">
      <w:pPr>
        <w:pStyle w:val="1"/>
      </w:pPr>
      <w:r w:rsidRPr="00ED0199">
        <w:lastRenderedPageBreak/>
        <w:t>ЛИСТ РЕГИСТРАЦИИ ИЗМЕНЕНИЙ</w:t>
      </w:r>
    </w:p>
    <w:tbl>
      <w:tblPr>
        <w:tblW w:w="9900" w:type="dxa"/>
        <w:tblInd w:w="5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044"/>
        <w:gridCol w:w="897"/>
        <w:gridCol w:w="898"/>
        <w:gridCol w:w="1481"/>
        <w:gridCol w:w="1923"/>
        <w:gridCol w:w="1134"/>
        <w:gridCol w:w="1276"/>
        <w:gridCol w:w="1247"/>
      </w:tblGrid>
      <w:tr w:rsidR="0023060C" w:rsidRPr="00ED0199" w:rsidTr="00936375">
        <w:trPr>
          <w:cantSplit/>
          <w:trHeight w:val="420"/>
        </w:trPr>
        <w:tc>
          <w:tcPr>
            <w:tcW w:w="1044" w:type="dxa"/>
            <w:vMerge w:val="restart"/>
            <w:shd w:val="clear" w:color="auto" w:fill="F3F3F3"/>
          </w:tcPr>
          <w:p w:rsidR="0023060C" w:rsidRPr="00ED0199" w:rsidRDefault="0023060C" w:rsidP="00936375">
            <w:pPr>
              <w:jc w:val="center"/>
            </w:pPr>
            <w:r w:rsidRPr="00ED0199">
              <w:t>Номер</w:t>
            </w:r>
          </w:p>
          <w:p w:rsidR="0023060C" w:rsidRPr="00ED0199" w:rsidRDefault="0023060C" w:rsidP="00936375">
            <w:pPr>
              <w:jc w:val="center"/>
            </w:pPr>
            <w:r w:rsidRPr="00ED0199">
              <w:t>измене</w:t>
            </w:r>
            <w:r w:rsidRPr="00ED0199">
              <w:softHyphen/>
              <w:t>ния</w:t>
            </w:r>
          </w:p>
        </w:tc>
        <w:tc>
          <w:tcPr>
            <w:tcW w:w="3276" w:type="dxa"/>
            <w:gridSpan w:val="3"/>
            <w:shd w:val="clear" w:color="auto" w:fill="F3F3F3"/>
          </w:tcPr>
          <w:p w:rsidR="0023060C" w:rsidRPr="00ED0199" w:rsidRDefault="0023060C" w:rsidP="00936375">
            <w:pPr>
              <w:jc w:val="center"/>
            </w:pPr>
            <w:r w:rsidRPr="00ED0199">
              <w:t>Номера листов</w:t>
            </w:r>
          </w:p>
        </w:tc>
        <w:tc>
          <w:tcPr>
            <w:tcW w:w="1923" w:type="dxa"/>
            <w:vMerge w:val="restart"/>
            <w:shd w:val="clear" w:color="auto" w:fill="F3F3F3"/>
          </w:tcPr>
          <w:p w:rsidR="0023060C" w:rsidRPr="00ED0199" w:rsidRDefault="0023060C" w:rsidP="00936375">
            <w:pPr>
              <w:jc w:val="center"/>
            </w:pPr>
            <w:r w:rsidRPr="00ED0199">
              <w:t>Основание для внесения изменений</w:t>
            </w:r>
          </w:p>
        </w:tc>
        <w:tc>
          <w:tcPr>
            <w:tcW w:w="1134" w:type="dxa"/>
            <w:vMerge w:val="restart"/>
            <w:shd w:val="clear" w:color="auto" w:fill="F3F3F3"/>
          </w:tcPr>
          <w:p w:rsidR="0023060C" w:rsidRPr="00ED0199" w:rsidRDefault="0023060C" w:rsidP="00936375">
            <w:pPr>
              <w:jc w:val="center"/>
            </w:pPr>
          </w:p>
          <w:p w:rsidR="0023060C" w:rsidRPr="00ED0199" w:rsidRDefault="0023060C" w:rsidP="00936375">
            <w:pPr>
              <w:jc w:val="center"/>
            </w:pPr>
            <w:r w:rsidRPr="00ED0199">
              <w:t>Подпись</w:t>
            </w:r>
          </w:p>
        </w:tc>
        <w:tc>
          <w:tcPr>
            <w:tcW w:w="1276" w:type="dxa"/>
            <w:vMerge w:val="restart"/>
            <w:shd w:val="clear" w:color="auto" w:fill="F3F3F3"/>
          </w:tcPr>
          <w:p w:rsidR="0023060C" w:rsidRPr="00ED0199" w:rsidRDefault="0023060C" w:rsidP="00936375">
            <w:pPr>
              <w:pStyle w:val="a5"/>
              <w:jc w:val="center"/>
            </w:pPr>
            <w:r w:rsidRPr="00ED0199">
              <w:t>Расшифровка подписи</w:t>
            </w:r>
          </w:p>
        </w:tc>
        <w:tc>
          <w:tcPr>
            <w:tcW w:w="1247" w:type="dxa"/>
            <w:vMerge w:val="restart"/>
            <w:shd w:val="clear" w:color="auto" w:fill="F3F3F3"/>
          </w:tcPr>
          <w:p w:rsidR="0023060C" w:rsidRPr="00ED0199" w:rsidRDefault="0023060C" w:rsidP="00936375">
            <w:pPr>
              <w:jc w:val="center"/>
            </w:pPr>
          </w:p>
          <w:p w:rsidR="0023060C" w:rsidRPr="00ED0199" w:rsidRDefault="0023060C" w:rsidP="00936375">
            <w:pPr>
              <w:jc w:val="center"/>
            </w:pPr>
            <w:r w:rsidRPr="00ED0199">
              <w:t>Дата</w:t>
            </w:r>
          </w:p>
        </w:tc>
      </w:tr>
      <w:tr w:rsidR="0023060C" w:rsidRPr="00ED0199" w:rsidTr="00936375">
        <w:trPr>
          <w:cantSplit/>
          <w:trHeight w:val="420"/>
        </w:trPr>
        <w:tc>
          <w:tcPr>
            <w:tcW w:w="1044" w:type="dxa"/>
            <w:vMerge/>
            <w:tcBorders>
              <w:bottom w:val="single" w:sz="4" w:space="0" w:color="auto"/>
            </w:tcBorders>
            <w:shd w:val="clear" w:color="auto" w:fill="F3F3F3"/>
          </w:tcPr>
          <w:p w:rsidR="0023060C" w:rsidRPr="00ED0199" w:rsidRDefault="0023060C" w:rsidP="00936375">
            <w:pPr>
              <w:jc w:val="center"/>
            </w:pPr>
          </w:p>
        </w:tc>
        <w:tc>
          <w:tcPr>
            <w:tcW w:w="897" w:type="dxa"/>
            <w:tcBorders>
              <w:bottom w:val="single" w:sz="4" w:space="0" w:color="auto"/>
            </w:tcBorders>
            <w:shd w:val="clear" w:color="auto" w:fill="F3F3F3"/>
          </w:tcPr>
          <w:p w:rsidR="0023060C" w:rsidRPr="00ED0199" w:rsidRDefault="0023060C" w:rsidP="00936375">
            <w:pPr>
              <w:jc w:val="center"/>
            </w:pPr>
            <w:r w:rsidRPr="00ED0199">
              <w:t>замененных</w:t>
            </w:r>
          </w:p>
        </w:tc>
        <w:tc>
          <w:tcPr>
            <w:tcW w:w="898" w:type="dxa"/>
            <w:tcBorders>
              <w:bottom w:val="single" w:sz="4" w:space="0" w:color="auto"/>
            </w:tcBorders>
            <w:shd w:val="clear" w:color="auto" w:fill="F3F3F3"/>
          </w:tcPr>
          <w:p w:rsidR="0023060C" w:rsidRPr="00ED0199" w:rsidRDefault="0023060C" w:rsidP="00936375">
            <w:pPr>
              <w:jc w:val="center"/>
            </w:pPr>
            <w:r w:rsidRPr="00ED0199">
              <w:t>новых</w:t>
            </w:r>
          </w:p>
        </w:tc>
        <w:tc>
          <w:tcPr>
            <w:tcW w:w="1481" w:type="dxa"/>
            <w:tcBorders>
              <w:bottom w:val="single" w:sz="4" w:space="0" w:color="auto"/>
            </w:tcBorders>
            <w:shd w:val="clear" w:color="auto" w:fill="F3F3F3"/>
          </w:tcPr>
          <w:p w:rsidR="0023060C" w:rsidRPr="00ED0199" w:rsidRDefault="0023060C" w:rsidP="00936375">
            <w:pPr>
              <w:jc w:val="center"/>
            </w:pPr>
            <w:r w:rsidRPr="00ED0199">
              <w:t>аннулиро</w:t>
            </w:r>
            <w:r w:rsidRPr="00ED0199">
              <w:softHyphen/>
              <w:t>ванных</w:t>
            </w:r>
          </w:p>
        </w:tc>
        <w:tc>
          <w:tcPr>
            <w:tcW w:w="1923" w:type="dxa"/>
            <w:vMerge/>
            <w:tcBorders>
              <w:bottom w:val="single" w:sz="4" w:space="0" w:color="auto"/>
            </w:tcBorders>
            <w:shd w:val="clear" w:color="auto" w:fill="F3F3F3"/>
          </w:tcPr>
          <w:p w:rsidR="0023060C" w:rsidRPr="00ED0199" w:rsidRDefault="0023060C" w:rsidP="00936375">
            <w:pPr>
              <w:jc w:val="center"/>
            </w:pPr>
          </w:p>
        </w:tc>
        <w:tc>
          <w:tcPr>
            <w:tcW w:w="1134" w:type="dxa"/>
            <w:vMerge/>
            <w:tcBorders>
              <w:bottom w:val="single" w:sz="4" w:space="0" w:color="auto"/>
            </w:tcBorders>
            <w:shd w:val="clear" w:color="auto" w:fill="F3F3F3"/>
          </w:tcPr>
          <w:p w:rsidR="0023060C" w:rsidRPr="00ED0199" w:rsidRDefault="0023060C" w:rsidP="00936375">
            <w:pPr>
              <w:jc w:val="center"/>
            </w:pPr>
          </w:p>
        </w:tc>
        <w:tc>
          <w:tcPr>
            <w:tcW w:w="1276" w:type="dxa"/>
            <w:vMerge/>
            <w:tcBorders>
              <w:bottom w:val="single" w:sz="4" w:space="0" w:color="auto"/>
            </w:tcBorders>
            <w:shd w:val="clear" w:color="auto" w:fill="F3F3F3"/>
          </w:tcPr>
          <w:p w:rsidR="0023060C" w:rsidRPr="00ED0199" w:rsidRDefault="0023060C" w:rsidP="00936375">
            <w:pPr>
              <w:jc w:val="center"/>
            </w:pPr>
          </w:p>
        </w:tc>
        <w:tc>
          <w:tcPr>
            <w:tcW w:w="1247" w:type="dxa"/>
            <w:vMerge/>
            <w:tcBorders>
              <w:bottom w:val="single" w:sz="4" w:space="0" w:color="auto"/>
            </w:tcBorders>
            <w:shd w:val="clear" w:color="auto" w:fill="F3F3F3"/>
          </w:tcPr>
          <w:p w:rsidR="0023060C" w:rsidRPr="00ED0199" w:rsidRDefault="0023060C" w:rsidP="00936375">
            <w:pPr>
              <w:jc w:val="center"/>
            </w:pPr>
          </w:p>
        </w:tc>
      </w:tr>
      <w:tr w:rsidR="0023060C" w:rsidRPr="00ED0199" w:rsidTr="00936375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</w:tr>
      <w:tr w:rsidR="0023060C" w:rsidRPr="00ED0199" w:rsidTr="00936375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</w:tr>
      <w:tr w:rsidR="0023060C" w:rsidRPr="00ED0199" w:rsidTr="00936375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</w:tr>
      <w:tr w:rsidR="0023060C" w:rsidRPr="00ED0199" w:rsidTr="00936375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</w:tr>
      <w:tr w:rsidR="0023060C" w:rsidRPr="00ED0199" w:rsidTr="00936375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</w:tr>
      <w:tr w:rsidR="0023060C" w:rsidRPr="00ED0199" w:rsidTr="00936375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</w:tr>
      <w:tr w:rsidR="0023060C" w:rsidRPr="00ED0199" w:rsidTr="00936375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</w:tr>
      <w:tr w:rsidR="0023060C" w:rsidRPr="00ED0199" w:rsidTr="00936375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</w:tr>
      <w:tr w:rsidR="0023060C" w:rsidRPr="00ED0199" w:rsidTr="00936375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</w:tr>
      <w:tr w:rsidR="0023060C" w:rsidRPr="00ED0199" w:rsidTr="00936375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</w:tr>
      <w:tr w:rsidR="0023060C" w:rsidRPr="00ED0199" w:rsidTr="00936375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</w:tr>
      <w:tr w:rsidR="0023060C" w:rsidRPr="00ED0199" w:rsidTr="00936375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</w:tr>
      <w:tr w:rsidR="0023060C" w:rsidRPr="00ED0199" w:rsidTr="00936375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</w:tr>
      <w:tr w:rsidR="0023060C" w:rsidRPr="00ED0199" w:rsidTr="00936375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</w:tr>
      <w:tr w:rsidR="0023060C" w:rsidRPr="00ED0199" w:rsidTr="00936375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</w:tr>
      <w:tr w:rsidR="0023060C" w:rsidRPr="00ED0199" w:rsidTr="00936375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</w:tr>
      <w:tr w:rsidR="0023060C" w:rsidRPr="00ED0199" w:rsidTr="00936375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</w:tr>
      <w:tr w:rsidR="0023060C" w:rsidRPr="00ED0199" w:rsidTr="00936375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</w:tr>
      <w:tr w:rsidR="0023060C" w:rsidRPr="00ED0199" w:rsidTr="00936375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</w:tr>
      <w:tr w:rsidR="0023060C" w:rsidRPr="00ED0199" w:rsidTr="00936375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</w:tr>
      <w:tr w:rsidR="0023060C" w:rsidRPr="00ED0199" w:rsidTr="00936375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</w:tr>
      <w:tr w:rsidR="0023060C" w:rsidRPr="00ED0199" w:rsidTr="00936375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</w:tr>
      <w:tr w:rsidR="0023060C" w:rsidRPr="00ED0199" w:rsidTr="00936375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</w:tr>
      <w:tr w:rsidR="0023060C" w:rsidRPr="00ED0199" w:rsidTr="00936375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</w:tr>
      <w:tr w:rsidR="0023060C" w:rsidRPr="00ED0199" w:rsidTr="00936375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</w:tr>
      <w:tr w:rsidR="0023060C" w:rsidRPr="00ED0199" w:rsidTr="00936375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</w:tr>
      <w:tr w:rsidR="0023060C" w:rsidRPr="00ED0199" w:rsidTr="00936375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</w:tr>
      <w:tr w:rsidR="0023060C" w:rsidRPr="00ED0199" w:rsidTr="00936375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</w:tr>
      <w:tr w:rsidR="0023060C" w:rsidRPr="00ED0199" w:rsidTr="00936375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</w:tr>
      <w:tr w:rsidR="0023060C" w:rsidRPr="00ED0199" w:rsidTr="00936375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</w:tr>
      <w:tr w:rsidR="0023060C" w:rsidRPr="00ED0199" w:rsidTr="00936375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</w:tr>
      <w:tr w:rsidR="0023060C" w:rsidRPr="00ED0199" w:rsidTr="00936375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</w:tr>
      <w:tr w:rsidR="0023060C" w:rsidRPr="00ED0199" w:rsidTr="00936375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</w:tr>
      <w:tr w:rsidR="0023060C" w:rsidRPr="00ED0199" w:rsidTr="00936375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</w:tr>
      <w:tr w:rsidR="0023060C" w:rsidRPr="00ED0199" w:rsidTr="00936375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60C" w:rsidRPr="00ED0199" w:rsidRDefault="0023060C" w:rsidP="00936375">
            <w:pPr>
              <w:rPr>
                <w:u w:val="single"/>
              </w:rPr>
            </w:pPr>
          </w:p>
        </w:tc>
      </w:tr>
    </w:tbl>
    <w:p w:rsidR="00EE76D4" w:rsidRPr="00ED0199" w:rsidRDefault="00EE76D4" w:rsidP="00FC624D"/>
    <w:sectPr w:rsidR="00EE76D4" w:rsidRPr="00ED0199" w:rsidSect="003114A7">
      <w:headerReference w:type="default" r:id="rId20"/>
      <w:footerReference w:type="default" r:id="rId21"/>
      <w:pgSz w:w="11906" w:h="16838"/>
      <w:pgMar w:top="1134" w:right="567" w:bottom="1134" w:left="1418" w:header="709" w:footer="709" w:gutter="0"/>
      <w:pgBorders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42E34" w:rsidRDefault="00D42E34">
      <w:r>
        <w:separator/>
      </w:r>
    </w:p>
  </w:endnote>
  <w:endnote w:type="continuationSeparator" w:id="0">
    <w:p w:rsidR="00D42E34" w:rsidRDefault="00D42E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Officina Sans C">
    <w:altName w:val="Times New Roman"/>
    <w:panose1 w:val="00000000000000000000"/>
    <w:charset w:val="CC"/>
    <w:family w:val="auto"/>
    <w:notTrueType/>
    <w:pitch w:val="default"/>
    <w:sig w:usb0="00000203" w:usb1="00000000" w:usb2="00000000" w:usb3="00000000" w:csb0="00000005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E456D" w:rsidRDefault="007E456D" w:rsidP="007D25E4">
    <w:pPr>
      <w:pStyle w:val="a5"/>
      <w:framePr w:wrap="around" w:vAnchor="text" w:hAnchor="margin" w:xAlign="right" w:y="1"/>
      <w:rPr>
        <w:rStyle w:val="a8"/>
      </w:rPr>
    </w:pPr>
    <w:r>
      <w:rPr>
        <w:rStyle w:val="a8"/>
      </w:rPr>
      <w:fldChar w:fldCharType="begin"/>
    </w:r>
    <w:r>
      <w:rPr>
        <w:rStyle w:val="a8"/>
      </w:rPr>
      <w:instrText xml:space="preserve">PAGE  </w:instrText>
    </w:r>
    <w:r>
      <w:rPr>
        <w:rStyle w:val="a8"/>
      </w:rPr>
      <w:fldChar w:fldCharType="end"/>
    </w:r>
  </w:p>
  <w:p w:rsidR="007E456D" w:rsidRDefault="007E456D" w:rsidP="007D25E4">
    <w:pPr>
      <w:pStyle w:val="a5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948" w:type="dxa"/>
      <w:tblInd w:w="85" w:type="dxa"/>
      <w:tblBorders>
        <w:top w:val="threeDEmboss" w:sz="12" w:space="0" w:color="auto"/>
        <w:left w:val="threeDEmboss" w:sz="12" w:space="0" w:color="auto"/>
        <w:bottom w:val="threeDEmboss" w:sz="12" w:space="0" w:color="auto"/>
        <w:right w:val="threeDEmboss" w:sz="12" w:space="0" w:color="auto"/>
        <w:insideH w:val="single" w:sz="6" w:space="0" w:color="auto"/>
        <w:insideV w:val="single" w:sz="6" w:space="0" w:color="auto"/>
      </w:tblBorders>
      <w:shd w:val="clear" w:color="auto" w:fill="E6E6E6"/>
      <w:tblLayout w:type="fixed"/>
      <w:tblLook w:val="0000" w:firstRow="0" w:lastRow="0" w:firstColumn="0" w:lastColumn="0" w:noHBand="0" w:noVBand="0"/>
    </w:tblPr>
    <w:tblGrid>
      <w:gridCol w:w="1452"/>
      <w:gridCol w:w="6713"/>
      <w:gridCol w:w="1783"/>
    </w:tblGrid>
    <w:tr w:rsidR="007E456D" w:rsidRPr="00347736">
      <w:trPr>
        <w:trHeight w:val="313"/>
      </w:trPr>
      <w:tc>
        <w:tcPr>
          <w:tcW w:w="1452" w:type="dxa"/>
          <w:shd w:val="clear" w:color="auto" w:fill="E6E6E6"/>
        </w:tcPr>
        <w:p w:rsidR="007E456D" w:rsidRPr="00B37660" w:rsidRDefault="007E456D" w:rsidP="007D25E4">
          <w:pPr>
            <w:pStyle w:val="a5"/>
            <w:rPr>
              <w:b/>
              <w:bCs/>
              <w:i/>
              <w:sz w:val="20"/>
              <w:szCs w:val="20"/>
            </w:rPr>
          </w:pPr>
          <w:r w:rsidRPr="00B37660">
            <w:rPr>
              <w:b/>
              <w:bCs/>
              <w:i/>
              <w:sz w:val="20"/>
              <w:szCs w:val="20"/>
            </w:rPr>
            <w:t>Версия: 1.0</w:t>
          </w:r>
        </w:p>
      </w:tc>
      <w:tc>
        <w:tcPr>
          <w:tcW w:w="6713" w:type="dxa"/>
          <w:shd w:val="clear" w:color="auto" w:fill="E6E6E6"/>
          <w:vAlign w:val="center"/>
        </w:tcPr>
        <w:p w:rsidR="007E456D" w:rsidRPr="00B42632" w:rsidRDefault="007E456D" w:rsidP="007D25E4">
          <w:pPr>
            <w:pStyle w:val="a5"/>
            <w:rPr>
              <w:b/>
              <w:bCs/>
              <w:i/>
              <w:sz w:val="16"/>
              <w:szCs w:val="16"/>
            </w:rPr>
          </w:pPr>
          <w:r w:rsidRPr="00B42632">
            <w:rPr>
              <w:b/>
              <w:bCs/>
              <w:i/>
              <w:sz w:val="16"/>
              <w:szCs w:val="16"/>
            </w:rPr>
            <w:t xml:space="preserve"> Дата и время распечатки: </w:t>
          </w:r>
          <w:r w:rsidRPr="00B42632">
            <w:rPr>
              <w:b/>
              <w:bCs/>
              <w:i/>
              <w:sz w:val="16"/>
              <w:szCs w:val="16"/>
            </w:rPr>
            <w:fldChar w:fldCharType="begin"/>
          </w:r>
          <w:r w:rsidRPr="00B42632">
            <w:rPr>
              <w:b/>
              <w:bCs/>
              <w:i/>
              <w:sz w:val="16"/>
              <w:szCs w:val="16"/>
            </w:rPr>
            <w:instrText xml:space="preserve"> DATE \@ "dd.MM.yyyy" </w:instrText>
          </w:r>
          <w:r w:rsidRPr="00B42632">
            <w:rPr>
              <w:b/>
              <w:bCs/>
              <w:i/>
              <w:sz w:val="16"/>
              <w:szCs w:val="16"/>
            </w:rPr>
            <w:fldChar w:fldCharType="separate"/>
          </w:r>
          <w:r w:rsidR="002D2300">
            <w:rPr>
              <w:b/>
              <w:bCs/>
              <w:i/>
              <w:noProof/>
              <w:sz w:val="16"/>
              <w:szCs w:val="16"/>
            </w:rPr>
            <w:t>12.10.2021</w:t>
          </w:r>
          <w:r w:rsidRPr="00B42632">
            <w:rPr>
              <w:b/>
              <w:bCs/>
              <w:i/>
              <w:sz w:val="16"/>
              <w:szCs w:val="16"/>
            </w:rPr>
            <w:fldChar w:fldCharType="end"/>
          </w:r>
          <w:r w:rsidRPr="00B42632">
            <w:rPr>
              <w:b/>
              <w:bCs/>
              <w:i/>
              <w:sz w:val="16"/>
              <w:szCs w:val="16"/>
            </w:rPr>
            <w:t xml:space="preserve">, </w:t>
          </w:r>
          <w:r>
            <w:rPr>
              <w:b/>
              <w:bCs/>
              <w:i/>
              <w:sz w:val="16"/>
              <w:szCs w:val="16"/>
            </w:rPr>
            <w:fldChar w:fldCharType="begin"/>
          </w:r>
          <w:r>
            <w:rPr>
              <w:b/>
              <w:bCs/>
              <w:i/>
              <w:sz w:val="16"/>
              <w:szCs w:val="16"/>
            </w:rPr>
            <w:instrText xml:space="preserve"> TIME  \@ "HH:mm" </w:instrText>
          </w:r>
          <w:r>
            <w:rPr>
              <w:b/>
              <w:bCs/>
              <w:i/>
              <w:sz w:val="16"/>
              <w:szCs w:val="16"/>
            </w:rPr>
            <w:fldChar w:fldCharType="separate"/>
          </w:r>
          <w:r w:rsidR="002D2300">
            <w:rPr>
              <w:b/>
              <w:bCs/>
              <w:i/>
              <w:noProof/>
              <w:sz w:val="16"/>
              <w:szCs w:val="16"/>
            </w:rPr>
            <w:t>10:08</w:t>
          </w:r>
          <w:r>
            <w:rPr>
              <w:b/>
              <w:bCs/>
              <w:i/>
              <w:sz w:val="16"/>
              <w:szCs w:val="16"/>
            </w:rPr>
            <w:fldChar w:fldCharType="end"/>
          </w:r>
        </w:p>
      </w:tc>
      <w:tc>
        <w:tcPr>
          <w:tcW w:w="1783" w:type="dxa"/>
          <w:shd w:val="clear" w:color="auto" w:fill="E6E6E6"/>
        </w:tcPr>
        <w:p w:rsidR="007E456D" w:rsidRPr="00B37660" w:rsidRDefault="007E456D" w:rsidP="007D25E4">
          <w:pPr>
            <w:pStyle w:val="a5"/>
            <w:jc w:val="right"/>
            <w:rPr>
              <w:bCs/>
              <w:i/>
              <w:sz w:val="20"/>
              <w:szCs w:val="20"/>
            </w:rPr>
          </w:pPr>
          <w:r w:rsidRPr="00B37660">
            <w:rPr>
              <w:bCs/>
              <w:i/>
              <w:sz w:val="20"/>
              <w:szCs w:val="20"/>
            </w:rPr>
            <w:t xml:space="preserve">Стр. </w:t>
          </w:r>
          <w:r w:rsidRPr="00B37660">
            <w:rPr>
              <w:rStyle w:val="a8"/>
              <w:bCs/>
              <w:i/>
              <w:sz w:val="20"/>
              <w:szCs w:val="20"/>
            </w:rPr>
            <w:fldChar w:fldCharType="begin"/>
          </w:r>
          <w:r w:rsidRPr="00B37660">
            <w:rPr>
              <w:rStyle w:val="a8"/>
              <w:bCs/>
              <w:i/>
              <w:sz w:val="20"/>
              <w:szCs w:val="20"/>
            </w:rPr>
            <w:instrText xml:space="preserve"> PAGE </w:instrText>
          </w:r>
          <w:r w:rsidRPr="00B37660">
            <w:rPr>
              <w:rStyle w:val="a8"/>
              <w:bCs/>
              <w:i/>
              <w:sz w:val="20"/>
              <w:szCs w:val="20"/>
            </w:rPr>
            <w:fldChar w:fldCharType="separate"/>
          </w:r>
          <w:r w:rsidR="002D2300">
            <w:rPr>
              <w:rStyle w:val="a8"/>
              <w:bCs/>
              <w:i/>
              <w:noProof/>
              <w:sz w:val="20"/>
              <w:szCs w:val="20"/>
            </w:rPr>
            <w:t>2</w:t>
          </w:r>
          <w:r w:rsidRPr="00B37660">
            <w:rPr>
              <w:rStyle w:val="a8"/>
              <w:i/>
              <w:sz w:val="20"/>
              <w:szCs w:val="20"/>
            </w:rPr>
            <w:fldChar w:fldCharType="end"/>
          </w:r>
          <w:r w:rsidRPr="00B37660">
            <w:rPr>
              <w:bCs/>
              <w:i/>
              <w:sz w:val="20"/>
              <w:szCs w:val="20"/>
            </w:rPr>
            <w:t xml:space="preserve"> из </w:t>
          </w:r>
          <w:r w:rsidRPr="00B37660">
            <w:rPr>
              <w:rStyle w:val="a8"/>
              <w:bCs/>
              <w:i/>
              <w:sz w:val="20"/>
              <w:szCs w:val="20"/>
            </w:rPr>
            <w:fldChar w:fldCharType="begin"/>
          </w:r>
          <w:r w:rsidRPr="00B37660">
            <w:rPr>
              <w:rStyle w:val="a8"/>
              <w:bCs/>
              <w:i/>
              <w:sz w:val="20"/>
              <w:szCs w:val="20"/>
            </w:rPr>
            <w:instrText xml:space="preserve"> NUMPAGES </w:instrText>
          </w:r>
          <w:r w:rsidRPr="00B37660">
            <w:rPr>
              <w:rStyle w:val="a8"/>
              <w:bCs/>
              <w:i/>
              <w:sz w:val="20"/>
              <w:szCs w:val="20"/>
            </w:rPr>
            <w:fldChar w:fldCharType="separate"/>
          </w:r>
          <w:r w:rsidR="002D2300">
            <w:rPr>
              <w:rStyle w:val="a8"/>
              <w:bCs/>
              <w:i/>
              <w:noProof/>
              <w:sz w:val="20"/>
              <w:szCs w:val="20"/>
            </w:rPr>
            <w:t>43</w:t>
          </w:r>
          <w:r w:rsidRPr="00B37660">
            <w:rPr>
              <w:rStyle w:val="a8"/>
              <w:i/>
              <w:sz w:val="20"/>
              <w:szCs w:val="20"/>
            </w:rPr>
            <w:fldChar w:fldCharType="end"/>
          </w:r>
        </w:p>
      </w:tc>
    </w:tr>
  </w:tbl>
  <w:p w:rsidR="007E456D" w:rsidRDefault="007E456D" w:rsidP="007D25E4">
    <w:pPr>
      <w:pStyle w:val="a5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785" w:type="dxa"/>
      <w:tblInd w:w="108" w:type="dxa"/>
      <w:tblBorders>
        <w:top w:val="threeDEmboss" w:sz="12" w:space="0" w:color="auto"/>
        <w:left w:val="threeDEmboss" w:sz="12" w:space="0" w:color="auto"/>
        <w:bottom w:val="threeDEmboss" w:sz="12" w:space="0" w:color="auto"/>
        <w:right w:val="threeDEmboss" w:sz="12" w:space="0" w:color="auto"/>
        <w:insideH w:val="single" w:sz="6" w:space="0" w:color="auto"/>
        <w:insideV w:val="single" w:sz="6" w:space="0" w:color="auto"/>
      </w:tblBorders>
      <w:tblLayout w:type="fixed"/>
      <w:tblLook w:val="0000" w:firstRow="0" w:lastRow="0" w:firstColumn="0" w:lastColumn="0" w:noHBand="0" w:noVBand="0"/>
    </w:tblPr>
    <w:tblGrid>
      <w:gridCol w:w="1345"/>
      <w:gridCol w:w="1916"/>
      <w:gridCol w:w="2409"/>
      <w:gridCol w:w="2835"/>
      <w:gridCol w:w="1280"/>
    </w:tblGrid>
    <w:tr w:rsidR="007E456D" w:rsidTr="00BB5CE2">
      <w:tc>
        <w:tcPr>
          <w:tcW w:w="1345" w:type="dxa"/>
        </w:tcPr>
        <w:p w:rsidR="007E456D" w:rsidRPr="00347736" w:rsidRDefault="007E456D" w:rsidP="00163F22">
          <w:pPr>
            <w:pStyle w:val="a5"/>
            <w:rPr>
              <w:sz w:val="18"/>
            </w:rPr>
          </w:pPr>
        </w:p>
      </w:tc>
      <w:tc>
        <w:tcPr>
          <w:tcW w:w="4325" w:type="dxa"/>
          <w:gridSpan w:val="2"/>
        </w:tcPr>
        <w:p w:rsidR="007E456D" w:rsidRDefault="007E456D" w:rsidP="00163F22">
          <w:pPr>
            <w:pStyle w:val="a5"/>
            <w:jc w:val="center"/>
            <w:rPr>
              <w:b/>
              <w:i/>
              <w:sz w:val="20"/>
            </w:rPr>
          </w:pPr>
          <w:r>
            <w:rPr>
              <w:b/>
              <w:i/>
              <w:sz w:val="20"/>
            </w:rPr>
            <w:t>Должность</w:t>
          </w:r>
        </w:p>
      </w:tc>
      <w:tc>
        <w:tcPr>
          <w:tcW w:w="2835" w:type="dxa"/>
        </w:tcPr>
        <w:p w:rsidR="007E456D" w:rsidRDefault="007E456D" w:rsidP="00163F22">
          <w:pPr>
            <w:pStyle w:val="a5"/>
            <w:jc w:val="center"/>
            <w:rPr>
              <w:b/>
              <w:i/>
              <w:sz w:val="20"/>
            </w:rPr>
          </w:pPr>
          <w:r>
            <w:rPr>
              <w:b/>
              <w:i/>
              <w:sz w:val="20"/>
            </w:rPr>
            <w:t>Фамилия/ Подпись</w:t>
          </w:r>
        </w:p>
      </w:tc>
      <w:tc>
        <w:tcPr>
          <w:tcW w:w="1280" w:type="dxa"/>
        </w:tcPr>
        <w:p w:rsidR="007E456D" w:rsidRDefault="007E456D" w:rsidP="00163F22">
          <w:pPr>
            <w:pStyle w:val="a5"/>
            <w:jc w:val="center"/>
            <w:rPr>
              <w:b/>
              <w:i/>
              <w:sz w:val="20"/>
            </w:rPr>
          </w:pPr>
          <w:r>
            <w:rPr>
              <w:b/>
              <w:i/>
              <w:sz w:val="20"/>
            </w:rPr>
            <w:t>Дата</w:t>
          </w:r>
        </w:p>
      </w:tc>
    </w:tr>
    <w:tr w:rsidR="007E456D" w:rsidRPr="00347736" w:rsidTr="00BB5CE2">
      <w:trPr>
        <w:trHeight w:val="137"/>
      </w:trPr>
      <w:tc>
        <w:tcPr>
          <w:tcW w:w="1345" w:type="dxa"/>
        </w:tcPr>
        <w:p w:rsidR="007E456D" w:rsidRPr="009B5B7A" w:rsidRDefault="007E456D" w:rsidP="00163F22">
          <w:pPr>
            <w:pStyle w:val="a5"/>
            <w:spacing w:before="20" w:after="20"/>
            <w:rPr>
              <w:b/>
              <w:i/>
              <w:sz w:val="20"/>
              <w:szCs w:val="20"/>
            </w:rPr>
          </w:pPr>
          <w:r w:rsidRPr="009B5B7A">
            <w:rPr>
              <w:b/>
              <w:i/>
              <w:sz w:val="20"/>
              <w:szCs w:val="20"/>
            </w:rPr>
            <w:t>Разработал</w:t>
          </w:r>
        </w:p>
      </w:tc>
      <w:tc>
        <w:tcPr>
          <w:tcW w:w="4325" w:type="dxa"/>
          <w:gridSpan w:val="2"/>
        </w:tcPr>
        <w:p w:rsidR="007E456D" w:rsidRPr="00724D44" w:rsidRDefault="007E456D" w:rsidP="00113190">
          <w:pPr>
            <w:pStyle w:val="a5"/>
            <w:spacing w:before="20" w:after="20"/>
            <w:rPr>
              <w:i/>
            </w:rPr>
          </w:pPr>
          <w:r>
            <w:rPr>
              <w:i/>
            </w:rPr>
            <w:t>Начальник УМУ</w:t>
          </w:r>
        </w:p>
      </w:tc>
      <w:tc>
        <w:tcPr>
          <w:tcW w:w="2835" w:type="dxa"/>
        </w:tcPr>
        <w:p w:rsidR="007E456D" w:rsidRPr="00347736" w:rsidRDefault="007E456D" w:rsidP="000C000B">
          <w:pPr>
            <w:pStyle w:val="a5"/>
            <w:spacing w:before="20" w:after="20"/>
            <w:rPr>
              <w:i/>
            </w:rPr>
          </w:pPr>
          <w:r>
            <w:rPr>
              <w:i/>
            </w:rPr>
            <w:t>А.С. Книга ___________</w:t>
          </w:r>
        </w:p>
      </w:tc>
      <w:tc>
        <w:tcPr>
          <w:tcW w:w="1280" w:type="dxa"/>
        </w:tcPr>
        <w:p w:rsidR="007E456D" w:rsidRPr="00347736" w:rsidRDefault="007E456D" w:rsidP="00163F22">
          <w:pPr>
            <w:pStyle w:val="a5"/>
            <w:spacing w:before="20" w:after="20"/>
            <w:rPr>
              <w:i/>
            </w:rPr>
          </w:pPr>
        </w:p>
      </w:tc>
    </w:tr>
    <w:tr w:rsidR="007E456D" w:rsidRPr="00B01F4E" w:rsidTr="00BB5CE2">
      <w:trPr>
        <w:trHeight w:val="313"/>
      </w:trPr>
      <w:tc>
        <w:tcPr>
          <w:tcW w:w="1345" w:type="dxa"/>
          <w:tcBorders>
            <w:top w:val="single" w:sz="6" w:space="0" w:color="auto"/>
            <w:bottom w:val="threeDEmboss" w:sz="12" w:space="0" w:color="auto"/>
          </w:tcBorders>
          <w:shd w:val="clear" w:color="auto" w:fill="E6E6E6"/>
        </w:tcPr>
        <w:p w:rsidR="007E456D" w:rsidRPr="00B01F4E" w:rsidRDefault="007E456D" w:rsidP="002C0CF1">
          <w:pPr>
            <w:pStyle w:val="a5"/>
            <w:rPr>
              <w:b/>
              <w:bCs/>
              <w:i/>
              <w:sz w:val="20"/>
              <w:szCs w:val="20"/>
            </w:rPr>
          </w:pPr>
          <w:r w:rsidRPr="00B01F4E">
            <w:rPr>
              <w:b/>
              <w:bCs/>
              <w:i/>
              <w:sz w:val="20"/>
              <w:szCs w:val="20"/>
            </w:rPr>
            <w:t xml:space="preserve">Версия: </w:t>
          </w:r>
          <w:r>
            <w:rPr>
              <w:b/>
              <w:bCs/>
              <w:i/>
              <w:sz w:val="20"/>
              <w:szCs w:val="20"/>
            </w:rPr>
            <w:t>5</w:t>
          </w:r>
          <w:r w:rsidRPr="00B01F4E">
            <w:rPr>
              <w:b/>
              <w:bCs/>
              <w:i/>
              <w:sz w:val="20"/>
              <w:szCs w:val="20"/>
            </w:rPr>
            <w:t>.0</w:t>
          </w:r>
        </w:p>
      </w:tc>
      <w:tc>
        <w:tcPr>
          <w:tcW w:w="1916" w:type="dxa"/>
          <w:tcBorders>
            <w:top w:val="single" w:sz="6" w:space="0" w:color="auto"/>
            <w:bottom w:val="threeDEmboss" w:sz="12" w:space="0" w:color="auto"/>
          </w:tcBorders>
          <w:shd w:val="clear" w:color="auto" w:fill="E6E6E6"/>
          <w:vAlign w:val="center"/>
        </w:tcPr>
        <w:p w:rsidR="007E456D" w:rsidRPr="00B42632" w:rsidRDefault="007E456D" w:rsidP="00163F22">
          <w:pPr>
            <w:pStyle w:val="a5"/>
            <w:rPr>
              <w:b/>
              <w:bCs/>
              <w:i/>
              <w:sz w:val="16"/>
              <w:szCs w:val="16"/>
            </w:rPr>
          </w:pPr>
        </w:p>
      </w:tc>
      <w:tc>
        <w:tcPr>
          <w:tcW w:w="2409" w:type="dxa"/>
          <w:tcBorders>
            <w:top w:val="single" w:sz="6" w:space="0" w:color="auto"/>
            <w:bottom w:val="threeDEmboss" w:sz="12" w:space="0" w:color="auto"/>
          </w:tcBorders>
          <w:shd w:val="clear" w:color="auto" w:fill="E6E6E6"/>
        </w:tcPr>
        <w:p w:rsidR="007E456D" w:rsidRPr="003015CC" w:rsidRDefault="007E456D" w:rsidP="00163F22">
          <w:pPr>
            <w:pStyle w:val="a5"/>
            <w:rPr>
              <w:bCs/>
            </w:rPr>
          </w:pPr>
          <w:r>
            <w:rPr>
              <w:bCs/>
            </w:rPr>
            <w:t>КЭ:</w:t>
          </w:r>
          <w:r w:rsidRPr="005B222A">
            <w:rPr>
              <w:bCs/>
            </w:rPr>
            <w:t xml:space="preserve"> </w:t>
          </w:r>
          <w:r>
            <w:rPr>
              <w:bCs/>
            </w:rPr>
            <w:t>_________</w:t>
          </w:r>
        </w:p>
      </w:tc>
      <w:tc>
        <w:tcPr>
          <w:tcW w:w="2835" w:type="dxa"/>
          <w:tcBorders>
            <w:top w:val="single" w:sz="6" w:space="0" w:color="auto"/>
            <w:bottom w:val="threeDEmboss" w:sz="12" w:space="0" w:color="auto"/>
          </w:tcBorders>
          <w:shd w:val="clear" w:color="auto" w:fill="E6E6E6"/>
        </w:tcPr>
        <w:p w:rsidR="007E456D" w:rsidRPr="00347736" w:rsidRDefault="007E456D" w:rsidP="00163F22">
          <w:pPr>
            <w:pStyle w:val="a5"/>
            <w:rPr>
              <w:b/>
              <w:bCs/>
              <w:i/>
              <w:sz w:val="12"/>
              <w:szCs w:val="12"/>
            </w:rPr>
          </w:pPr>
          <w:r>
            <w:rPr>
              <w:bCs/>
            </w:rPr>
            <w:t>УчЭ №_______</w:t>
          </w:r>
        </w:p>
      </w:tc>
      <w:tc>
        <w:tcPr>
          <w:tcW w:w="1280" w:type="dxa"/>
          <w:tcBorders>
            <w:top w:val="single" w:sz="6" w:space="0" w:color="auto"/>
            <w:bottom w:val="threeDEmboss" w:sz="12" w:space="0" w:color="auto"/>
          </w:tcBorders>
          <w:shd w:val="clear" w:color="auto" w:fill="E6E6E6"/>
        </w:tcPr>
        <w:p w:rsidR="007E456D" w:rsidRPr="00B01F4E" w:rsidRDefault="007E456D" w:rsidP="00163F22">
          <w:pPr>
            <w:pStyle w:val="a5"/>
            <w:jc w:val="right"/>
            <w:rPr>
              <w:bCs/>
              <w:i/>
              <w:sz w:val="20"/>
              <w:szCs w:val="20"/>
            </w:rPr>
          </w:pPr>
          <w:r w:rsidRPr="00B01F4E">
            <w:rPr>
              <w:bCs/>
              <w:i/>
              <w:sz w:val="20"/>
              <w:szCs w:val="20"/>
            </w:rPr>
            <w:t xml:space="preserve">Стр. </w:t>
          </w:r>
          <w:r w:rsidRPr="00B01F4E">
            <w:rPr>
              <w:rStyle w:val="a8"/>
              <w:bCs/>
              <w:i/>
              <w:sz w:val="20"/>
              <w:szCs w:val="20"/>
            </w:rPr>
            <w:fldChar w:fldCharType="begin"/>
          </w:r>
          <w:r w:rsidRPr="00B01F4E">
            <w:rPr>
              <w:rStyle w:val="a8"/>
              <w:bCs/>
              <w:i/>
              <w:sz w:val="20"/>
              <w:szCs w:val="20"/>
            </w:rPr>
            <w:instrText xml:space="preserve"> PAGE </w:instrText>
          </w:r>
          <w:r w:rsidRPr="00B01F4E">
            <w:rPr>
              <w:rStyle w:val="a8"/>
              <w:bCs/>
              <w:i/>
              <w:sz w:val="20"/>
              <w:szCs w:val="20"/>
            </w:rPr>
            <w:fldChar w:fldCharType="separate"/>
          </w:r>
          <w:r w:rsidR="002D2300">
            <w:rPr>
              <w:rStyle w:val="a8"/>
              <w:bCs/>
              <w:i/>
              <w:noProof/>
              <w:sz w:val="20"/>
              <w:szCs w:val="20"/>
            </w:rPr>
            <w:t>1</w:t>
          </w:r>
          <w:r w:rsidRPr="00B01F4E">
            <w:rPr>
              <w:rStyle w:val="a8"/>
              <w:i/>
              <w:sz w:val="20"/>
              <w:szCs w:val="20"/>
            </w:rPr>
            <w:fldChar w:fldCharType="end"/>
          </w:r>
          <w:r w:rsidRPr="00B01F4E">
            <w:rPr>
              <w:bCs/>
              <w:i/>
              <w:sz w:val="20"/>
              <w:szCs w:val="20"/>
            </w:rPr>
            <w:t xml:space="preserve"> из </w:t>
          </w:r>
          <w:r w:rsidRPr="00B01F4E">
            <w:rPr>
              <w:rStyle w:val="a8"/>
              <w:bCs/>
              <w:i/>
              <w:sz w:val="20"/>
              <w:szCs w:val="20"/>
            </w:rPr>
            <w:fldChar w:fldCharType="begin"/>
          </w:r>
          <w:r w:rsidRPr="00B01F4E">
            <w:rPr>
              <w:rStyle w:val="a8"/>
              <w:bCs/>
              <w:i/>
              <w:sz w:val="20"/>
              <w:szCs w:val="20"/>
            </w:rPr>
            <w:instrText xml:space="preserve"> NUMPAGES </w:instrText>
          </w:r>
          <w:r w:rsidRPr="00B01F4E">
            <w:rPr>
              <w:rStyle w:val="a8"/>
              <w:bCs/>
              <w:i/>
              <w:sz w:val="20"/>
              <w:szCs w:val="20"/>
            </w:rPr>
            <w:fldChar w:fldCharType="separate"/>
          </w:r>
          <w:r w:rsidR="002D2300">
            <w:rPr>
              <w:rStyle w:val="a8"/>
              <w:bCs/>
              <w:i/>
              <w:noProof/>
              <w:sz w:val="20"/>
              <w:szCs w:val="20"/>
            </w:rPr>
            <w:t>42</w:t>
          </w:r>
          <w:r w:rsidRPr="00B01F4E">
            <w:rPr>
              <w:rStyle w:val="a8"/>
              <w:i/>
              <w:sz w:val="20"/>
              <w:szCs w:val="20"/>
            </w:rPr>
            <w:fldChar w:fldCharType="end"/>
          </w:r>
        </w:p>
      </w:tc>
    </w:tr>
  </w:tbl>
  <w:p w:rsidR="007E456D" w:rsidRPr="0083465E" w:rsidRDefault="007E456D" w:rsidP="00936375">
    <w:pPr>
      <w:pStyle w:val="a5"/>
      <w:rPr>
        <w:sz w:val="2"/>
        <w:szCs w:val="2"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923" w:type="dxa"/>
      <w:tblInd w:w="-30" w:type="dxa"/>
      <w:tblBorders>
        <w:top w:val="threeDEmboss" w:sz="12" w:space="0" w:color="auto"/>
        <w:left w:val="threeDEmboss" w:sz="12" w:space="0" w:color="auto"/>
        <w:bottom w:val="threeDEmboss" w:sz="12" w:space="0" w:color="auto"/>
        <w:right w:val="threeDEmboss" w:sz="12" w:space="0" w:color="auto"/>
        <w:insideH w:val="single" w:sz="6" w:space="0" w:color="auto"/>
        <w:insideV w:val="single" w:sz="6" w:space="0" w:color="auto"/>
      </w:tblBorders>
      <w:shd w:val="clear" w:color="auto" w:fill="E6E6E6"/>
      <w:tblLayout w:type="fixed"/>
      <w:tblLook w:val="0000" w:firstRow="0" w:lastRow="0" w:firstColumn="0" w:lastColumn="0" w:noHBand="0" w:noVBand="0"/>
    </w:tblPr>
    <w:tblGrid>
      <w:gridCol w:w="1567"/>
      <w:gridCol w:w="6713"/>
      <w:gridCol w:w="1643"/>
    </w:tblGrid>
    <w:tr w:rsidR="007E456D" w:rsidRPr="00347736" w:rsidTr="00886ABA">
      <w:trPr>
        <w:trHeight w:val="313"/>
      </w:trPr>
      <w:tc>
        <w:tcPr>
          <w:tcW w:w="1567" w:type="dxa"/>
          <w:shd w:val="clear" w:color="auto" w:fill="E6E6E6"/>
        </w:tcPr>
        <w:p w:rsidR="007E456D" w:rsidRPr="00B37660" w:rsidRDefault="007E456D" w:rsidP="002C0CF1">
          <w:pPr>
            <w:pStyle w:val="a5"/>
            <w:rPr>
              <w:b/>
              <w:bCs/>
              <w:i/>
              <w:sz w:val="20"/>
              <w:szCs w:val="20"/>
            </w:rPr>
          </w:pPr>
          <w:r w:rsidRPr="00B37660">
            <w:rPr>
              <w:b/>
              <w:bCs/>
              <w:i/>
              <w:sz w:val="20"/>
              <w:szCs w:val="20"/>
            </w:rPr>
            <w:t xml:space="preserve">Версия: </w:t>
          </w:r>
          <w:r>
            <w:rPr>
              <w:b/>
              <w:bCs/>
              <w:i/>
              <w:sz w:val="20"/>
              <w:szCs w:val="20"/>
            </w:rPr>
            <w:t>5</w:t>
          </w:r>
          <w:r w:rsidRPr="00B37660">
            <w:rPr>
              <w:b/>
              <w:bCs/>
              <w:i/>
              <w:sz w:val="20"/>
              <w:szCs w:val="20"/>
            </w:rPr>
            <w:t>.0</w:t>
          </w:r>
        </w:p>
      </w:tc>
      <w:tc>
        <w:tcPr>
          <w:tcW w:w="6713" w:type="dxa"/>
          <w:shd w:val="clear" w:color="auto" w:fill="E6E6E6"/>
          <w:vAlign w:val="center"/>
        </w:tcPr>
        <w:p w:rsidR="007E456D" w:rsidRPr="00B42632" w:rsidRDefault="007E456D" w:rsidP="007D25E4">
          <w:pPr>
            <w:pStyle w:val="a5"/>
            <w:rPr>
              <w:b/>
              <w:bCs/>
              <w:i/>
              <w:sz w:val="16"/>
              <w:szCs w:val="16"/>
            </w:rPr>
          </w:pPr>
        </w:p>
      </w:tc>
      <w:tc>
        <w:tcPr>
          <w:tcW w:w="1643" w:type="dxa"/>
          <w:shd w:val="clear" w:color="auto" w:fill="E6E6E6"/>
        </w:tcPr>
        <w:p w:rsidR="007E456D" w:rsidRPr="00B37660" w:rsidRDefault="007E456D" w:rsidP="007D25E4">
          <w:pPr>
            <w:pStyle w:val="a5"/>
            <w:jc w:val="right"/>
            <w:rPr>
              <w:bCs/>
              <w:i/>
              <w:sz w:val="20"/>
              <w:szCs w:val="20"/>
            </w:rPr>
          </w:pPr>
          <w:r w:rsidRPr="00B37660">
            <w:rPr>
              <w:bCs/>
              <w:i/>
              <w:sz w:val="20"/>
              <w:szCs w:val="20"/>
            </w:rPr>
            <w:t xml:space="preserve">Стр. </w:t>
          </w:r>
          <w:r w:rsidRPr="00B37660">
            <w:rPr>
              <w:rStyle w:val="a8"/>
              <w:bCs/>
              <w:i/>
              <w:sz w:val="20"/>
              <w:szCs w:val="20"/>
            </w:rPr>
            <w:fldChar w:fldCharType="begin"/>
          </w:r>
          <w:r w:rsidRPr="00B37660">
            <w:rPr>
              <w:rStyle w:val="a8"/>
              <w:bCs/>
              <w:i/>
              <w:sz w:val="20"/>
              <w:szCs w:val="20"/>
            </w:rPr>
            <w:instrText xml:space="preserve"> PAGE </w:instrText>
          </w:r>
          <w:r w:rsidRPr="00B37660">
            <w:rPr>
              <w:rStyle w:val="a8"/>
              <w:bCs/>
              <w:i/>
              <w:sz w:val="20"/>
              <w:szCs w:val="20"/>
            </w:rPr>
            <w:fldChar w:fldCharType="separate"/>
          </w:r>
          <w:r w:rsidR="002D2300">
            <w:rPr>
              <w:rStyle w:val="a8"/>
              <w:bCs/>
              <w:i/>
              <w:noProof/>
              <w:sz w:val="20"/>
              <w:szCs w:val="20"/>
            </w:rPr>
            <w:t>2</w:t>
          </w:r>
          <w:r w:rsidRPr="00B37660">
            <w:rPr>
              <w:rStyle w:val="a8"/>
              <w:i/>
              <w:sz w:val="20"/>
              <w:szCs w:val="20"/>
            </w:rPr>
            <w:fldChar w:fldCharType="end"/>
          </w:r>
          <w:r w:rsidRPr="00B37660">
            <w:rPr>
              <w:bCs/>
              <w:i/>
              <w:sz w:val="20"/>
              <w:szCs w:val="20"/>
            </w:rPr>
            <w:t xml:space="preserve"> из </w:t>
          </w:r>
          <w:r w:rsidRPr="00B37660">
            <w:rPr>
              <w:rStyle w:val="a8"/>
              <w:bCs/>
              <w:i/>
              <w:sz w:val="20"/>
              <w:szCs w:val="20"/>
            </w:rPr>
            <w:fldChar w:fldCharType="begin"/>
          </w:r>
          <w:r w:rsidRPr="00B37660">
            <w:rPr>
              <w:rStyle w:val="a8"/>
              <w:bCs/>
              <w:i/>
              <w:sz w:val="20"/>
              <w:szCs w:val="20"/>
            </w:rPr>
            <w:instrText xml:space="preserve"> NUMPAGES </w:instrText>
          </w:r>
          <w:r w:rsidRPr="00B37660">
            <w:rPr>
              <w:rStyle w:val="a8"/>
              <w:bCs/>
              <w:i/>
              <w:sz w:val="20"/>
              <w:szCs w:val="20"/>
            </w:rPr>
            <w:fldChar w:fldCharType="separate"/>
          </w:r>
          <w:r w:rsidR="002D2300">
            <w:rPr>
              <w:rStyle w:val="a8"/>
              <w:bCs/>
              <w:i/>
              <w:noProof/>
              <w:sz w:val="20"/>
              <w:szCs w:val="20"/>
            </w:rPr>
            <w:t>42</w:t>
          </w:r>
          <w:r w:rsidRPr="00B37660">
            <w:rPr>
              <w:rStyle w:val="a8"/>
              <w:i/>
              <w:sz w:val="20"/>
              <w:szCs w:val="20"/>
            </w:rPr>
            <w:fldChar w:fldCharType="end"/>
          </w:r>
        </w:p>
      </w:tc>
    </w:tr>
  </w:tbl>
  <w:p w:rsidR="007E456D" w:rsidRPr="001C3AE4" w:rsidRDefault="007E456D" w:rsidP="001C3AE4">
    <w:pPr>
      <w:pStyle w:val="a5"/>
      <w:rPr>
        <w:sz w:val="2"/>
        <w:szCs w:val="2"/>
      </w:rPr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923" w:type="dxa"/>
      <w:tblInd w:w="-30" w:type="dxa"/>
      <w:tblBorders>
        <w:top w:val="threeDEmboss" w:sz="12" w:space="0" w:color="auto"/>
        <w:left w:val="threeDEmboss" w:sz="12" w:space="0" w:color="auto"/>
        <w:bottom w:val="threeDEmboss" w:sz="12" w:space="0" w:color="auto"/>
        <w:right w:val="threeDEmboss" w:sz="12" w:space="0" w:color="auto"/>
        <w:insideH w:val="single" w:sz="6" w:space="0" w:color="auto"/>
        <w:insideV w:val="single" w:sz="6" w:space="0" w:color="auto"/>
      </w:tblBorders>
      <w:shd w:val="clear" w:color="auto" w:fill="E6E6E6"/>
      <w:tblLayout w:type="fixed"/>
      <w:tblLook w:val="0000" w:firstRow="0" w:lastRow="0" w:firstColumn="0" w:lastColumn="0" w:noHBand="0" w:noVBand="0"/>
    </w:tblPr>
    <w:tblGrid>
      <w:gridCol w:w="1586"/>
      <w:gridCol w:w="6919"/>
      <w:gridCol w:w="1418"/>
    </w:tblGrid>
    <w:tr w:rsidR="007E456D" w:rsidRPr="00B37660" w:rsidTr="003114A7">
      <w:trPr>
        <w:trHeight w:val="187"/>
      </w:trPr>
      <w:tc>
        <w:tcPr>
          <w:tcW w:w="1586" w:type="dxa"/>
          <w:shd w:val="clear" w:color="auto" w:fill="E6E6E6"/>
        </w:tcPr>
        <w:p w:rsidR="007E456D" w:rsidRPr="00B37660" w:rsidRDefault="007E456D" w:rsidP="002C0CF1">
          <w:pPr>
            <w:pStyle w:val="a5"/>
            <w:rPr>
              <w:b/>
              <w:bCs/>
              <w:i/>
              <w:sz w:val="20"/>
              <w:szCs w:val="20"/>
            </w:rPr>
          </w:pPr>
          <w:r w:rsidRPr="00B37660">
            <w:rPr>
              <w:b/>
              <w:bCs/>
              <w:i/>
              <w:sz w:val="20"/>
              <w:szCs w:val="20"/>
            </w:rPr>
            <w:t xml:space="preserve">Версия: </w:t>
          </w:r>
          <w:r>
            <w:rPr>
              <w:b/>
              <w:bCs/>
              <w:i/>
              <w:sz w:val="20"/>
              <w:szCs w:val="20"/>
            </w:rPr>
            <w:t>5</w:t>
          </w:r>
          <w:r w:rsidRPr="00B37660">
            <w:rPr>
              <w:b/>
              <w:bCs/>
              <w:i/>
              <w:sz w:val="20"/>
              <w:szCs w:val="20"/>
            </w:rPr>
            <w:t>.0</w:t>
          </w:r>
        </w:p>
      </w:tc>
      <w:tc>
        <w:tcPr>
          <w:tcW w:w="6919" w:type="dxa"/>
          <w:shd w:val="clear" w:color="auto" w:fill="E6E6E6"/>
          <w:vAlign w:val="center"/>
        </w:tcPr>
        <w:p w:rsidR="007E456D" w:rsidRPr="00B42632" w:rsidRDefault="007E456D" w:rsidP="00504CFD">
          <w:pPr>
            <w:pStyle w:val="a5"/>
            <w:rPr>
              <w:b/>
              <w:bCs/>
              <w:i/>
              <w:sz w:val="16"/>
              <w:szCs w:val="16"/>
            </w:rPr>
          </w:pPr>
        </w:p>
      </w:tc>
      <w:tc>
        <w:tcPr>
          <w:tcW w:w="1418" w:type="dxa"/>
          <w:shd w:val="clear" w:color="auto" w:fill="E6E6E6"/>
        </w:tcPr>
        <w:p w:rsidR="007E456D" w:rsidRPr="00B37660" w:rsidRDefault="007E456D" w:rsidP="00504CFD">
          <w:pPr>
            <w:pStyle w:val="a5"/>
            <w:rPr>
              <w:bCs/>
              <w:i/>
              <w:sz w:val="20"/>
              <w:szCs w:val="20"/>
            </w:rPr>
          </w:pPr>
          <w:r w:rsidRPr="00B37660">
            <w:rPr>
              <w:bCs/>
              <w:i/>
              <w:sz w:val="20"/>
              <w:szCs w:val="20"/>
            </w:rPr>
            <w:t xml:space="preserve">Стр. </w:t>
          </w:r>
          <w:r w:rsidRPr="00B37660">
            <w:rPr>
              <w:rStyle w:val="a8"/>
              <w:bCs/>
              <w:i/>
              <w:sz w:val="20"/>
              <w:szCs w:val="20"/>
            </w:rPr>
            <w:fldChar w:fldCharType="begin"/>
          </w:r>
          <w:r w:rsidRPr="00B37660">
            <w:rPr>
              <w:rStyle w:val="a8"/>
              <w:bCs/>
              <w:i/>
              <w:sz w:val="20"/>
              <w:szCs w:val="20"/>
            </w:rPr>
            <w:instrText xml:space="preserve"> PAGE </w:instrText>
          </w:r>
          <w:r w:rsidRPr="00B37660">
            <w:rPr>
              <w:rStyle w:val="a8"/>
              <w:bCs/>
              <w:i/>
              <w:sz w:val="20"/>
              <w:szCs w:val="20"/>
            </w:rPr>
            <w:fldChar w:fldCharType="separate"/>
          </w:r>
          <w:r w:rsidR="002D2300">
            <w:rPr>
              <w:rStyle w:val="a8"/>
              <w:bCs/>
              <w:i/>
              <w:noProof/>
              <w:sz w:val="20"/>
              <w:szCs w:val="20"/>
            </w:rPr>
            <w:t>40</w:t>
          </w:r>
          <w:r w:rsidRPr="00B37660">
            <w:rPr>
              <w:rStyle w:val="a8"/>
              <w:i/>
              <w:sz w:val="20"/>
              <w:szCs w:val="20"/>
            </w:rPr>
            <w:fldChar w:fldCharType="end"/>
          </w:r>
          <w:r w:rsidRPr="00B37660">
            <w:rPr>
              <w:bCs/>
              <w:i/>
              <w:sz w:val="20"/>
              <w:szCs w:val="20"/>
            </w:rPr>
            <w:t xml:space="preserve"> из </w:t>
          </w:r>
          <w:r w:rsidRPr="00B37660">
            <w:rPr>
              <w:rStyle w:val="a8"/>
              <w:bCs/>
              <w:i/>
              <w:sz w:val="20"/>
              <w:szCs w:val="20"/>
            </w:rPr>
            <w:fldChar w:fldCharType="begin"/>
          </w:r>
          <w:r w:rsidRPr="00B37660">
            <w:rPr>
              <w:rStyle w:val="a8"/>
              <w:bCs/>
              <w:i/>
              <w:sz w:val="20"/>
              <w:szCs w:val="20"/>
            </w:rPr>
            <w:instrText xml:space="preserve"> NUMPAGES </w:instrText>
          </w:r>
          <w:r w:rsidRPr="00B37660">
            <w:rPr>
              <w:rStyle w:val="a8"/>
              <w:bCs/>
              <w:i/>
              <w:sz w:val="20"/>
              <w:szCs w:val="20"/>
            </w:rPr>
            <w:fldChar w:fldCharType="separate"/>
          </w:r>
          <w:r w:rsidR="002D2300">
            <w:rPr>
              <w:rStyle w:val="a8"/>
              <w:bCs/>
              <w:i/>
              <w:noProof/>
              <w:sz w:val="20"/>
              <w:szCs w:val="20"/>
            </w:rPr>
            <w:t>42</w:t>
          </w:r>
          <w:r w:rsidRPr="00B37660">
            <w:rPr>
              <w:rStyle w:val="a8"/>
              <w:i/>
              <w:sz w:val="20"/>
              <w:szCs w:val="20"/>
            </w:rPr>
            <w:fldChar w:fldCharType="end"/>
          </w:r>
        </w:p>
      </w:tc>
    </w:tr>
  </w:tbl>
  <w:p w:rsidR="007E456D" w:rsidRPr="002C0CF1" w:rsidRDefault="007E456D" w:rsidP="00205A79">
    <w:pPr>
      <w:pStyle w:val="a5"/>
      <w:rPr>
        <w:sz w:val="2"/>
        <w:szCs w:val="2"/>
      </w:rPr>
    </w:pP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924" w:type="dxa"/>
      <w:tblInd w:w="-30" w:type="dxa"/>
      <w:tblBorders>
        <w:top w:val="threeDEmboss" w:sz="12" w:space="0" w:color="auto"/>
        <w:left w:val="threeDEmboss" w:sz="12" w:space="0" w:color="auto"/>
        <w:bottom w:val="threeDEmboss" w:sz="12" w:space="0" w:color="auto"/>
        <w:right w:val="threeDEmboss" w:sz="12" w:space="0" w:color="auto"/>
        <w:insideH w:val="single" w:sz="6" w:space="0" w:color="auto"/>
        <w:insideV w:val="single" w:sz="6" w:space="0" w:color="auto"/>
      </w:tblBorders>
      <w:shd w:val="clear" w:color="auto" w:fill="E6E6E6"/>
      <w:tblLayout w:type="fixed"/>
      <w:tblLook w:val="0000" w:firstRow="0" w:lastRow="0" w:firstColumn="0" w:lastColumn="0" w:noHBand="0" w:noVBand="0"/>
    </w:tblPr>
    <w:tblGrid>
      <w:gridCol w:w="1276"/>
      <w:gridCol w:w="7088"/>
      <w:gridCol w:w="1560"/>
    </w:tblGrid>
    <w:tr w:rsidR="007E456D" w:rsidRPr="00347736" w:rsidTr="00A94D22">
      <w:trPr>
        <w:trHeight w:val="313"/>
      </w:trPr>
      <w:tc>
        <w:tcPr>
          <w:tcW w:w="1276" w:type="dxa"/>
          <w:shd w:val="clear" w:color="auto" w:fill="E6E6E6"/>
        </w:tcPr>
        <w:p w:rsidR="007E456D" w:rsidRPr="00B37660" w:rsidRDefault="007E456D" w:rsidP="00A94D22">
          <w:pPr>
            <w:pStyle w:val="a5"/>
            <w:rPr>
              <w:b/>
              <w:bCs/>
              <w:i/>
              <w:sz w:val="20"/>
              <w:szCs w:val="20"/>
            </w:rPr>
          </w:pPr>
          <w:r w:rsidRPr="00B37660">
            <w:rPr>
              <w:b/>
              <w:bCs/>
              <w:i/>
              <w:sz w:val="20"/>
              <w:szCs w:val="20"/>
            </w:rPr>
            <w:t>Вер</w:t>
          </w:r>
          <w:r>
            <w:rPr>
              <w:b/>
              <w:bCs/>
              <w:i/>
              <w:sz w:val="20"/>
              <w:szCs w:val="20"/>
            </w:rPr>
            <w:t>сия: 5</w:t>
          </w:r>
          <w:r w:rsidRPr="00B37660">
            <w:rPr>
              <w:b/>
              <w:bCs/>
              <w:i/>
              <w:sz w:val="20"/>
              <w:szCs w:val="20"/>
            </w:rPr>
            <w:t>.0</w:t>
          </w:r>
        </w:p>
      </w:tc>
      <w:tc>
        <w:tcPr>
          <w:tcW w:w="7088" w:type="dxa"/>
          <w:shd w:val="clear" w:color="auto" w:fill="E6E6E6"/>
          <w:vAlign w:val="center"/>
        </w:tcPr>
        <w:p w:rsidR="007E456D" w:rsidRPr="00B42632" w:rsidRDefault="007E456D" w:rsidP="007D25E4">
          <w:pPr>
            <w:pStyle w:val="a5"/>
            <w:rPr>
              <w:b/>
              <w:bCs/>
              <w:i/>
              <w:sz w:val="16"/>
              <w:szCs w:val="16"/>
            </w:rPr>
          </w:pPr>
        </w:p>
      </w:tc>
      <w:tc>
        <w:tcPr>
          <w:tcW w:w="1560" w:type="dxa"/>
          <w:shd w:val="clear" w:color="auto" w:fill="E6E6E6"/>
        </w:tcPr>
        <w:p w:rsidR="007E456D" w:rsidRPr="00B37660" w:rsidRDefault="007E456D" w:rsidP="007D25E4">
          <w:pPr>
            <w:pStyle w:val="a5"/>
            <w:jc w:val="right"/>
            <w:rPr>
              <w:bCs/>
              <w:i/>
              <w:sz w:val="20"/>
              <w:szCs w:val="20"/>
            </w:rPr>
          </w:pPr>
          <w:r w:rsidRPr="00B37660">
            <w:rPr>
              <w:bCs/>
              <w:i/>
              <w:sz w:val="20"/>
              <w:szCs w:val="20"/>
            </w:rPr>
            <w:t xml:space="preserve">Стр. </w:t>
          </w:r>
          <w:r w:rsidRPr="00B37660">
            <w:rPr>
              <w:rStyle w:val="a8"/>
              <w:bCs/>
              <w:i/>
              <w:sz w:val="20"/>
              <w:szCs w:val="20"/>
            </w:rPr>
            <w:fldChar w:fldCharType="begin"/>
          </w:r>
          <w:r w:rsidRPr="00B37660">
            <w:rPr>
              <w:rStyle w:val="a8"/>
              <w:bCs/>
              <w:i/>
              <w:sz w:val="20"/>
              <w:szCs w:val="20"/>
            </w:rPr>
            <w:instrText xml:space="preserve"> PAGE </w:instrText>
          </w:r>
          <w:r w:rsidRPr="00B37660">
            <w:rPr>
              <w:rStyle w:val="a8"/>
              <w:bCs/>
              <w:i/>
              <w:sz w:val="20"/>
              <w:szCs w:val="20"/>
            </w:rPr>
            <w:fldChar w:fldCharType="separate"/>
          </w:r>
          <w:r w:rsidR="002D2300">
            <w:rPr>
              <w:rStyle w:val="a8"/>
              <w:bCs/>
              <w:i/>
              <w:noProof/>
              <w:sz w:val="20"/>
              <w:szCs w:val="20"/>
            </w:rPr>
            <w:t>42</w:t>
          </w:r>
          <w:r w:rsidRPr="00B37660">
            <w:rPr>
              <w:rStyle w:val="a8"/>
              <w:i/>
              <w:sz w:val="20"/>
              <w:szCs w:val="20"/>
            </w:rPr>
            <w:fldChar w:fldCharType="end"/>
          </w:r>
          <w:r w:rsidRPr="00B37660">
            <w:rPr>
              <w:bCs/>
              <w:i/>
              <w:sz w:val="20"/>
              <w:szCs w:val="20"/>
            </w:rPr>
            <w:t xml:space="preserve"> из </w:t>
          </w:r>
          <w:r w:rsidRPr="00B37660">
            <w:rPr>
              <w:rStyle w:val="a8"/>
              <w:bCs/>
              <w:i/>
              <w:sz w:val="20"/>
              <w:szCs w:val="20"/>
            </w:rPr>
            <w:fldChar w:fldCharType="begin"/>
          </w:r>
          <w:r w:rsidRPr="00B37660">
            <w:rPr>
              <w:rStyle w:val="a8"/>
              <w:bCs/>
              <w:i/>
              <w:sz w:val="20"/>
              <w:szCs w:val="20"/>
            </w:rPr>
            <w:instrText xml:space="preserve"> NUMPAGES </w:instrText>
          </w:r>
          <w:r w:rsidRPr="00B37660">
            <w:rPr>
              <w:rStyle w:val="a8"/>
              <w:bCs/>
              <w:i/>
              <w:sz w:val="20"/>
              <w:szCs w:val="20"/>
            </w:rPr>
            <w:fldChar w:fldCharType="separate"/>
          </w:r>
          <w:r w:rsidR="002D2300">
            <w:rPr>
              <w:rStyle w:val="a8"/>
              <w:bCs/>
              <w:i/>
              <w:noProof/>
              <w:sz w:val="20"/>
              <w:szCs w:val="20"/>
            </w:rPr>
            <w:t>42</w:t>
          </w:r>
          <w:r w:rsidRPr="00B37660">
            <w:rPr>
              <w:rStyle w:val="a8"/>
              <w:i/>
              <w:sz w:val="20"/>
              <w:szCs w:val="20"/>
            </w:rPr>
            <w:fldChar w:fldCharType="end"/>
          </w:r>
        </w:p>
      </w:tc>
    </w:tr>
  </w:tbl>
  <w:p w:rsidR="007E456D" w:rsidRPr="001C3AE4" w:rsidRDefault="007E456D" w:rsidP="001C3AE4">
    <w:pPr>
      <w:pStyle w:val="a5"/>
      <w:rPr>
        <w:sz w:val="2"/>
        <w:szCs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42E34" w:rsidRDefault="00D42E34">
      <w:r>
        <w:separator/>
      </w:r>
    </w:p>
  </w:footnote>
  <w:footnote w:type="continuationSeparator" w:id="0">
    <w:p w:rsidR="00D42E34" w:rsidRDefault="00D42E3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948" w:type="dxa"/>
      <w:tblInd w:w="85" w:type="dxa"/>
      <w:tblBorders>
        <w:top w:val="threeDEmboss" w:sz="12" w:space="0" w:color="auto"/>
        <w:left w:val="threeDEmboss" w:sz="12" w:space="0" w:color="auto"/>
        <w:bottom w:val="threeDEmboss" w:sz="12" w:space="0" w:color="auto"/>
        <w:right w:val="threeDEmboss" w:sz="12" w:space="0" w:color="auto"/>
      </w:tblBorders>
      <w:tblLayout w:type="fixed"/>
      <w:tblLook w:val="01E0" w:firstRow="1" w:lastRow="1" w:firstColumn="1" w:lastColumn="1" w:noHBand="0" w:noVBand="0"/>
    </w:tblPr>
    <w:tblGrid>
      <w:gridCol w:w="1480"/>
      <w:gridCol w:w="8468"/>
    </w:tblGrid>
    <w:tr w:rsidR="007E456D">
      <w:trPr>
        <w:trHeight w:val="339"/>
      </w:trPr>
      <w:tc>
        <w:tcPr>
          <w:tcW w:w="1480" w:type="dxa"/>
          <w:vMerge w:val="restart"/>
          <w:tcBorders>
            <w:top w:val="threeDEmboss" w:sz="12" w:space="0" w:color="auto"/>
            <w:bottom w:val="nil"/>
            <w:right w:val="single" w:sz="4" w:space="0" w:color="auto"/>
          </w:tcBorders>
          <w:shd w:val="clear" w:color="auto" w:fill="auto"/>
          <w:vAlign w:val="center"/>
        </w:tcPr>
        <w:p w:rsidR="007E456D" w:rsidRPr="00DD4ABD" w:rsidRDefault="007E456D" w:rsidP="007D25E4">
          <w:pPr>
            <w:jc w:val="center"/>
          </w:pPr>
          <w:r>
            <w:rPr>
              <w:b/>
              <w:noProof/>
              <w:sz w:val="28"/>
            </w:rPr>
            <w:drawing>
              <wp:inline distT="0" distB="0" distL="0" distR="0">
                <wp:extent cx="699770" cy="699770"/>
                <wp:effectExtent l="19050" t="0" r="5080" b="0"/>
                <wp:docPr id="9" name="Рисунок 9" descr="emb_AGMU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emb_AGMU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99770" cy="69977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468" w:type="dxa"/>
          <w:tcBorders>
            <w:left w:val="single" w:sz="4" w:space="0" w:color="auto"/>
            <w:bottom w:val="single" w:sz="4" w:space="0" w:color="auto"/>
          </w:tcBorders>
          <w:shd w:val="clear" w:color="auto" w:fill="auto"/>
          <w:vAlign w:val="center"/>
        </w:tcPr>
        <w:p w:rsidR="007E456D" w:rsidRPr="00991CCF" w:rsidRDefault="007E456D" w:rsidP="007D25E4">
          <w:pPr>
            <w:jc w:val="center"/>
            <w:rPr>
              <w:i/>
              <w:sz w:val="20"/>
            </w:rPr>
          </w:pPr>
          <w:r>
            <w:t>ГБОУ ВПО АГМУ Минздрава России</w:t>
          </w:r>
        </w:p>
      </w:tc>
    </w:tr>
    <w:tr w:rsidR="007E456D">
      <w:trPr>
        <w:trHeight w:val="340"/>
      </w:trPr>
      <w:tc>
        <w:tcPr>
          <w:tcW w:w="1480" w:type="dxa"/>
          <w:vMerge/>
          <w:tcBorders>
            <w:top w:val="threeDEmboss" w:sz="12" w:space="0" w:color="auto"/>
            <w:bottom w:val="nil"/>
            <w:right w:val="single" w:sz="4" w:space="0" w:color="auto"/>
          </w:tcBorders>
          <w:shd w:val="clear" w:color="auto" w:fill="auto"/>
          <w:vAlign w:val="center"/>
        </w:tcPr>
        <w:p w:rsidR="007E456D" w:rsidRPr="00B64CFA" w:rsidRDefault="007E456D" w:rsidP="007D25E4">
          <w:pPr>
            <w:jc w:val="center"/>
            <w:rPr>
              <w:i/>
            </w:rPr>
          </w:pPr>
        </w:p>
      </w:tc>
      <w:tc>
        <w:tcPr>
          <w:tcW w:w="8468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auto"/>
          <w:vAlign w:val="center"/>
        </w:tcPr>
        <w:p w:rsidR="007E456D" w:rsidRPr="00E270F9" w:rsidRDefault="007E456D" w:rsidP="007D25E4">
          <w:pPr>
            <w:jc w:val="center"/>
          </w:pPr>
          <w:r w:rsidRPr="00E270F9">
            <w:rPr>
              <w:bCs/>
            </w:rPr>
            <w:t>«Положе</w:t>
          </w:r>
          <w:r>
            <w:rPr>
              <w:bCs/>
            </w:rPr>
            <w:t>ние о порядке формирования фондов</w:t>
          </w:r>
          <w:r w:rsidRPr="00E270F9">
            <w:rPr>
              <w:bCs/>
            </w:rPr>
            <w:t xml:space="preserve"> оценочных средств</w:t>
          </w:r>
          <w:r w:rsidRPr="00E270F9">
            <w:t>»</w:t>
          </w:r>
        </w:p>
      </w:tc>
    </w:tr>
    <w:tr w:rsidR="007E456D">
      <w:trPr>
        <w:trHeight w:val="340"/>
      </w:trPr>
      <w:tc>
        <w:tcPr>
          <w:tcW w:w="1480" w:type="dxa"/>
          <w:vMerge/>
          <w:tcBorders>
            <w:right w:val="single" w:sz="4" w:space="0" w:color="auto"/>
          </w:tcBorders>
          <w:shd w:val="clear" w:color="auto" w:fill="auto"/>
        </w:tcPr>
        <w:p w:rsidR="007E456D" w:rsidRPr="00F930CA" w:rsidRDefault="007E456D" w:rsidP="007D25E4">
          <w:pPr>
            <w:pStyle w:val="a3"/>
          </w:pPr>
        </w:p>
      </w:tc>
      <w:tc>
        <w:tcPr>
          <w:tcW w:w="8468" w:type="dxa"/>
          <w:tcBorders>
            <w:top w:val="single" w:sz="4" w:space="0" w:color="auto"/>
            <w:left w:val="single" w:sz="4" w:space="0" w:color="auto"/>
          </w:tcBorders>
          <w:shd w:val="clear" w:color="auto" w:fill="auto"/>
          <w:vAlign w:val="center"/>
        </w:tcPr>
        <w:p w:rsidR="007E456D" w:rsidRPr="00E270F9" w:rsidRDefault="007E456D" w:rsidP="00BA0F8D">
          <w:pPr>
            <w:pStyle w:val="a3"/>
            <w:jc w:val="center"/>
          </w:pPr>
          <w:r w:rsidRPr="00E270F9">
            <w:t>СК-ПВД-2.2-1.1-1</w:t>
          </w:r>
          <w:r>
            <w:t>6</w:t>
          </w:r>
        </w:p>
      </w:tc>
    </w:tr>
  </w:tbl>
  <w:p w:rsidR="007E456D" w:rsidRPr="00DD4ABD" w:rsidRDefault="007E456D" w:rsidP="007D25E4">
    <w:pPr>
      <w:pStyle w:val="a3"/>
      <w:rPr>
        <w:sz w:val="16"/>
        <w:szCs w:val="16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923" w:type="dxa"/>
      <w:tblInd w:w="-30" w:type="dxa"/>
      <w:tblBorders>
        <w:top w:val="threeDEmboss" w:sz="12" w:space="0" w:color="auto"/>
        <w:left w:val="threeDEmboss" w:sz="12" w:space="0" w:color="auto"/>
        <w:bottom w:val="threeDEmboss" w:sz="12" w:space="0" w:color="auto"/>
        <w:right w:val="threeDEmboss" w:sz="12" w:space="0" w:color="auto"/>
        <w:insideH w:val="single" w:sz="6" w:space="0" w:color="auto"/>
        <w:insideV w:val="single" w:sz="6" w:space="0" w:color="auto"/>
      </w:tblBorders>
      <w:tblLayout w:type="fixed"/>
      <w:tblLook w:val="01E0" w:firstRow="1" w:lastRow="1" w:firstColumn="1" w:lastColumn="1" w:noHBand="0" w:noVBand="0"/>
    </w:tblPr>
    <w:tblGrid>
      <w:gridCol w:w="2410"/>
      <w:gridCol w:w="7513"/>
    </w:tblGrid>
    <w:tr w:rsidR="007E456D" w:rsidTr="00936375">
      <w:trPr>
        <w:trHeight w:val="241"/>
      </w:trPr>
      <w:tc>
        <w:tcPr>
          <w:tcW w:w="2410" w:type="dxa"/>
          <w:vMerge w:val="restart"/>
          <w:vAlign w:val="center"/>
        </w:tcPr>
        <w:p w:rsidR="007E456D" w:rsidRPr="00B64CFA" w:rsidRDefault="007E456D" w:rsidP="007D25E4">
          <w:pPr>
            <w:pStyle w:val="a3"/>
            <w:jc w:val="center"/>
            <w:rPr>
              <w:i/>
            </w:rPr>
          </w:pPr>
          <w:r>
            <w:rPr>
              <w:b/>
              <w:noProof/>
              <w:sz w:val="28"/>
            </w:rPr>
            <w:drawing>
              <wp:inline distT="0" distB="0" distL="0" distR="0">
                <wp:extent cx="1041400" cy="1033780"/>
                <wp:effectExtent l="19050" t="0" r="6350" b="0"/>
                <wp:docPr id="10" name="Рисунок 10" descr="emb_AGMU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emb_AGMU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41400" cy="103378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513" w:type="dxa"/>
          <w:tcBorders>
            <w:bottom w:val="single" w:sz="4" w:space="0" w:color="auto"/>
          </w:tcBorders>
          <w:vAlign w:val="center"/>
        </w:tcPr>
        <w:p w:rsidR="007E456D" w:rsidRPr="00B92DA8" w:rsidRDefault="007E456D" w:rsidP="007D25E4">
          <w:pPr>
            <w:pStyle w:val="a3"/>
            <w:ind w:left="-57" w:right="-57"/>
            <w:jc w:val="center"/>
          </w:pPr>
          <w:r>
            <w:t>Министерство здравоохранения Российской Федерации</w:t>
          </w:r>
        </w:p>
      </w:tc>
    </w:tr>
    <w:tr w:rsidR="007E456D" w:rsidTr="00936375">
      <w:trPr>
        <w:trHeight w:val="264"/>
      </w:trPr>
      <w:tc>
        <w:tcPr>
          <w:tcW w:w="2410" w:type="dxa"/>
          <w:vMerge/>
        </w:tcPr>
        <w:p w:rsidR="007E456D" w:rsidRPr="00B92DA8" w:rsidRDefault="007E456D" w:rsidP="007D25E4">
          <w:pPr>
            <w:pStyle w:val="a3"/>
            <w:jc w:val="center"/>
            <w:rPr>
              <w:i/>
            </w:rPr>
          </w:pPr>
        </w:p>
      </w:tc>
      <w:tc>
        <w:tcPr>
          <w:tcW w:w="7513" w:type="dxa"/>
          <w:tcBorders>
            <w:top w:val="single" w:sz="4" w:space="0" w:color="auto"/>
            <w:bottom w:val="single" w:sz="4" w:space="0" w:color="auto"/>
          </w:tcBorders>
          <w:vAlign w:val="center"/>
        </w:tcPr>
        <w:p w:rsidR="007E456D" w:rsidRPr="00B92DA8" w:rsidRDefault="007E456D" w:rsidP="007D25E4">
          <w:pPr>
            <w:pStyle w:val="a3"/>
            <w:jc w:val="center"/>
          </w:pPr>
          <w:r>
            <w:t>Алтайский государственный медицинский университет</w:t>
          </w:r>
        </w:p>
      </w:tc>
    </w:tr>
    <w:tr w:rsidR="007E456D" w:rsidTr="00936375">
      <w:trPr>
        <w:trHeight w:val="490"/>
      </w:trPr>
      <w:tc>
        <w:tcPr>
          <w:tcW w:w="2410" w:type="dxa"/>
          <w:vMerge/>
        </w:tcPr>
        <w:p w:rsidR="007E456D" w:rsidRPr="00B92DA8" w:rsidRDefault="007E456D" w:rsidP="007D25E4">
          <w:pPr>
            <w:pStyle w:val="a3"/>
            <w:jc w:val="center"/>
            <w:rPr>
              <w:i/>
            </w:rPr>
          </w:pPr>
        </w:p>
      </w:tc>
      <w:tc>
        <w:tcPr>
          <w:tcW w:w="7513" w:type="dxa"/>
          <w:tcBorders>
            <w:top w:val="single" w:sz="4" w:space="0" w:color="auto"/>
          </w:tcBorders>
          <w:vAlign w:val="center"/>
        </w:tcPr>
        <w:p w:rsidR="007E456D" w:rsidRPr="00094AE2" w:rsidRDefault="007E456D" w:rsidP="00CB3197">
          <w:pPr>
            <w:pStyle w:val="af7"/>
            <w:rPr>
              <w:sz w:val="24"/>
            </w:rPr>
          </w:pPr>
          <w:r w:rsidRPr="00094AE2">
            <w:rPr>
              <w:sz w:val="24"/>
            </w:rPr>
            <w:t>Положение о виде деятельности</w:t>
          </w:r>
        </w:p>
      </w:tc>
    </w:tr>
    <w:tr w:rsidR="007E456D" w:rsidTr="00936375">
      <w:trPr>
        <w:trHeight w:val="315"/>
      </w:trPr>
      <w:tc>
        <w:tcPr>
          <w:tcW w:w="2410" w:type="dxa"/>
          <w:vMerge/>
          <w:shd w:val="clear" w:color="auto" w:fill="E6E6E6"/>
        </w:tcPr>
        <w:p w:rsidR="007E456D" w:rsidRDefault="007E456D" w:rsidP="007D25E4">
          <w:pPr>
            <w:pStyle w:val="a3"/>
          </w:pPr>
        </w:p>
      </w:tc>
      <w:tc>
        <w:tcPr>
          <w:tcW w:w="7513" w:type="dxa"/>
          <w:shd w:val="clear" w:color="auto" w:fill="auto"/>
          <w:vAlign w:val="center"/>
        </w:tcPr>
        <w:p w:rsidR="007E456D" w:rsidRPr="00037758" w:rsidRDefault="007E456D" w:rsidP="00566752">
          <w:pPr>
            <w:pStyle w:val="a3"/>
            <w:jc w:val="center"/>
            <w:rPr>
              <w:b/>
            </w:rPr>
          </w:pPr>
          <w:r w:rsidRPr="00037758">
            <w:rPr>
              <w:b/>
            </w:rPr>
            <w:t>2.2 Проектирование основных образовательных программ</w:t>
          </w:r>
        </w:p>
      </w:tc>
    </w:tr>
    <w:tr w:rsidR="007E456D" w:rsidTr="00936375">
      <w:trPr>
        <w:trHeight w:val="225"/>
      </w:trPr>
      <w:tc>
        <w:tcPr>
          <w:tcW w:w="2410" w:type="dxa"/>
        </w:tcPr>
        <w:p w:rsidR="007E456D" w:rsidRPr="009C7DFE" w:rsidRDefault="007E456D" w:rsidP="002C0CF1">
          <w:pPr>
            <w:pStyle w:val="a3"/>
            <w:jc w:val="center"/>
            <w:rPr>
              <w:b/>
            </w:rPr>
          </w:pPr>
          <w:r>
            <w:rPr>
              <w:b/>
            </w:rPr>
            <w:t>СК-ПВД</w:t>
          </w:r>
          <w:r w:rsidRPr="0006380A">
            <w:rPr>
              <w:b/>
            </w:rPr>
            <w:t>-</w:t>
          </w:r>
          <w:r>
            <w:rPr>
              <w:b/>
            </w:rPr>
            <w:t>2.2-1.5-21</w:t>
          </w:r>
        </w:p>
      </w:tc>
      <w:tc>
        <w:tcPr>
          <w:tcW w:w="7513" w:type="dxa"/>
          <w:vAlign w:val="center"/>
        </w:tcPr>
        <w:p w:rsidR="007E456D" w:rsidRPr="00F3397B" w:rsidRDefault="007E456D" w:rsidP="0065407B">
          <w:pPr>
            <w:jc w:val="center"/>
            <w:rPr>
              <w:b/>
              <w:bCs/>
              <w:sz w:val="28"/>
            </w:rPr>
          </w:pPr>
          <w:r>
            <w:rPr>
              <w:b/>
              <w:bCs/>
            </w:rPr>
            <w:t xml:space="preserve">«Положение о </w:t>
          </w:r>
          <w:r w:rsidRPr="00E270F9">
            <w:rPr>
              <w:b/>
              <w:bCs/>
            </w:rPr>
            <w:t>порядке формирования фонд</w:t>
          </w:r>
          <w:r>
            <w:rPr>
              <w:b/>
              <w:bCs/>
            </w:rPr>
            <w:t>ов</w:t>
          </w:r>
          <w:r w:rsidRPr="00E270F9">
            <w:rPr>
              <w:b/>
              <w:bCs/>
            </w:rPr>
            <w:t xml:space="preserve"> оценочных средств</w:t>
          </w:r>
          <w:r>
            <w:rPr>
              <w:b/>
            </w:rPr>
            <w:t>»</w:t>
          </w:r>
        </w:p>
      </w:tc>
    </w:tr>
  </w:tbl>
  <w:p w:rsidR="007E456D" w:rsidRPr="00DD4ABD" w:rsidRDefault="007E456D">
    <w:pPr>
      <w:pStyle w:val="a3"/>
      <w:rPr>
        <w:sz w:val="16"/>
        <w:szCs w:val="16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923" w:type="dxa"/>
      <w:tblInd w:w="-30" w:type="dxa"/>
      <w:tblBorders>
        <w:top w:val="threeDEmboss" w:sz="12" w:space="0" w:color="auto"/>
        <w:left w:val="threeDEmboss" w:sz="12" w:space="0" w:color="auto"/>
        <w:bottom w:val="threeDEmboss" w:sz="12" w:space="0" w:color="auto"/>
        <w:right w:val="threeDEmboss" w:sz="12" w:space="0" w:color="auto"/>
      </w:tblBorders>
      <w:tblLayout w:type="fixed"/>
      <w:tblLook w:val="01E0" w:firstRow="1" w:lastRow="1" w:firstColumn="1" w:lastColumn="1" w:noHBand="0" w:noVBand="0"/>
    </w:tblPr>
    <w:tblGrid>
      <w:gridCol w:w="1309"/>
      <w:gridCol w:w="8614"/>
    </w:tblGrid>
    <w:tr w:rsidR="007E456D" w:rsidTr="00BF4C98">
      <w:trPr>
        <w:trHeight w:val="339"/>
      </w:trPr>
      <w:tc>
        <w:tcPr>
          <w:tcW w:w="1309" w:type="dxa"/>
          <w:vMerge w:val="restart"/>
          <w:tcBorders>
            <w:top w:val="threeDEmboss" w:sz="12" w:space="0" w:color="auto"/>
            <w:bottom w:val="nil"/>
            <w:right w:val="single" w:sz="4" w:space="0" w:color="auto"/>
          </w:tcBorders>
          <w:shd w:val="clear" w:color="auto" w:fill="auto"/>
          <w:vAlign w:val="center"/>
        </w:tcPr>
        <w:p w:rsidR="007E456D" w:rsidRPr="00DD4ABD" w:rsidRDefault="007E456D" w:rsidP="007D25E4">
          <w:pPr>
            <w:jc w:val="center"/>
          </w:pPr>
          <w:r>
            <w:rPr>
              <w:b/>
              <w:noProof/>
              <w:sz w:val="28"/>
            </w:rPr>
            <w:drawing>
              <wp:inline distT="0" distB="0" distL="0" distR="0">
                <wp:extent cx="699770" cy="699770"/>
                <wp:effectExtent l="19050" t="0" r="5080" b="0"/>
                <wp:docPr id="19" name="Рисунок 19" descr="emb_AGMU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emb_AGMU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99770" cy="69977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614" w:type="dxa"/>
          <w:tcBorders>
            <w:left w:val="single" w:sz="4" w:space="0" w:color="auto"/>
            <w:bottom w:val="single" w:sz="4" w:space="0" w:color="auto"/>
          </w:tcBorders>
          <w:shd w:val="clear" w:color="auto" w:fill="auto"/>
          <w:vAlign w:val="center"/>
        </w:tcPr>
        <w:p w:rsidR="007E456D" w:rsidRPr="00991CCF" w:rsidRDefault="007E456D" w:rsidP="007D25E4">
          <w:pPr>
            <w:jc w:val="center"/>
            <w:rPr>
              <w:i/>
              <w:sz w:val="20"/>
            </w:rPr>
          </w:pPr>
          <w:r>
            <w:t>ФГБОУ ВО АГМУ Минздрава России</w:t>
          </w:r>
        </w:p>
      </w:tc>
    </w:tr>
    <w:tr w:rsidR="007E456D" w:rsidTr="00BF4C98">
      <w:trPr>
        <w:trHeight w:val="340"/>
      </w:trPr>
      <w:tc>
        <w:tcPr>
          <w:tcW w:w="1309" w:type="dxa"/>
          <w:vMerge/>
          <w:tcBorders>
            <w:top w:val="threeDEmboss" w:sz="12" w:space="0" w:color="auto"/>
            <w:bottom w:val="nil"/>
            <w:right w:val="single" w:sz="4" w:space="0" w:color="auto"/>
          </w:tcBorders>
          <w:shd w:val="clear" w:color="auto" w:fill="auto"/>
          <w:vAlign w:val="center"/>
        </w:tcPr>
        <w:p w:rsidR="007E456D" w:rsidRPr="00B64CFA" w:rsidRDefault="007E456D" w:rsidP="007D25E4">
          <w:pPr>
            <w:jc w:val="center"/>
            <w:rPr>
              <w:i/>
            </w:rPr>
          </w:pPr>
        </w:p>
      </w:tc>
      <w:tc>
        <w:tcPr>
          <w:tcW w:w="8614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auto"/>
          <w:vAlign w:val="center"/>
        </w:tcPr>
        <w:p w:rsidR="007E456D" w:rsidRPr="00E270F9" w:rsidRDefault="007E456D" w:rsidP="007D25E4">
          <w:pPr>
            <w:jc w:val="center"/>
          </w:pPr>
          <w:r w:rsidRPr="00E270F9">
            <w:rPr>
              <w:bCs/>
            </w:rPr>
            <w:t>«Положе</w:t>
          </w:r>
          <w:r>
            <w:rPr>
              <w:bCs/>
            </w:rPr>
            <w:t>ние о порядке формирования фондов</w:t>
          </w:r>
          <w:r w:rsidRPr="00E270F9">
            <w:rPr>
              <w:bCs/>
            </w:rPr>
            <w:t xml:space="preserve"> оценочных средств</w:t>
          </w:r>
          <w:r w:rsidRPr="00E270F9">
            <w:t>»</w:t>
          </w:r>
        </w:p>
      </w:tc>
    </w:tr>
    <w:tr w:rsidR="007E456D" w:rsidTr="00BF4C98">
      <w:trPr>
        <w:trHeight w:val="340"/>
      </w:trPr>
      <w:tc>
        <w:tcPr>
          <w:tcW w:w="1309" w:type="dxa"/>
          <w:vMerge/>
          <w:tcBorders>
            <w:right w:val="single" w:sz="4" w:space="0" w:color="auto"/>
          </w:tcBorders>
          <w:shd w:val="clear" w:color="auto" w:fill="auto"/>
        </w:tcPr>
        <w:p w:rsidR="007E456D" w:rsidRPr="00F930CA" w:rsidRDefault="007E456D" w:rsidP="007D25E4">
          <w:pPr>
            <w:pStyle w:val="a3"/>
          </w:pPr>
        </w:p>
      </w:tc>
      <w:tc>
        <w:tcPr>
          <w:tcW w:w="8614" w:type="dxa"/>
          <w:tcBorders>
            <w:top w:val="single" w:sz="4" w:space="0" w:color="auto"/>
            <w:left w:val="single" w:sz="4" w:space="0" w:color="auto"/>
          </w:tcBorders>
          <w:shd w:val="clear" w:color="auto" w:fill="auto"/>
          <w:vAlign w:val="center"/>
        </w:tcPr>
        <w:p w:rsidR="007E456D" w:rsidRPr="00E270F9" w:rsidRDefault="007E456D" w:rsidP="002C0CF1">
          <w:pPr>
            <w:pStyle w:val="a3"/>
            <w:jc w:val="center"/>
          </w:pPr>
          <w:r>
            <w:t>СК-ПВД-2.2-1.5</w:t>
          </w:r>
          <w:r w:rsidRPr="00E270F9">
            <w:t>-</w:t>
          </w:r>
          <w:r>
            <w:t>21</w:t>
          </w:r>
        </w:p>
      </w:tc>
    </w:tr>
  </w:tbl>
  <w:p w:rsidR="007E456D" w:rsidRPr="00DD4ABD" w:rsidRDefault="007E456D" w:rsidP="007D25E4">
    <w:pPr>
      <w:pStyle w:val="a3"/>
      <w:rPr>
        <w:sz w:val="16"/>
        <w:szCs w:val="16"/>
      </w:rPr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923" w:type="dxa"/>
      <w:tblInd w:w="-30" w:type="dxa"/>
      <w:tblBorders>
        <w:top w:val="threeDEmboss" w:sz="12" w:space="0" w:color="auto"/>
        <w:left w:val="threeDEmboss" w:sz="12" w:space="0" w:color="auto"/>
        <w:bottom w:val="threeDEmboss" w:sz="12" w:space="0" w:color="auto"/>
        <w:right w:val="threeDEmboss" w:sz="12" w:space="0" w:color="auto"/>
      </w:tblBorders>
      <w:tblLayout w:type="fixed"/>
      <w:tblLook w:val="01E0" w:firstRow="1" w:lastRow="1" w:firstColumn="1" w:lastColumn="1" w:noHBand="0" w:noVBand="0"/>
    </w:tblPr>
    <w:tblGrid>
      <w:gridCol w:w="1753"/>
      <w:gridCol w:w="8170"/>
    </w:tblGrid>
    <w:tr w:rsidR="007E456D" w:rsidTr="003114A7">
      <w:trPr>
        <w:trHeight w:val="204"/>
      </w:trPr>
      <w:tc>
        <w:tcPr>
          <w:tcW w:w="1753" w:type="dxa"/>
          <w:vMerge w:val="restart"/>
          <w:tcBorders>
            <w:top w:val="threeDEmboss" w:sz="12" w:space="0" w:color="auto"/>
            <w:bottom w:val="nil"/>
            <w:right w:val="single" w:sz="4" w:space="0" w:color="auto"/>
          </w:tcBorders>
          <w:shd w:val="clear" w:color="auto" w:fill="auto"/>
          <w:vAlign w:val="center"/>
        </w:tcPr>
        <w:p w:rsidR="007E456D" w:rsidRPr="00DD4ABD" w:rsidRDefault="007E456D" w:rsidP="007D25E4">
          <w:pPr>
            <w:jc w:val="center"/>
          </w:pPr>
          <w:r>
            <w:rPr>
              <w:b/>
              <w:noProof/>
              <w:sz w:val="28"/>
            </w:rPr>
            <w:drawing>
              <wp:inline distT="0" distB="0" distL="0" distR="0">
                <wp:extent cx="699770" cy="699770"/>
                <wp:effectExtent l="19050" t="0" r="5080" b="0"/>
                <wp:docPr id="23" name="Рисунок 23" descr="emb_AGMU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emb_AGMU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99770" cy="69977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170" w:type="dxa"/>
          <w:tcBorders>
            <w:left w:val="single" w:sz="4" w:space="0" w:color="auto"/>
            <w:bottom w:val="single" w:sz="4" w:space="0" w:color="auto"/>
          </w:tcBorders>
          <w:shd w:val="clear" w:color="auto" w:fill="auto"/>
          <w:vAlign w:val="center"/>
        </w:tcPr>
        <w:p w:rsidR="007E456D" w:rsidRPr="00991CCF" w:rsidRDefault="007E456D" w:rsidP="007D25E4">
          <w:pPr>
            <w:jc w:val="center"/>
            <w:rPr>
              <w:i/>
              <w:sz w:val="20"/>
            </w:rPr>
          </w:pPr>
          <w:r>
            <w:t>ФГБОУ ВО АГМУ Минздрава России</w:t>
          </w:r>
        </w:p>
      </w:tc>
    </w:tr>
    <w:tr w:rsidR="007E456D" w:rsidTr="003114A7">
      <w:trPr>
        <w:trHeight w:val="205"/>
      </w:trPr>
      <w:tc>
        <w:tcPr>
          <w:tcW w:w="1753" w:type="dxa"/>
          <w:vMerge/>
          <w:tcBorders>
            <w:top w:val="threeDEmboss" w:sz="12" w:space="0" w:color="auto"/>
            <w:bottom w:val="nil"/>
            <w:right w:val="single" w:sz="4" w:space="0" w:color="auto"/>
          </w:tcBorders>
          <w:shd w:val="clear" w:color="auto" w:fill="auto"/>
          <w:vAlign w:val="center"/>
        </w:tcPr>
        <w:p w:rsidR="007E456D" w:rsidRPr="00B64CFA" w:rsidRDefault="007E456D" w:rsidP="007D25E4">
          <w:pPr>
            <w:jc w:val="center"/>
            <w:rPr>
              <w:i/>
            </w:rPr>
          </w:pPr>
        </w:p>
      </w:tc>
      <w:tc>
        <w:tcPr>
          <w:tcW w:w="817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auto"/>
          <w:vAlign w:val="center"/>
        </w:tcPr>
        <w:p w:rsidR="007E456D" w:rsidRPr="00E270F9" w:rsidRDefault="007E456D" w:rsidP="007D25E4">
          <w:pPr>
            <w:jc w:val="center"/>
          </w:pPr>
          <w:r w:rsidRPr="00E270F9">
            <w:rPr>
              <w:bCs/>
            </w:rPr>
            <w:t>«Положе</w:t>
          </w:r>
          <w:r>
            <w:rPr>
              <w:bCs/>
            </w:rPr>
            <w:t>ние о порядке формирования фондов</w:t>
          </w:r>
          <w:r w:rsidRPr="00E270F9">
            <w:rPr>
              <w:bCs/>
            </w:rPr>
            <w:t xml:space="preserve"> оценочных средств</w:t>
          </w:r>
          <w:r w:rsidRPr="00E270F9">
            <w:t>»</w:t>
          </w:r>
        </w:p>
      </w:tc>
    </w:tr>
    <w:tr w:rsidR="007E456D" w:rsidTr="003114A7">
      <w:trPr>
        <w:trHeight w:val="205"/>
      </w:trPr>
      <w:tc>
        <w:tcPr>
          <w:tcW w:w="1753" w:type="dxa"/>
          <w:vMerge/>
          <w:tcBorders>
            <w:right w:val="single" w:sz="4" w:space="0" w:color="auto"/>
          </w:tcBorders>
          <w:shd w:val="clear" w:color="auto" w:fill="auto"/>
        </w:tcPr>
        <w:p w:rsidR="007E456D" w:rsidRPr="00F930CA" w:rsidRDefault="007E456D" w:rsidP="007D25E4">
          <w:pPr>
            <w:pStyle w:val="a3"/>
          </w:pPr>
        </w:p>
      </w:tc>
      <w:tc>
        <w:tcPr>
          <w:tcW w:w="8170" w:type="dxa"/>
          <w:tcBorders>
            <w:top w:val="single" w:sz="4" w:space="0" w:color="auto"/>
            <w:left w:val="single" w:sz="4" w:space="0" w:color="auto"/>
          </w:tcBorders>
          <w:shd w:val="clear" w:color="auto" w:fill="auto"/>
          <w:vAlign w:val="center"/>
        </w:tcPr>
        <w:p w:rsidR="007E456D" w:rsidRPr="00E270F9" w:rsidRDefault="007E456D" w:rsidP="002C0CF1">
          <w:pPr>
            <w:pStyle w:val="a3"/>
            <w:jc w:val="center"/>
          </w:pPr>
          <w:r>
            <w:t>СК-ПВД-2.2-1.5</w:t>
          </w:r>
          <w:r w:rsidRPr="00E270F9">
            <w:t>-</w:t>
          </w:r>
          <w:r>
            <w:t>21</w:t>
          </w:r>
        </w:p>
      </w:tc>
    </w:tr>
  </w:tbl>
  <w:p w:rsidR="007E456D" w:rsidRPr="00DD4ABD" w:rsidRDefault="007E456D" w:rsidP="007D25E4">
    <w:pPr>
      <w:pStyle w:val="a3"/>
      <w:rPr>
        <w:sz w:val="16"/>
        <w:szCs w:val="16"/>
      </w:rPr>
    </w:pP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923" w:type="dxa"/>
      <w:tblInd w:w="-30" w:type="dxa"/>
      <w:tblBorders>
        <w:top w:val="threeDEmboss" w:sz="12" w:space="0" w:color="auto"/>
        <w:left w:val="threeDEmboss" w:sz="12" w:space="0" w:color="auto"/>
        <w:bottom w:val="threeDEmboss" w:sz="12" w:space="0" w:color="auto"/>
        <w:right w:val="threeDEmboss" w:sz="12" w:space="0" w:color="auto"/>
      </w:tblBorders>
      <w:tblLayout w:type="fixed"/>
      <w:tblLook w:val="01E0" w:firstRow="1" w:lastRow="1" w:firstColumn="1" w:lastColumn="1" w:noHBand="0" w:noVBand="0"/>
    </w:tblPr>
    <w:tblGrid>
      <w:gridCol w:w="1276"/>
      <w:gridCol w:w="8647"/>
    </w:tblGrid>
    <w:tr w:rsidR="007E456D" w:rsidTr="00205A79">
      <w:trPr>
        <w:trHeight w:val="339"/>
      </w:trPr>
      <w:tc>
        <w:tcPr>
          <w:tcW w:w="1276" w:type="dxa"/>
          <w:vMerge w:val="restart"/>
          <w:tcBorders>
            <w:top w:val="threeDEmboss" w:sz="12" w:space="0" w:color="auto"/>
            <w:bottom w:val="nil"/>
            <w:right w:val="single" w:sz="4" w:space="0" w:color="auto"/>
          </w:tcBorders>
          <w:shd w:val="clear" w:color="auto" w:fill="auto"/>
          <w:vAlign w:val="center"/>
        </w:tcPr>
        <w:p w:rsidR="007E456D" w:rsidRPr="00DD4ABD" w:rsidRDefault="007E456D" w:rsidP="007D25E4">
          <w:pPr>
            <w:jc w:val="center"/>
          </w:pPr>
          <w:r>
            <w:rPr>
              <w:b/>
              <w:noProof/>
              <w:sz w:val="28"/>
            </w:rPr>
            <w:drawing>
              <wp:inline distT="0" distB="0" distL="0" distR="0">
                <wp:extent cx="699770" cy="699770"/>
                <wp:effectExtent l="19050" t="0" r="5080" b="0"/>
                <wp:docPr id="30" name="Рисунок 30" descr="emb_AGMU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 descr="emb_AGMU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99770" cy="69977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647" w:type="dxa"/>
          <w:tcBorders>
            <w:left w:val="single" w:sz="4" w:space="0" w:color="auto"/>
            <w:bottom w:val="single" w:sz="4" w:space="0" w:color="auto"/>
          </w:tcBorders>
          <w:shd w:val="clear" w:color="auto" w:fill="auto"/>
          <w:vAlign w:val="center"/>
        </w:tcPr>
        <w:p w:rsidR="007E456D" w:rsidRPr="00991CCF" w:rsidRDefault="007E456D" w:rsidP="007D25E4">
          <w:pPr>
            <w:jc w:val="center"/>
            <w:rPr>
              <w:i/>
              <w:sz w:val="20"/>
            </w:rPr>
          </w:pPr>
          <w:r>
            <w:t>ФГБОУ ВО АГМУ Минздрава России</w:t>
          </w:r>
        </w:p>
      </w:tc>
    </w:tr>
    <w:tr w:rsidR="007E456D" w:rsidTr="00205A79">
      <w:trPr>
        <w:trHeight w:val="340"/>
      </w:trPr>
      <w:tc>
        <w:tcPr>
          <w:tcW w:w="1276" w:type="dxa"/>
          <w:vMerge/>
          <w:tcBorders>
            <w:top w:val="threeDEmboss" w:sz="12" w:space="0" w:color="auto"/>
            <w:bottom w:val="nil"/>
            <w:right w:val="single" w:sz="4" w:space="0" w:color="auto"/>
          </w:tcBorders>
          <w:shd w:val="clear" w:color="auto" w:fill="auto"/>
          <w:vAlign w:val="center"/>
        </w:tcPr>
        <w:p w:rsidR="007E456D" w:rsidRPr="00B64CFA" w:rsidRDefault="007E456D" w:rsidP="007D25E4">
          <w:pPr>
            <w:jc w:val="center"/>
            <w:rPr>
              <w:i/>
            </w:rPr>
          </w:pPr>
        </w:p>
      </w:tc>
      <w:tc>
        <w:tcPr>
          <w:tcW w:w="8647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auto"/>
          <w:vAlign w:val="center"/>
        </w:tcPr>
        <w:p w:rsidR="007E456D" w:rsidRPr="00D82878" w:rsidRDefault="007E456D" w:rsidP="0097363D">
          <w:pPr>
            <w:jc w:val="center"/>
          </w:pPr>
          <w:r w:rsidRPr="00D82878">
            <w:rPr>
              <w:bCs/>
            </w:rPr>
            <w:t>«Положение о порядке формирования фонд</w:t>
          </w:r>
          <w:r>
            <w:rPr>
              <w:bCs/>
            </w:rPr>
            <w:t>ов</w:t>
          </w:r>
          <w:r w:rsidRPr="00D82878">
            <w:rPr>
              <w:bCs/>
            </w:rPr>
            <w:t xml:space="preserve"> оценочных средств</w:t>
          </w:r>
          <w:r w:rsidRPr="00D82878">
            <w:t>»</w:t>
          </w:r>
        </w:p>
      </w:tc>
    </w:tr>
    <w:tr w:rsidR="007E456D" w:rsidTr="00205A79">
      <w:trPr>
        <w:trHeight w:val="340"/>
      </w:trPr>
      <w:tc>
        <w:tcPr>
          <w:tcW w:w="1276" w:type="dxa"/>
          <w:vMerge/>
          <w:tcBorders>
            <w:right w:val="single" w:sz="4" w:space="0" w:color="auto"/>
          </w:tcBorders>
          <w:shd w:val="clear" w:color="auto" w:fill="auto"/>
        </w:tcPr>
        <w:p w:rsidR="007E456D" w:rsidRPr="00F930CA" w:rsidRDefault="007E456D" w:rsidP="007D25E4">
          <w:pPr>
            <w:pStyle w:val="a3"/>
          </w:pPr>
        </w:p>
      </w:tc>
      <w:tc>
        <w:tcPr>
          <w:tcW w:w="8647" w:type="dxa"/>
          <w:tcBorders>
            <w:top w:val="single" w:sz="4" w:space="0" w:color="auto"/>
            <w:left w:val="single" w:sz="4" w:space="0" w:color="auto"/>
          </w:tcBorders>
          <w:shd w:val="clear" w:color="auto" w:fill="auto"/>
          <w:vAlign w:val="center"/>
        </w:tcPr>
        <w:p w:rsidR="007E456D" w:rsidRPr="00D82878" w:rsidRDefault="007E456D" w:rsidP="00A94D22">
          <w:pPr>
            <w:pStyle w:val="a3"/>
            <w:jc w:val="center"/>
          </w:pPr>
          <w:r w:rsidRPr="00D82878">
            <w:t>СК-</w:t>
          </w:r>
          <w:r w:rsidRPr="00A94D22">
            <w:t>ПВД-2.2-1.</w:t>
          </w:r>
          <w:r>
            <w:t>5</w:t>
          </w:r>
          <w:r w:rsidRPr="00A94D22">
            <w:t>-21</w:t>
          </w:r>
        </w:p>
      </w:tc>
    </w:tr>
  </w:tbl>
  <w:p w:rsidR="007E456D" w:rsidRPr="00DD4ABD" w:rsidRDefault="007E456D" w:rsidP="007D22F3">
    <w:pPr>
      <w:pStyle w:val="a3"/>
      <w:tabs>
        <w:tab w:val="clear" w:pos="4677"/>
        <w:tab w:val="clear" w:pos="9355"/>
        <w:tab w:val="left" w:pos="9550"/>
      </w:tabs>
      <w:rPr>
        <w:sz w:val="16"/>
        <w:szCs w:val="16"/>
      </w:rPr>
    </w:pPr>
    <w:r>
      <w:rPr>
        <w:sz w:val="16"/>
        <w:szCs w:val="16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A1463F"/>
    <w:multiLevelType w:val="multilevel"/>
    <w:tmpl w:val="601C75B4"/>
    <w:lvl w:ilvl="0">
      <w:start w:val="4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833" w:hanging="54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4265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59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54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19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49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144" w:hanging="1800"/>
      </w:pPr>
      <w:rPr>
        <w:rFonts w:hint="default"/>
      </w:rPr>
    </w:lvl>
  </w:abstractNum>
  <w:abstractNum w:abstractNumId="1" w15:restartNumberingAfterBreak="0">
    <w:nsid w:val="0561777B"/>
    <w:multiLevelType w:val="hybridMultilevel"/>
    <w:tmpl w:val="0C986E4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0E0BFC"/>
    <w:multiLevelType w:val="multilevel"/>
    <w:tmpl w:val="9B20BF2E"/>
    <w:lvl w:ilvl="0">
      <w:start w:val="4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7"/>
      <w:numFmt w:val="decimal"/>
      <w:lvlText w:val="%1.%2."/>
      <w:lvlJc w:val="left"/>
      <w:pPr>
        <w:ind w:left="833" w:hanging="540"/>
      </w:pPr>
      <w:rPr>
        <w:rFonts w:hint="default"/>
      </w:rPr>
    </w:lvl>
    <w:lvl w:ilvl="2">
      <w:start w:val="1"/>
      <w:numFmt w:val="decimal"/>
      <w:lvlText w:val="4.4.%3."/>
      <w:lvlJc w:val="left"/>
      <w:pPr>
        <w:ind w:left="1997" w:hanging="720"/>
      </w:pPr>
      <w:rPr>
        <w:rFonts w:hint="default"/>
        <w:i w:val="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159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54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19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49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144" w:hanging="1800"/>
      </w:pPr>
      <w:rPr>
        <w:rFonts w:hint="default"/>
      </w:rPr>
    </w:lvl>
  </w:abstractNum>
  <w:abstractNum w:abstractNumId="3" w15:restartNumberingAfterBreak="0">
    <w:nsid w:val="0ED47C2C"/>
    <w:multiLevelType w:val="multilevel"/>
    <w:tmpl w:val="FC9EDB6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4" w15:restartNumberingAfterBreak="0">
    <w:nsid w:val="169A4162"/>
    <w:multiLevelType w:val="multilevel"/>
    <w:tmpl w:val="2876BAA6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1A0316E4"/>
    <w:multiLevelType w:val="hybridMultilevel"/>
    <w:tmpl w:val="A8DC6988"/>
    <w:lvl w:ilvl="0" w:tplc="F2C62B10">
      <w:start w:val="1"/>
      <w:numFmt w:val="bullet"/>
      <w:lvlText w:val="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  <w:u w:val="none"/>
      </w:rPr>
    </w:lvl>
    <w:lvl w:ilvl="1" w:tplc="041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6" w15:restartNumberingAfterBreak="0">
    <w:nsid w:val="1C952E3E"/>
    <w:multiLevelType w:val="multilevel"/>
    <w:tmpl w:val="6498932A"/>
    <w:lvl w:ilvl="0">
      <w:start w:val="4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40" w:hanging="54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23081C82"/>
    <w:multiLevelType w:val="hybridMultilevel"/>
    <w:tmpl w:val="B582B7D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B8E218A"/>
    <w:multiLevelType w:val="multilevel"/>
    <w:tmpl w:val="2FCE3F9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00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14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79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29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43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936" w:hanging="1800"/>
      </w:pPr>
      <w:rPr>
        <w:rFonts w:hint="default"/>
      </w:rPr>
    </w:lvl>
  </w:abstractNum>
  <w:abstractNum w:abstractNumId="9" w15:restartNumberingAfterBreak="0">
    <w:nsid w:val="35652EF0"/>
    <w:multiLevelType w:val="hybridMultilevel"/>
    <w:tmpl w:val="B73E4B10"/>
    <w:lvl w:ilvl="0" w:tplc="A80C4294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 w15:restartNumberingAfterBreak="0">
    <w:nsid w:val="3AEC3158"/>
    <w:multiLevelType w:val="hybridMultilevel"/>
    <w:tmpl w:val="55B09ACC"/>
    <w:lvl w:ilvl="0" w:tplc="0419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222"/>
        </w:tabs>
        <w:ind w:left="1222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</w:lvl>
    <w:lvl w:ilvl="3" w:tplc="0419000F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</w:lvl>
    <w:lvl w:ilvl="6" w:tplc="0419000F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</w:lvl>
  </w:abstractNum>
  <w:abstractNum w:abstractNumId="11" w15:restartNumberingAfterBreak="0">
    <w:nsid w:val="3D907323"/>
    <w:multiLevelType w:val="hybridMultilevel"/>
    <w:tmpl w:val="6ECE6FDA"/>
    <w:lvl w:ilvl="0" w:tplc="73089170">
      <w:start w:val="1"/>
      <w:numFmt w:val="decimal"/>
      <w:lvlText w:val="2.%1."/>
      <w:lvlJc w:val="left"/>
      <w:pPr>
        <w:ind w:left="1353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ED64C5F"/>
    <w:multiLevelType w:val="hybridMultilevel"/>
    <w:tmpl w:val="46AA5FEC"/>
    <w:lvl w:ilvl="0" w:tplc="CDDC0E90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3" w15:restartNumberingAfterBreak="0">
    <w:nsid w:val="3F695B7D"/>
    <w:multiLevelType w:val="hybridMultilevel"/>
    <w:tmpl w:val="6AEC537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360772B"/>
    <w:multiLevelType w:val="multilevel"/>
    <w:tmpl w:val="F20E9E3E"/>
    <w:lvl w:ilvl="0">
      <w:start w:val="1"/>
      <w:numFmt w:val="bullet"/>
      <w:lvlText w:val=""/>
      <w:lvlJc w:val="left"/>
      <w:pPr>
        <w:ind w:left="540" w:hanging="540"/>
      </w:pPr>
      <w:rPr>
        <w:rFonts w:ascii="Symbol" w:hAnsi="Symbol" w:hint="default"/>
      </w:rPr>
    </w:lvl>
    <w:lvl w:ilvl="1">
      <w:start w:val="2"/>
      <w:numFmt w:val="decimal"/>
      <w:lvlText w:val="%1.%2."/>
      <w:lvlJc w:val="left"/>
      <w:pPr>
        <w:ind w:left="833" w:hanging="540"/>
      </w:pPr>
      <w:rPr>
        <w:rFonts w:hint="default"/>
        <w:b/>
        <w:color w:val="auto"/>
      </w:rPr>
    </w:lvl>
    <w:lvl w:ilvl="2">
      <w:start w:val="1"/>
      <w:numFmt w:val="bullet"/>
      <w:lvlText w:val=""/>
      <w:lvlJc w:val="left"/>
      <w:pPr>
        <w:ind w:left="8092" w:hanging="720"/>
      </w:pPr>
      <w:rPr>
        <w:rFonts w:ascii="Symbol" w:hAnsi="Symbol" w:hint="default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ind w:left="159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54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19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49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144" w:hanging="1800"/>
      </w:pPr>
      <w:rPr>
        <w:rFonts w:hint="default"/>
      </w:rPr>
    </w:lvl>
  </w:abstractNum>
  <w:abstractNum w:abstractNumId="15" w15:restartNumberingAfterBreak="0">
    <w:nsid w:val="48FF33A8"/>
    <w:multiLevelType w:val="hybridMultilevel"/>
    <w:tmpl w:val="92A8AB40"/>
    <w:lvl w:ilvl="0" w:tplc="60725A9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4E265861"/>
    <w:multiLevelType w:val="hybridMultilevel"/>
    <w:tmpl w:val="75FCBF32"/>
    <w:lvl w:ilvl="0" w:tplc="F2C62B10">
      <w:start w:val="1"/>
      <w:numFmt w:val="bullet"/>
      <w:lvlText w:val="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  <w:u w:val="none"/>
      </w:rPr>
    </w:lvl>
    <w:lvl w:ilvl="1" w:tplc="04190003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17" w15:restartNumberingAfterBreak="0">
    <w:nsid w:val="51144274"/>
    <w:multiLevelType w:val="multilevel"/>
    <w:tmpl w:val="7F822C9A"/>
    <w:lvl w:ilvl="0">
      <w:start w:val="4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823" w:hanging="540"/>
      </w:pPr>
      <w:rPr>
        <w:rFonts w:hint="default"/>
      </w:rPr>
    </w:lvl>
    <w:lvl w:ilvl="2">
      <w:start w:val="9"/>
      <w:numFmt w:val="decimal"/>
      <w:lvlText w:val="%1.%2.%3."/>
      <w:lvlJc w:val="left"/>
      <w:pPr>
        <w:ind w:left="1286" w:hanging="720"/>
      </w:pPr>
      <w:rPr>
        <w:rFonts w:hint="default"/>
        <w:b w:val="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156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1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49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13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42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064" w:hanging="1800"/>
      </w:pPr>
      <w:rPr>
        <w:rFonts w:hint="default"/>
      </w:rPr>
    </w:lvl>
  </w:abstractNum>
  <w:abstractNum w:abstractNumId="18" w15:restartNumberingAfterBreak="0">
    <w:nsid w:val="56BB7FD1"/>
    <w:multiLevelType w:val="hybridMultilevel"/>
    <w:tmpl w:val="619876EC"/>
    <w:lvl w:ilvl="0" w:tplc="C70EFF08">
      <w:start w:val="1"/>
      <w:numFmt w:val="decimal"/>
      <w:lvlText w:val="4.12.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9" w15:restartNumberingAfterBreak="0">
    <w:nsid w:val="5A966E75"/>
    <w:multiLevelType w:val="hybridMultilevel"/>
    <w:tmpl w:val="2704135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BE70796"/>
    <w:multiLevelType w:val="multilevel"/>
    <w:tmpl w:val="88F8365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."/>
      <w:lvlJc w:val="left"/>
      <w:pPr>
        <w:ind w:left="71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997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7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4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3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5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89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00" w:hanging="1800"/>
      </w:pPr>
      <w:rPr>
        <w:rFonts w:hint="default"/>
      </w:rPr>
    </w:lvl>
  </w:abstractNum>
  <w:abstractNum w:abstractNumId="21" w15:restartNumberingAfterBreak="0">
    <w:nsid w:val="64641A17"/>
    <w:multiLevelType w:val="multilevel"/>
    <w:tmpl w:val="2FCE3F9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00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14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79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29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43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936" w:hanging="1800"/>
      </w:pPr>
      <w:rPr>
        <w:rFonts w:hint="default"/>
      </w:rPr>
    </w:lvl>
  </w:abstractNum>
  <w:abstractNum w:abstractNumId="22" w15:restartNumberingAfterBreak="0">
    <w:nsid w:val="6BF8517B"/>
    <w:multiLevelType w:val="hybridMultilevel"/>
    <w:tmpl w:val="4CA8513A"/>
    <w:lvl w:ilvl="0" w:tplc="CDDC0E90">
      <w:start w:val="1"/>
      <w:numFmt w:val="bullet"/>
      <w:lvlText w:val=""/>
      <w:lvlJc w:val="left"/>
      <w:pPr>
        <w:ind w:left="1306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2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4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6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8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90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2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4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66" w:hanging="360"/>
      </w:pPr>
      <w:rPr>
        <w:rFonts w:ascii="Wingdings" w:hAnsi="Wingdings" w:hint="default"/>
      </w:rPr>
    </w:lvl>
  </w:abstractNum>
  <w:abstractNum w:abstractNumId="23" w15:restartNumberingAfterBreak="0">
    <w:nsid w:val="6E5457DB"/>
    <w:multiLevelType w:val="hybridMultilevel"/>
    <w:tmpl w:val="0C986E4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741A5933"/>
    <w:multiLevelType w:val="multilevel"/>
    <w:tmpl w:val="83665F5C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3"/>
        <w:w w:val="100"/>
        <w:position w:val="0"/>
        <w:sz w:val="21"/>
        <w:szCs w:val="21"/>
        <w:u w:val="none"/>
        <w:lang w:val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5" w15:restartNumberingAfterBreak="0">
    <w:nsid w:val="7A64160E"/>
    <w:multiLevelType w:val="hybridMultilevel"/>
    <w:tmpl w:val="84925258"/>
    <w:lvl w:ilvl="0" w:tplc="60725A98">
      <w:start w:val="1"/>
      <w:numFmt w:val="bullet"/>
      <w:lvlText w:val=""/>
      <w:lvlJc w:val="left"/>
      <w:pPr>
        <w:ind w:left="1306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2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4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6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8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90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2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4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66" w:hanging="360"/>
      </w:pPr>
      <w:rPr>
        <w:rFonts w:ascii="Wingdings" w:hAnsi="Wingdings" w:hint="default"/>
      </w:rPr>
    </w:lvl>
  </w:abstractNum>
  <w:abstractNum w:abstractNumId="26" w15:restartNumberingAfterBreak="0">
    <w:nsid w:val="7B362744"/>
    <w:multiLevelType w:val="hybridMultilevel"/>
    <w:tmpl w:val="815ACF26"/>
    <w:lvl w:ilvl="0" w:tplc="913C2C14">
      <w:start w:val="1"/>
      <w:numFmt w:val="decimal"/>
      <w:lvlText w:val="4.%1.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7" w15:restartNumberingAfterBreak="0">
    <w:nsid w:val="7BB235B3"/>
    <w:multiLevelType w:val="multilevel"/>
    <w:tmpl w:val="7F22A5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7"/>
  </w:num>
  <w:num w:numId="2">
    <w:abstractNumId w:val="11"/>
  </w:num>
  <w:num w:numId="3">
    <w:abstractNumId w:val="3"/>
  </w:num>
  <w:num w:numId="4">
    <w:abstractNumId w:val="16"/>
  </w:num>
  <w:num w:numId="5">
    <w:abstractNumId w:val="12"/>
  </w:num>
  <w:num w:numId="6">
    <w:abstractNumId w:val="26"/>
  </w:num>
  <w:num w:numId="7">
    <w:abstractNumId w:val="5"/>
  </w:num>
  <w:num w:numId="8">
    <w:abstractNumId w:val="22"/>
  </w:num>
  <w:num w:numId="9">
    <w:abstractNumId w:val="15"/>
  </w:num>
  <w:num w:numId="10">
    <w:abstractNumId w:val="4"/>
  </w:num>
  <w:num w:numId="11">
    <w:abstractNumId w:val="21"/>
  </w:num>
  <w:num w:numId="12">
    <w:abstractNumId w:val="24"/>
  </w:num>
  <w:num w:numId="13">
    <w:abstractNumId w:val="6"/>
  </w:num>
  <w:num w:numId="14">
    <w:abstractNumId w:val="0"/>
  </w:num>
  <w:num w:numId="15">
    <w:abstractNumId w:val="2"/>
  </w:num>
  <w:num w:numId="16">
    <w:abstractNumId w:val="13"/>
  </w:num>
  <w:num w:numId="17">
    <w:abstractNumId w:val="23"/>
  </w:num>
  <w:num w:numId="18">
    <w:abstractNumId w:val="27"/>
  </w:num>
  <w:num w:numId="19">
    <w:abstractNumId w:val="19"/>
  </w:num>
  <w:num w:numId="20">
    <w:abstractNumId w:val="1"/>
  </w:num>
  <w:num w:numId="21">
    <w:abstractNumId w:val="25"/>
  </w:num>
  <w:num w:numId="22">
    <w:abstractNumId w:val="20"/>
  </w:num>
  <w:num w:numId="23">
    <w:abstractNumId w:val="17"/>
  </w:num>
  <w:num w:numId="24">
    <w:abstractNumId w:val="8"/>
  </w:num>
  <w:num w:numId="25">
    <w:abstractNumId w:val="18"/>
  </w:num>
  <w:num w:numId="26">
    <w:abstractNumId w:val="14"/>
  </w:num>
  <w:num w:numId="27">
    <w:abstractNumId w:val="9"/>
  </w:num>
  <w:num w:numId="28">
    <w:abstractNumId w:val="10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ctiveWritingStyle w:appName="MSWord" w:lang="en-US" w:vendorID="64" w:dllVersion="131078" w:nlCheck="1" w:checkStyle="0"/>
  <w:activeWritingStyle w:appName="MSWord" w:lang="ru-RU" w:vendorID="64" w:dllVersion="131078" w:nlCheck="1" w:checkStyle="0"/>
  <w:attachedTemplate r:id="rId1"/>
  <w:stylePaneFormatFilter w:val="1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0" w:visibleStyles="0" w:alternateStyleNames="0"/>
  <w:defaultTabStop w:val="708"/>
  <w:autoHyphenation/>
  <w:hyphenationZone w:val="357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0B36"/>
    <w:rsid w:val="00001EAC"/>
    <w:rsid w:val="0000566D"/>
    <w:rsid w:val="00006ED4"/>
    <w:rsid w:val="000074A7"/>
    <w:rsid w:val="00021AE8"/>
    <w:rsid w:val="000242B4"/>
    <w:rsid w:val="00026E52"/>
    <w:rsid w:val="000274F0"/>
    <w:rsid w:val="000320C7"/>
    <w:rsid w:val="0003460F"/>
    <w:rsid w:val="00037758"/>
    <w:rsid w:val="000428FE"/>
    <w:rsid w:val="00042911"/>
    <w:rsid w:val="00042CDB"/>
    <w:rsid w:val="00044BBB"/>
    <w:rsid w:val="0004591D"/>
    <w:rsid w:val="00046E99"/>
    <w:rsid w:val="00050416"/>
    <w:rsid w:val="00050D63"/>
    <w:rsid w:val="00051985"/>
    <w:rsid w:val="00054725"/>
    <w:rsid w:val="0005553B"/>
    <w:rsid w:val="00055ACD"/>
    <w:rsid w:val="00057D54"/>
    <w:rsid w:val="00060D5D"/>
    <w:rsid w:val="00060E18"/>
    <w:rsid w:val="00061756"/>
    <w:rsid w:val="00061AC0"/>
    <w:rsid w:val="00061CB3"/>
    <w:rsid w:val="0006362F"/>
    <w:rsid w:val="00063F6E"/>
    <w:rsid w:val="00067AA8"/>
    <w:rsid w:val="00067E4C"/>
    <w:rsid w:val="00071826"/>
    <w:rsid w:val="000734FC"/>
    <w:rsid w:val="000742DF"/>
    <w:rsid w:val="00075A76"/>
    <w:rsid w:val="0008098A"/>
    <w:rsid w:val="0008171B"/>
    <w:rsid w:val="000859C4"/>
    <w:rsid w:val="00085B4F"/>
    <w:rsid w:val="000902E2"/>
    <w:rsid w:val="000909E2"/>
    <w:rsid w:val="00090C7C"/>
    <w:rsid w:val="00090EB2"/>
    <w:rsid w:val="000923AB"/>
    <w:rsid w:val="00093103"/>
    <w:rsid w:val="00094AE2"/>
    <w:rsid w:val="000953F9"/>
    <w:rsid w:val="000A02CE"/>
    <w:rsid w:val="000A0807"/>
    <w:rsid w:val="000A13FE"/>
    <w:rsid w:val="000A2243"/>
    <w:rsid w:val="000A2FEC"/>
    <w:rsid w:val="000B009B"/>
    <w:rsid w:val="000B7095"/>
    <w:rsid w:val="000B7540"/>
    <w:rsid w:val="000C000B"/>
    <w:rsid w:val="000C2109"/>
    <w:rsid w:val="000C23CA"/>
    <w:rsid w:val="000C4D1E"/>
    <w:rsid w:val="000C62AD"/>
    <w:rsid w:val="000C72D7"/>
    <w:rsid w:val="000C7588"/>
    <w:rsid w:val="000D10A6"/>
    <w:rsid w:val="000D2A51"/>
    <w:rsid w:val="000D7E8B"/>
    <w:rsid w:val="000E06A7"/>
    <w:rsid w:val="000E07EA"/>
    <w:rsid w:val="000E0CF9"/>
    <w:rsid w:val="000E6C3B"/>
    <w:rsid w:val="000F27F8"/>
    <w:rsid w:val="000F4A9E"/>
    <w:rsid w:val="000F4F7D"/>
    <w:rsid w:val="000F7FC7"/>
    <w:rsid w:val="00102063"/>
    <w:rsid w:val="00103041"/>
    <w:rsid w:val="00103A54"/>
    <w:rsid w:val="00104438"/>
    <w:rsid w:val="001053F7"/>
    <w:rsid w:val="00113190"/>
    <w:rsid w:val="00113452"/>
    <w:rsid w:val="00113559"/>
    <w:rsid w:val="00116937"/>
    <w:rsid w:val="001170EF"/>
    <w:rsid w:val="00121115"/>
    <w:rsid w:val="00124853"/>
    <w:rsid w:val="00124B0B"/>
    <w:rsid w:val="00131388"/>
    <w:rsid w:val="00131874"/>
    <w:rsid w:val="001327E3"/>
    <w:rsid w:val="0013286C"/>
    <w:rsid w:val="0013287D"/>
    <w:rsid w:val="00134441"/>
    <w:rsid w:val="001344B8"/>
    <w:rsid w:val="00140E6C"/>
    <w:rsid w:val="00142785"/>
    <w:rsid w:val="00143D2F"/>
    <w:rsid w:val="001448FC"/>
    <w:rsid w:val="00147935"/>
    <w:rsid w:val="00152E4C"/>
    <w:rsid w:val="00154453"/>
    <w:rsid w:val="00155084"/>
    <w:rsid w:val="00156BDB"/>
    <w:rsid w:val="001572E3"/>
    <w:rsid w:val="001578C9"/>
    <w:rsid w:val="001578D9"/>
    <w:rsid w:val="001609D8"/>
    <w:rsid w:val="00161078"/>
    <w:rsid w:val="001615AD"/>
    <w:rsid w:val="00163F22"/>
    <w:rsid w:val="00164D32"/>
    <w:rsid w:val="00166861"/>
    <w:rsid w:val="00167F72"/>
    <w:rsid w:val="0017028F"/>
    <w:rsid w:val="00174A99"/>
    <w:rsid w:val="00177E7A"/>
    <w:rsid w:val="00180090"/>
    <w:rsid w:val="001842D5"/>
    <w:rsid w:val="00185442"/>
    <w:rsid w:val="0018721E"/>
    <w:rsid w:val="0018737A"/>
    <w:rsid w:val="001916C1"/>
    <w:rsid w:val="0019174D"/>
    <w:rsid w:val="00191DA0"/>
    <w:rsid w:val="0019254D"/>
    <w:rsid w:val="001949BF"/>
    <w:rsid w:val="0019587D"/>
    <w:rsid w:val="00195C18"/>
    <w:rsid w:val="001A4211"/>
    <w:rsid w:val="001A5250"/>
    <w:rsid w:val="001A5D30"/>
    <w:rsid w:val="001B191E"/>
    <w:rsid w:val="001B23D8"/>
    <w:rsid w:val="001B4AAC"/>
    <w:rsid w:val="001B572D"/>
    <w:rsid w:val="001B61FB"/>
    <w:rsid w:val="001C3AE4"/>
    <w:rsid w:val="001C41A9"/>
    <w:rsid w:val="001C50B9"/>
    <w:rsid w:val="001C5192"/>
    <w:rsid w:val="001C6EAB"/>
    <w:rsid w:val="001C7CDF"/>
    <w:rsid w:val="001D40F8"/>
    <w:rsid w:val="001D5768"/>
    <w:rsid w:val="001D582E"/>
    <w:rsid w:val="001D69D8"/>
    <w:rsid w:val="001E0048"/>
    <w:rsid w:val="001E188C"/>
    <w:rsid w:val="001E5030"/>
    <w:rsid w:val="001E52EF"/>
    <w:rsid w:val="001E7379"/>
    <w:rsid w:val="001F0805"/>
    <w:rsid w:val="001F08C8"/>
    <w:rsid w:val="001F178A"/>
    <w:rsid w:val="001F387F"/>
    <w:rsid w:val="001F3912"/>
    <w:rsid w:val="001F69B5"/>
    <w:rsid w:val="001F754B"/>
    <w:rsid w:val="00200354"/>
    <w:rsid w:val="0020399B"/>
    <w:rsid w:val="00205A79"/>
    <w:rsid w:val="00206960"/>
    <w:rsid w:val="00207F24"/>
    <w:rsid w:val="00211AB1"/>
    <w:rsid w:val="00214536"/>
    <w:rsid w:val="00217F84"/>
    <w:rsid w:val="00226D9C"/>
    <w:rsid w:val="0023060C"/>
    <w:rsid w:val="00233F34"/>
    <w:rsid w:val="002376EB"/>
    <w:rsid w:val="0024060E"/>
    <w:rsid w:val="00240976"/>
    <w:rsid w:val="00240F3F"/>
    <w:rsid w:val="00242584"/>
    <w:rsid w:val="002425CB"/>
    <w:rsid w:val="002427FA"/>
    <w:rsid w:val="00242C21"/>
    <w:rsid w:val="00245320"/>
    <w:rsid w:val="00251811"/>
    <w:rsid w:val="002533D0"/>
    <w:rsid w:val="00254AF4"/>
    <w:rsid w:val="00254B25"/>
    <w:rsid w:val="002561D1"/>
    <w:rsid w:val="002606A6"/>
    <w:rsid w:val="0026114A"/>
    <w:rsid w:val="0026115B"/>
    <w:rsid w:val="002643EC"/>
    <w:rsid w:val="002665EE"/>
    <w:rsid w:val="0026762E"/>
    <w:rsid w:val="002702D6"/>
    <w:rsid w:val="00273C6D"/>
    <w:rsid w:val="0027699E"/>
    <w:rsid w:val="00277863"/>
    <w:rsid w:val="002830BE"/>
    <w:rsid w:val="00283B4D"/>
    <w:rsid w:val="00286DE0"/>
    <w:rsid w:val="00287564"/>
    <w:rsid w:val="00290E9D"/>
    <w:rsid w:val="0029734F"/>
    <w:rsid w:val="0029765B"/>
    <w:rsid w:val="00297940"/>
    <w:rsid w:val="002A1086"/>
    <w:rsid w:val="002A1FBA"/>
    <w:rsid w:val="002A220A"/>
    <w:rsid w:val="002A2955"/>
    <w:rsid w:val="002A3143"/>
    <w:rsid w:val="002A654E"/>
    <w:rsid w:val="002B0D9E"/>
    <w:rsid w:val="002B1252"/>
    <w:rsid w:val="002C0CF1"/>
    <w:rsid w:val="002C2476"/>
    <w:rsid w:val="002C511C"/>
    <w:rsid w:val="002C5F75"/>
    <w:rsid w:val="002C64C2"/>
    <w:rsid w:val="002C6F61"/>
    <w:rsid w:val="002C74BD"/>
    <w:rsid w:val="002C79AC"/>
    <w:rsid w:val="002D2300"/>
    <w:rsid w:val="002D24CD"/>
    <w:rsid w:val="002D4CDE"/>
    <w:rsid w:val="002D57D6"/>
    <w:rsid w:val="002E268C"/>
    <w:rsid w:val="002E34A3"/>
    <w:rsid w:val="002E64C8"/>
    <w:rsid w:val="002F039E"/>
    <w:rsid w:val="002F0628"/>
    <w:rsid w:val="002F0DD2"/>
    <w:rsid w:val="002F1432"/>
    <w:rsid w:val="002F1D9E"/>
    <w:rsid w:val="002F2D8D"/>
    <w:rsid w:val="002F4381"/>
    <w:rsid w:val="002F58CA"/>
    <w:rsid w:val="003001B9"/>
    <w:rsid w:val="00300AC2"/>
    <w:rsid w:val="0030122F"/>
    <w:rsid w:val="003037DB"/>
    <w:rsid w:val="003042A2"/>
    <w:rsid w:val="00305FC7"/>
    <w:rsid w:val="003064A8"/>
    <w:rsid w:val="003114A7"/>
    <w:rsid w:val="00311886"/>
    <w:rsid w:val="00312D19"/>
    <w:rsid w:val="00313B4E"/>
    <w:rsid w:val="0031482D"/>
    <w:rsid w:val="00317366"/>
    <w:rsid w:val="00317BD8"/>
    <w:rsid w:val="00320F4D"/>
    <w:rsid w:val="00325DD9"/>
    <w:rsid w:val="00326B9F"/>
    <w:rsid w:val="00330159"/>
    <w:rsid w:val="003303D6"/>
    <w:rsid w:val="003311D1"/>
    <w:rsid w:val="003314F9"/>
    <w:rsid w:val="00332999"/>
    <w:rsid w:val="0033535B"/>
    <w:rsid w:val="00336A3A"/>
    <w:rsid w:val="00337E98"/>
    <w:rsid w:val="003429CC"/>
    <w:rsid w:val="0034578A"/>
    <w:rsid w:val="00346D06"/>
    <w:rsid w:val="00350551"/>
    <w:rsid w:val="003545F2"/>
    <w:rsid w:val="003561B2"/>
    <w:rsid w:val="003576BF"/>
    <w:rsid w:val="003578F9"/>
    <w:rsid w:val="00360A3E"/>
    <w:rsid w:val="00360A63"/>
    <w:rsid w:val="00363BE6"/>
    <w:rsid w:val="003674EF"/>
    <w:rsid w:val="00372334"/>
    <w:rsid w:val="003738CE"/>
    <w:rsid w:val="00373D10"/>
    <w:rsid w:val="0037661C"/>
    <w:rsid w:val="00377DB6"/>
    <w:rsid w:val="003842DC"/>
    <w:rsid w:val="00386DFC"/>
    <w:rsid w:val="00391CE3"/>
    <w:rsid w:val="00392072"/>
    <w:rsid w:val="00392AE8"/>
    <w:rsid w:val="00393069"/>
    <w:rsid w:val="003A67FF"/>
    <w:rsid w:val="003B1BE1"/>
    <w:rsid w:val="003B27CB"/>
    <w:rsid w:val="003B3A73"/>
    <w:rsid w:val="003C49A5"/>
    <w:rsid w:val="003D0914"/>
    <w:rsid w:val="003D3803"/>
    <w:rsid w:val="003D517A"/>
    <w:rsid w:val="003E0280"/>
    <w:rsid w:val="003E2B9F"/>
    <w:rsid w:val="003E2D86"/>
    <w:rsid w:val="003E32FA"/>
    <w:rsid w:val="003E3682"/>
    <w:rsid w:val="003F0A16"/>
    <w:rsid w:val="003F1269"/>
    <w:rsid w:val="003F4C2D"/>
    <w:rsid w:val="003F6630"/>
    <w:rsid w:val="00402154"/>
    <w:rsid w:val="00402F8F"/>
    <w:rsid w:val="004034D9"/>
    <w:rsid w:val="004053F3"/>
    <w:rsid w:val="0041052E"/>
    <w:rsid w:val="00410CA9"/>
    <w:rsid w:val="00410CF7"/>
    <w:rsid w:val="00415423"/>
    <w:rsid w:val="0041740D"/>
    <w:rsid w:val="00422991"/>
    <w:rsid w:val="004241C2"/>
    <w:rsid w:val="00424509"/>
    <w:rsid w:val="004257FF"/>
    <w:rsid w:val="004260FD"/>
    <w:rsid w:val="004312C7"/>
    <w:rsid w:val="004319CB"/>
    <w:rsid w:val="00434065"/>
    <w:rsid w:val="00434692"/>
    <w:rsid w:val="00435F30"/>
    <w:rsid w:val="004365C1"/>
    <w:rsid w:val="00442703"/>
    <w:rsid w:val="00451081"/>
    <w:rsid w:val="004550DB"/>
    <w:rsid w:val="00455CE9"/>
    <w:rsid w:val="004563F7"/>
    <w:rsid w:val="00457046"/>
    <w:rsid w:val="00457BDB"/>
    <w:rsid w:val="0046044A"/>
    <w:rsid w:val="00461AF3"/>
    <w:rsid w:val="00462032"/>
    <w:rsid w:val="00463F86"/>
    <w:rsid w:val="00472635"/>
    <w:rsid w:val="00475996"/>
    <w:rsid w:val="004763CD"/>
    <w:rsid w:val="0047736D"/>
    <w:rsid w:val="00485C30"/>
    <w:rsid w:val="00486247"/>
    <w:rsid w:val="004877B0"/>
    <w:rsid w:val="00491CB4"/>
    <w:rsid w:val="0049278B"/>
    <w:rsid w:val="004928E0"/>
    <w:rsid w:val="00495ABB"/>
    <w:rsid w:val="0049690C"/>
    <w:rsid w:val="004A0F75"/>
    <w:rsid w:val="004A6BF1"/>
    <w:rsid w:val="004A7C18"/>
    <w:rsid w:val="004B003F"/>
    <w:rsid w:val="004B1AE3"/>
    <w:rsid w:val="004B42CB"/>
    <w:rsid w:val="004B51A8"/>
    <w:rsid w:val="004B7B49"/>
    <w:rsid w:val="004C0105"/>
    <w:rsid w:val="004C2CBD"/>
    <w:rsid w:val="004C61BA"/>
    <w:rsid w:val="004C779E"/>
    <w:rsid w:val="004C7AE5"/>
    <w:rsid w:val="004C7EAC"/>
    <w:rsid w:val="004D6424"/>
    <w:rsid w:val="004E2193"/>
    <w:rsid w:val="004E52B8"/>
    <w:rsid w:val="004E6762"/>
    <w:rsid w:val="004E7758"/>
    <w:rsid w:val="004F063A"/>
    <w:rsid w:val="004F31A1"/>
    <w:rsid w:val="004F4541"/>
    <w:rsid w:val="004F522D"/>
    <w:rsid w:val="004F61EB"/>
    <w:rsid w:val="00500841"/>
    <w:rsid w:val="00500D8C"/>
    <w:rsid w:val="00502302"/>
    <w:rsid w:val="0050336A"/>
    <w:rsid w:val="00503E0E"/>
    <w:rsid w:val="00504CFD"/>
    <w:rsid w:val="00505167"/>
    <w:rsid w:val="0050695F"/>
    <w:rsid w:val="00507214"/>
    <w:rsid w:val="00507D72"/>
    <w:rsid w:val="00507EBA"/>
    <w:rsid w:val="00510BC9"/>
    <w:rsid w:val="00511EF5"/>
    <w:rsid w:val="005150D4"/>
    <w:rsid w:val="005170CD"/>
    <w:rsid w:val="00517C42"/>
    <w:rsid w:val="005246ED"/>
    <w:rsid w:val="00524E4E"/>
    <w:rsid w:val="005257F9"/>
    <w:rsid w:val="00525869"/>
    <w:rsid w:val="00526DCD"/>
    <w:rsid w:val="005306A6"/>
    <w:rsid w:val="005342B1"/>
    <w:rsid w:val="00534E10"/>
    <w:rsid w:val="00534F54"/>
    <w:rsid w:val="00540CE9"/>
    <w:rsid w:val="0054173A"/>
    <w:rsid w:val="0054313C"/>
    <w:rsid w:val="00543315"/>
    <w:rsid w:val="00544195"/>
    <w:rsid w:val="0054500C"/>
    <w:rsid w:val="0054546A"/>
    <w:rsid w:val="00547C98"/>
    <w:rsid w:val="00550AA8"/>
    <w:rsid w:val="00551D74"/>
    <w:rsid w:val="005552DB"/>
    <w:rsid w:val="00557E18"/>
    <w:rsid w:val="0056144B"/>
    <w:rsid w:val="0056167D"/>
    <w:rsid w:val="005633BD"/>
    <w:rsid w:val="00566752"/>
    <w:rsid w:val="0057306E"/>
    <w:rsid w:val="0057441C"/>
    <w:rsid w:val="00577E5E"/>
    <w:rsid w:val="00580A42"/>
    <w:rsid w:val="005812DD"/>
    <w:rsid w:val="00583135"/>
    <w:rsid w:val="005852FA"/>
    <w:rsid w:val="0058561E"/>
    <w:rsid w:val="0058690A"/>
    <w:rsid w:val="00586D2A"/>
    <w:rsid w:val="00587249"/>
    <w:rsid w:val="005878B3"/>
    <w:rsid w:val="00587AF7"/>
    <w:rsid w:val="0059200E"/>
    <w:rsid w:val="005926BE"/>
    <w:rsid w:val="00594F3F"/>
    <w:rsid w:val="00595965"/>
    <w:rsid w:val="005964E3"/>
    <w:rsid w:val="005A2B7C"/>
    <w:rsid w:val="005A4BCB"/>
    <w:rsid w:val="005A6395"/>
    <w:rsid w:val="005A75AE"/>
    <w:rsid w:val="005A7B2D"/>
    <w:rsid w:val="005B111D"/>
    <w:rsid w:val="005B1ECA"/>
    <w:rsid w:val="005B222A"/>
    <w:rsid w:val="005B573E"/>
    <w:rsid w:val="005C12EC"/>
    <w:rsid w:val="005C1FCA"/>
    <w:rsid w:val="005C44FB"/>
    <w:rsid w:val="005C64FE"/>
    <w:rsid w:val="005C6B95"/>
    <w:rsid w:val="005D193A"/>
    <w:rsid w:val="005D2348"/>
    <w:rsid w:val="005E12F7"/>
    <w:rsid w:val="005E2E11"/>
    <w:rsid w:val="005E5E8A"/>
    <w:rsid w:val="005F2A80"/>
    <w:rsid w:val="005F49C1"/>
    <w:rsid w:val="005F7C52"/>
    <w:rsid w:val="00601A3F"/>
    <w:rsid w:val="00601D5D"/>
    <w:rsid w:val="006023A4"/>
    <w:rsid w:val="00602F18"/>
    <w:rsid w:val="00606184"/>
    <w:rsid w:val="00611CD0"/>
    <w:rsid w:val="00613CD1"/>
    <w:rsid w:val="00616D10"/>
    <w:rsid w:val="00617ECE"/>
    <w:rsid w:val="0062195D"/>
    <w:rsid w:val="0062339E"/>
    <w:rsid w:val="006233B6"/>
    <w:rsid w:val="00624B9D"/>
    <w:rsid w:val="00630432"/>
    <w:rsid w:val="0063601B"/>
    <w:rsid w:val="00636C58"/>
    <w:rsid w:val="006401AD"/>
    <w:rsid w:val="006434CD"/>
    <w:rsid w:val="0064548E"/>
    <w:rsid w:val="006467C9"/>
    <w:rsid w:val="00650715"/>
    <w:rsid w:val="00652D20"/>
    <w:rsid w:val="0065407B"/>
    <w:rsid w:val="006541ED"/>
    <w:rsid w:val="006547A6"/>
    <w:rsid w:val="00655F97"/>
    <w:rsid w:val="006577A1"/>
    <w:rsid w:val="00661677"/>
    <w:rsid w:val="0066192F"/>
    <w:rsid w:val="00661D86"/>
    <w:rsid w:val="006622E3"/>
    <w:rsid w:val="006643DB"/>
    <w:rsid w:val="00665469"/>
    <w:rsid w:val="006706E1"/>
    <w:rsid w:val="006706FC"/>
    <w:rsid w:val="00670E1D"/>
    <w:rsid w:val="00675680"/>
    <w:rsid w:val="00677EDC"/>
    <w:rsid w:val="006800FD"/>
    <w:rsid w:val="006805F6"/>
    <w:rsid w:val="006816EB"/>
    <w:rsid w:val="00685087"/>
    <w:rsid w:val="00686FC2"/>
    <w:rsid w:val="00693221"/>
    <w:rsid w:val="006944BA"/>
    <w:rsid w:val="006947B4"/>
    <w:rsid w:val="00694D35"/>
    <w:rsid w:val="006A2D59"/>
    <w:rsid w:val="006A536C"/>
    <w:rsid w:val="006A5EAA"/>
    <w:rsid w:val="006A6CDC"/>
    <w:rsid w:val="006A6ED3"/>
    <w:rsid w:val="006A753D"/>
    <w:rsid w:val="006A78A5"/>
    <w:rsid w:val="006A78F2"/>
    <w:rsid w:val="006B2DF6"/>
    <w:rsid w:val="006B3B45"/>
    <w:rsid w:val="006B4941"/>
    <w:rsid w:val="006B5084"/>
    <w:rsid w:val="006B5975"/>
    <w:rsid w:val="006B6B38"/>
    <w:rsid w:val="006B78A5"/>
    <w:rsid w:val="006C1779"/>
    <w:rsid w:val="006C18C4"/>
    <w:rsid w:val="006C2DFC"/>
    <w:rsid w:val="006C2FAC"/>
    <w:rsid w:val="006C3151"/>
    <w:rsid w:val="006D0140"/>
    <w:rsid w:val="006D4B44"/>
    <w:rsid w:val="006D518C"/>
    <w:rsid w:val="006D5392"/>
    <w:rsid w:val="006E25FA"/>
    <w:rsid w:val="006E2B94"/>
    <w:rsid w:val="006E3166"/>
    <w:rsid w:val="006E585B"/>
    <w:rsid w:val="006E62BE"/>
    <w:rsid w:val="006F031E"/>
    <w:rsid w:val="006F0F2A"/>
    <w:rsid w:val="006F1627"/>
    <w:rsid w:val="006F3E51"/>
    <w:rsid w:val="006F53B8"/>
    <w:rsid w:val="00700746"/>
    <w:rsid w:val="007102C7"/>
    <w:rsid w:val="00710A82"/>
    <w:rsid w:val="00712541"/>
    <w:rsid w:val="0071268E"/>
    <w:rsid w:val="00712B3B"/>
    <w:rsid w:val="00714D0E"/>
    <w:rsid w:val="007158F7"/>
    <w:rsid w:val="0071789A"/>
    <w:rsid w:val="007179EC"/>
    <w:rsid w:val="0072012E"/>
    <w:rsid w:val="007205EB"/>
    <w:rsid w:val="007208AE"/>
    <w:rsid w:val="007208EA"/>
    <w:rsid w:val="00724D44"/>
    <w:rsid w:val="00725380"/>
    <w:rsid w:val="00725C95"/>
    <w:rsid w:val="007312B5"/>
    <w:rsid w:val="00731EC6"/>
    <w:rsid w:val="00732E5D"/>
    <w:rsid w:val="00733130"/>
    <w:rsid w:val="007344D7"/>
    <w:rsid w:val="0073620B"/>
    <w:rsid w:val="00745A6E"/>
    <w:rsid w:val="0075264A"/>
    <w:rsid w:val="00752EA9"/>
    <w:rsid w:val="007551C2"/>
    <w:rsid w:val="007555F8"/>
    <w:rsid w:val="00755C1F"/>
    <w:rsid w:val="00766BA1"/>
    <w:rsid w:val="00776DAD"/>
    <w:rsid w:val="00786285"/>
    <w:rsid w:val="00786A8B"/>
    <w:rsid w:val="0078745A"/>
    <w:rsid w:val="0079172F"/>
    <w:rsid w:val="00792602"/>
    <w:rsid w:val="007948A8"/>
    <w:rsid w:val="00794F1E"/>
    <w:rsid w:val="007A29CE"/>
    <w:rsid w:val="007A375D"/>
    <w:rsid w:val="007A41E8"/>
    <w:rsid w:val="007A46E4"/>
    <w:rsid w:val="007A4967"/>
    <w:rsid w:val="007A52A0"/>
    <w:rsid w:val="007A5EB1"/>
    <w:rsid w:val="007A7735"/>
    <w:rsid w:val="007A7EAA"/>
    <w:rsid w:val="007B341B"/>
    <w:rsid w:val="007B65F6"/>
    <w:rsid w:val="007B7105"/>
    <w:rsid w:val="007C0ED9"/>
    <w:rsid w:val="007C2474"/>
    <w:rsid w:val="007C2CD1"/>
    <w:rsid w:val="007C4406"/>
    <w:rsid w:val="007C724B"/>
    <w:rsid w:val="007D07DE"/>
    <w:rsid w:val="007D22F3"/>
    <w:rsid w:val="007D25E4"/>
    <w:rsid w:val="007D2952"/>
    <w:rsid w:val="007D5062"/>
    <w:rsid w:val="007D6A8A"/>
    <w:rsid w:val="007E456D"/>
    <w:rsid w:val="007E79A6"/>
    <w:rsid w:val="007E7BFA"/>
    <w:rsid w:val="007F4566"/>
    <w:rsid w:val="007F512C"/>
    <w:rsid w:val="007F6D58"/>
    <w:rsid w:val="008034EB"/>
    <w:rsid w:val="00804D2A"/>
    <w:rsid w:val="00806D33"/>
    <w:rsid w:val="00807B9D"/>
    <w:rsid w:val="00817BE9"/>
    <w:rsid w:val="00820369"/>
    <w:rsid w:val="008209D3"/>
    <w:rsid w:val="00830914"/>
    <w:rsid w:val="0083465E"/>
    <w:rsid w:val="00836B16"/>
    <w:rsid w:val="00837488"/>
    <w:rsid w:val="008401A6"/>
    <w:rsid w:val="00843122"/>
    <w:rsid w:val="008448FE"/>
    <w:rsid w:val="00847AF7"/>
    <w:rsid w:val="00850680"/>
    <w:rsid w:val="008515B1"/>
    <w:rsid w:val="008529D0"/>
    <w:rsid w:val="008564CC"/>
    <w:rsid w:val="00860155"/>
    <w:rsid w:val="00864F1E"/>
    <w:rsid w:val="0086708B"/>
    <w:rsid w:val="00870337"/>
    <w:rsid w:val="00874103"/>
    <w:rsid w:val="0087755F"/>
    <w:rsid w:val="0088228C"/>
    <w:rsid w:val="00882641"/>
    <w:rsid w:val="00883465"/>
    <w:rsid w:val="00883873"/>
    <w:rsid w:val="00883968"/>
    <w:rsid w:val="00884509"/>
    <w:rsid w:val="00886ABA"/>
    <w:rsid w:val="008A000C"/>
    <w:rsid w:val="008A0DB6"/>
    <w:rsid w:val="008A2119"/>
    <w:rsid w:val="008A29C0"/>
    <w:rsid w:val="008A3CC0"/>
    <w:rsid w:val="008A567E"/>
    <w:rsid w:val="008A5DA1"/>
    <w:rsid w:val="008A67C3"/>
    <w:rsid w:val="008B13BA"/>
    <w:rsid w:val="008B20AD"/>
    <w:rsid w:val="008B50CC"/>
    <w:rsid w:val="008B7FBD"/>
    <w:rsid w:val="008C111B"/>
    <w:rsid w:val="008C5248"/>
    <w:rsid w:val="008C52F5"/>
    <w:rsid w:val="008D20DE"/>
    <w:rsid w:val="008D2C19"/>
    <w:rsid w:val="008D5BCE"/>
    <w:rsid w:val="008E063D"/>
    <w:rsid w:val="008E1439"/>
    <w:rsid w:val="008E4756"/>
    <w:rsid w:val="008E779B"/>
    <w:rsid w:val="008F3290"/>
    <w:rsid w:val="008F5164"/>
    <w:rsid w:val="00902117"/>
    <w:rsid w:val="00902155"/>
    <w:rsid w:val="00903D3B"/>
    <w:rsid w:val="00912B91"/>
    <w:rsid w:val="00914A3E"/>
    <w:rsid w:val="00920CE9"/>
    <w:rsid w:val="00921015"/>
    <w:rsid w:val="009213A4"/>
    <w:rsid w:val="00931529"/>
    <w:rsid w:val="0093379B"/>
    <w:rsid w:val="00935DF1"/>
    <w:rsid w:val="00936375"/>
    <w:rsid w:val="00937652"/>
    <w:rsid w:val="00940E50"/>
    <w:rsid w:val="00950D45"/>
    <w:rsid w:val="00965A39"/>
    <w:rsid w:val="00966315"/>
    <w:rsid w:val="0096766B"/>
    <w:rsid w:val="0097363D"/>
    <w:rsid w:val="00977530"/>
    <w:rsid w:val="00977D64"/>
    <w:rsid w:val="009846F1"/>
    <w:rsid w:val="009858EE"/>
    <w:rsid w:val="009901E3"/>
    <w:rsid w:val="00992244"/>
    <w:rsid w:val="00992C42"/>
    <w:rsid w:val="00992FA8"/>
    <w:rsid w:val="00994166"/>
    <w:rsid w:val="0099518A"/>
    <w:rsid w:val="00996813"/>
    <w:rsid w:val="00996C27"/>
    <w:rsid w:val="009A0618"/>
    <w:rsid w:val="009A0C00"/>
    <w:rsid w:val="009A3B92"/>
    <w:rsid w:val="009A5B7F"/>
    <w:rsid w:val="009A7D1F"/>
    <w:rsid w:val="009B1F76"/>
    <w:rsid w:val="009B4361"/>
    <w:rsid w:val="009C0B36"/>
    <w:rsid w:val="009C159F"/>
    <w:rsid w:val="009C17C8"/>
    <w:rsid w:val="009C252F"/>
    <w:rsid w:val="009C2851"/>
    <w:rsid w:val="009C2CD6"/>
    <w:rsid w:val="009C44E5"/>
    <w:rsid w:val="009C6A3E"/>
    <w:rsid w:val="009C7EED"/>
    <w:rsid w:val="009D044E"/>
    <w:rsid w:val="009D08DA"/>
    <w:rsid w:val="009D1722"/>
    <w:rsid w:val="009D3C50"/>
    <w:rsid w:val="009D7054"/>
    <w:rsid w:val="009D7F59"/>
    <w:rsid w:val="009E0589"/>
    <w:rsid w:val="009E1831"/>
    <w:rsid w:val="009E2326"/>
    <w:rsid w:val="009E2780"/>
    <w:rsid w:val="009E36BE"/>
    <w:rsid w:val="009E3960"/>
    <w:rsid w:val="009E4F52"/>
    <w:rsid w:val="009E5007"/>
    <w:rsid w:val="009E51B9"/>
    <w:rsid w:val="009E5E9C"/>
    <w:rsid w:val="009E6647"/>
    <w:rsid w:val="009E6982"/>
    <w:rsid w:val="009E7402"/>
    <w:rsid w:val="009F438B"/>
    <w:rsid w:val="009F5EF8"/>
    <w:rsid w:val="009F758F"/>
    <w:rsid w:val="009F7D23"/>
    <w:rsid w:val="00A0192E"/>
    <w:rsid w:val="00A020B9"/>
    <w:rsid w:val="00A06E8D"/>
    <w:rsid w:val="00A07689"/>
    <w:rsid w:val="00A07D12"/>
    <w:rsid w:val="00A10A24"/>
    <w:rsid w:val="00A15F54"/>
    <w:rsid w:val="00A16643"/>
    <w:rsid w:val="00A17C5A"/>
    <w:rsid w:val="00A21970"/>
    <w:rsid w:val="00A232F3"/>
    <w:rsid w:val="00A24482"/>
    <w:rsid w:val="00A27666"/>
    <w:rsid w:val="00A311C6"/>
    <w:rsid w:val="00A34C69"/>
    <w:rsid w:val="00A359A2"/>
    <w:rsid w:val="00A41B03"/>
    <w:rsid w:val="00A43E83"/>
    <w:rsid w:val="00A4649F"/>
    <w:rsid w:val="00A51E78"/>
    <w:rsid w:val="00A53B5E"/>
    <w:rsid w:val="00A577E1"/>
    <w:rsid w:val="00A614EB"/>
    <w:rsid w:val="00A61DCE"/>
    <w:rsid w:val="00A62002"/>
    <w:rsid w:val="00A71EC7"/>
    <w:rsid w:val="00A72A97"/>
    <w:rsid w:val="00A77176"/>
    <w:rsid w:val="00A8054D"/>
    <w:rsid w:val="00A81412"/>
    <w:rsid w:val="00A830CB"/>
    <w:rsid w:val="00A83133"/>
    <w:rsid w:val="00A84005"/>
    <w:rsid w:val="00A8467E"/>
    <w:rsid w:val="00A87671"/>
    <w:rsid w:val="00A9044F"/>
    <w:rsid w:val="00A90E50"/>
    <w:rsid w:val="00A94D22"/>
    <w:rsid w:val="00A951EA"/>
    <w:rsid w:val="00A96999"/>
    <w:rsid w:val="00A96FDF"/>
    <w:rsid w:val="00A97514"/>
    <w:rsid w:val="00A97925"/>
    <w:rsid w:val="00A979F5"/>
    <w:rsid w:val="00AA3FA0"/>
    <w:rsid w:val="00AA497B"/>
    <w:rsid w:val="00AA7FCF"/>
    <w:rsid w:val="00AB11CB"/>
    <w:rsid w:val="00AB246D"/>
    <w:rsid w:val="00AB283E"/>
    <w:rsid w:val="00AB4DBA"/>
    <w:rsid w:val="00AB4EB1"/>
    <w:rsid w:val="00AB5D8F"/>
    <w:rsid w:val="00AB5F01"/>
    <w:rsid w:val="00AC0F30"/>
    <w:rsid w:val="00AC15F1"/>
    <w:rsid w:val="00AC4267"/>
    <w:rsid w:val="00AC46D2"/>
    <w:rsid w:val="00AC60CE"/>
    <w:rsid w:val="00AD0FEE"/>
    <w:rsid w:val="00AD13F2"/>
    <w:rsid w:val="00AD1A26"/>
    <w:rsid w:val="00AD3EF4"/>
    <w:rsid w:val="00AD429F"/>
    <w:rsid w:val="00AD629B"/>
    <w:rsid w:val="00AE02ED"/>
    <w:rsid w:val="00AE2F42"/>
    <w:rsid w:val="00AE38E2"/>
    <w:rsid w:val="00AE669D"/>
    <w:rsid w:val="00AF3349"/>
    <w:rsid w:val="00AF7267"/>
    <w:rsid w:val="00B032B4"/>
    <w:rsid w:val="00B07DBD"/>
    <w:rsid w:val="00B13C2F"/>
    <w:rsid w:val="00B13D4E"/>
    <w:rsid w:val="00B13FFC"/>
    <w:rsid w:val="00B151D3"/>
    <w:rsid w:val="00B16D14"/>
    <w:rsid w:val="00B1739A"/>
    <w:rsid w:val="00B20174"/>
    <w:rsid w:val="00B222C6"/>
    <w:rsid w:val="00B222DC"/>
    <w:rsid w:val="00B23254"/>
    <w:rsid w:val="00B2689C"/>
    <w:rsid w:val="00B31115"/>
    <w:rsid w:val="00B31CD9"/>
    <w:rsid w:val="00B342DF"/>
    <w:rsid w:val="00B36D76"/>
    <w:rsid w:val="00B36F74"/>
    <w:rsid w:val="00B418E8"/>
    <w:rsid w:val="00B43A68"/>
    <w:rsid w:val="00B4625E"/>
    <w:rsid w:val="00B47660"/>
    <w:rsid w:val="00B50EAF"/>
    <w:rsid w:val="00B557A7"/>
    <w:rsid w:val="00B562F6"/>
    <w:rsid w:val="00B60147"/>
    <w:rsid w:val="00B6177A"/>
    <w:rsid w:val="00B622E6"/>
    <w:rsid w:val="00B62659"/>
    <w:rsid w:val="00B66EA8"/>
    <w:rsid w:val="00B6724F"/>
    <w:rsid w:val="00B72C49"/>
    <w:rsid w:val="00B7405A"/>
    <w:rsid w:val="00B75842"/>
    <w:rsid w:val="00B81355"/>
    <w:rsid w:val="00B82892"/>
    <w:rsid w:val="00B90BB5"/>
    <w:rsid w:val="00B90CA4"/>
    <w:rsid w:val="00B93E09"/>
    <w:rsid w:val="00BA0F8D"/>
    <w:rsid w:val="00BA1C34"/>
    <w:rsid w:val="00BA4C80"/>
    <w:rsid w:val="00BB1429"/>
    <w:rsid w:val="00BB1E8F"/>
    <w:rsid w:val="00BB33B7"/>
    <w:rsid w:val="00BB34D4"/>
    <w:rsid w:val="00BB40BF"/>
    <w:rsid w:val="00BB4A65"/>
    <w:rsid w:val="00BB54AE"/>
    <w:rsid w:val="00BB5CE2"/>
    <w:rsid w:val="00BB641D"/>
    <w:rsid w:val="00BB7341"/>
    <w:rsid w:val="00BB79F3"/>
    <w:rsid w:val="00BC084B"/>
    <w:rsid w:val="00BC2304"/>
    <w:rsid w:val="00BC652A"/>
    <w:rsid w:val="00BD1664"/>
    <w:rsid w:val="00BD293E"/>
    <w:rsid w:val="00BD488B"/>
    <w:rsid w:val="00BD5008"/>
    <w:rsid w:val="00BD5940"/>
    <w:rsid w:val="00BD5BB7"/>
    <w:rsid w:val="00BD612B"/>
    <w:rsid w:val="00BD6E5B"/>
    <w:rsid w:val="00BE3E26"/>
    <w:rsid w:val="00BE6989"/>
    <w:rsid w:val="00BF1412"/>
    <w:rsid w:val="00BF1780"/>
    <w:rsid w:val="00BF4334"/>
    <w:rsid w:val="00BF4C98"/>
    <w:rsid w:val="00BF6793"/>
    <w:rsid w:val="00C0384E"/>
    <w:rsid w:val="00C04C2A"/>
    <w:rsid w:val="00C04EC9"/>
    <w:rsid w:val="00C06FAE"/>
    <w:rsid w:val="00C136AF"/>
    <w:rsid w:val="00C136BE"/>
    <w:rsid w:val="00C201B6"/>
    <w:rsid w:val="00C20D48"/>
    <w:rsid w:val="00C23329"/>
    <w:rsid w:val="00C23555"/>
    <w:rsid w:val="00C23D50"/>
    <w:rsid w:val="00C24563"/>
    <w:rsid w:val="00C26CF6"/>
    <w:rsid w:val="00C30D53"/>
    <w:rsid w:val="00C36B4A"/>
    <w:rsid w:val="00C41D51"/>
    <w:rsid w:val="00C42D6F"/>
    <w:rsid w:val="00C44093"/>
    <w:rsid w:val="00C445B6"/>
    <w:rsid w:val="00C468B2"/>
    <w:rsid w:val="00C47273"/>
    <w:rsid w:val="00C524B8"/>
    <w:rsid w:val="00C5698D"/>
    <w:rsid w:val="00C56CF9"/>
    <w:rsid w:val="00C5702E"/>
    <w:rsid w:val="00C577DC"/>
    <w:rsid w:val="00C57C3C"/>
    <w:rsid w:val="00C60548"/>
    <w:rsid w:val="00C61C4B"/>
    <w:rsid w:val="00C646C5"/>
    <w:rsid w:val="00C65050"/>
    <w:rsid w:val="00C65ED9"/>
    <w:rsid w:val="00C7138C"/>
    <w:rsid w:val="00C71DB0"/>
    <w:rsid w:val="00C73A5A"/>
    <w:rsid w:val="00C7451F"/>
    <w:rsid w:val="00C77420"/>
    <w:rsid w:val="00C80499"/>
    <w:rsid w:val="00C80C73"/>
    <w:rsid w:val="00C80F49"/>
    <w:rsid w:val="00C84C20"/>
    <w:rsid w:val="00C85475"/>
    <w:rsid w:val="00C9141B"/>
    <w:rsid w:val="00C91C32"/>
    <w:rsid w:val="00C92BE4"/>
    <w:rsid w:val="00C94F95"/>
    <w:rsid w:val="00C952C0"/>
    <w:rsid w:val="00C97709"/>
    <w:rsid w:val="00CA6AFC"/>
    <w:rsid w:val="00CA7313"/>
    <w:rsid w:val="00CB0C24"/>
    <w:rsid w:val="00CB18C1"/>
    <w:rsid w:val="00CB27CD"/>
    <w:rsid w:val="00CB3197"/>
    <w:rsid w:val="00CB5D62"/>
    <w:rsid w:val="00CB6CA0"/>
    <w:rsid w:val="00CC063E"/>
    <w:rsid w:val="00CC0759"/>
    <w:rsid w:val="00CC19D9"/>
    <w:rsid w:val="00CC5185"/>
    <w:rsid w:val="00CC5402"/>
    <w:rsid w:val="00CC55D7"/>
    <w:rsid w:val="00CC58F4"/>
    <w:rsid w:val="00CC6F69"/>
    <w:rsid w:val="00CD1BAD"/>
    <w:rsid w:val="00CD1C5E"/>
    <w:rsid w:val="00CD2CD2"/>
    <w:rsid w:val="00CD45E4"/>
    <w:rsid w:val="00CD67DE"/>
    <w:rsid w:val="00CD68B4"/>
    <w:rsid w:val="00CD74C9"/>
    <w:rsid w:val="00CD7908"/>
    <w:rsid w:val="00CE0FB3"/>
    <w:rsid w:val="00CE17A3"/>
    <w:rsid w:val="00CE3B73"/>
    <w:rsid w:val="00CE4597"/>
    <w:rsid w:val="00CE4781"/>
    <w:rsid w:val="00CE574F"/>
    <w:rsid w:val="00CE6103"/>
    <w:rsid w:val="00CE61A9"/>
    <w:rsid w:val="00CE63ED"/>
    <w:rsid w:val="00CE7711"/>
    <w:rsid w:val="00CF1FEC"/>
    <w:rsid w:val="00CF3EEF"/>
    <w:rsid w:val="00CF52EA"/>
    <w:rsid w:val="00CF6707"/>
    <w:rsid w:val="00CF70DB"/>
    <w:rsid w:val="00D038FD"/>
    <w:rsid w:val="00D07C24"/>
    <w:rsid w:val="00D14996"/>
    <w:rsid w:val="00D15ECD"/>
    <w:rsid w:val="00D16440"/>
    <w:rsid w:val="00D16587"/>
    <w:rsid w:val="00D20E35"/>
    <w:rsid w:val="00D236ED"/>
    <w:rsid w:val="00D23E9A"/>
    <w:rsid w:val="00D24307"/>
    <w:rsid w:val="00D2431A"/>
    <w:rsid w:val="00D3060F"/>
    <w:rsid w:val="00D32ABD"/>
    <w:rsid w:val="00D3479F"/>
    <w:rsid w:val="00D37EE0"/>
    <w:rsid w:val="00D4253F"/>
    <w:rsid w:val="00D42E34"/>
    <w:rsid w:val="00D44072"/>
    <w:rsid w:val="00D44936"/>
    <w:rsid w:val="00D4690D"/>
    <w:rsid w:val="00D56364"/>
    <w:rsid w:val="00D61665"/>
    <w:rsid w:val="00D61B94"/>
    <w:rsid w:val="00D63D2A"/>
    <w:rsid w:val="00D72664"/>
    <w:rsid w:val="00D72D9F"/>
    <w:rsid w:val="00D73670"/>
    <w:rsid w:val="00D8231E"/>
    <w:rsid w:val="00D82878"/>
    <w:rsid w:val="00D8450F"/>
    <w:rsid w:val="00D847C2"/>
    <w:rsid w:val="00D84AD5"/>
    <w:rsid w:val="00D9429B"/>
    <w:rsid w:val="00D94DF0"/>
    <w:rsid w:val="00D95CBC"/>
    <w:rsid w:val="00D96C55"/>
    <w:rsid w:val="00DA1FA7"/>
    <w:rsid w:val="00DA30CE"/>
    <w:rsid w:val="00DA319D"/>
    <w:rsid w:val="00DB36A5"/>
    <w:rsid w:val="00DC1201"/>
    <w:rsid w:val="00DD189F"/>
    <w:rsid w:val="00DD1D42"/>
    <w:rsid w:val="00DD5537"/>
    <w:rsid w:val="00DD7C7C"/>
    <w:rsid w:val="00DE2F61"/>
    <w:rsid w:val="00DE3607"/>
    <w:rsid w:val="00DE3624"/>
    <w:rsid w:val="00DE51F9"/>
    <w:rsid w:val="00DF0111"/>
    <w:rsid w:val="00DF0BEB"/>
    <w:rsid w:val="00DF1E3C"/>
    <w:rsid w:val="00DF38A1"/>
    <w:rsid w:val="00DF4B83"/>
    <w:rsid w:val="00DF53AA"/>
    <w:rsid w:val="00E01748"/>
    <w:rsid w:val="00E10197"/>
    <w:rsid w:val="00E10A81"/>
    <w:rsid w:val="00E11088"/>
    <w:rsid w:val="00E11095"/>
    <w:rsid w:val="00E131DD"/>
    <w:rsid w:val="00E13C0B"/>
    <w:rsid w:val="00E13F23"/>
    <w:rsid w:val="00E16C1E"/>
    <w:rsid w:val="00E21C96"/>
    <w:rsid w:val="00E21E50"/>
    <w:rsid w:val="00E220D1"/>
    <w:rsid w:val="00E270F9"/>
    <w:rsid w:val="00E30435"/>
    <w:rsid w:val="00E37980"/>
    <w:rsid w:val="00E40B26"/>
    <w:rsid w:val="00E456D1"/>
    <w:rsid w:val="00E46541"/>
    <w:rsid w:val="00E468FC"/>
    <w:rsid w:val="00E50D77"/>
    <w:rsid w:val="00E512FA"/>
    <w:rsid w:val="00E51641"/>
    <w:rsid w:val="00E55A4E"/>
    <w:rsid w:val="00E607A8"/>
    <w:rsid w:val="00E62220"/>
    <w:rsid w:val="00E65CE9"/>
    <w:rsid w:val="00E66FB7"/>
    <w:rsid w:val="00E67428"/>
    <w:rsid w:val="00E67AA1"/>
    <w:rsid w:val="00E74429"/>
    <w:rsid w:val="00E767BF"/>
    <w:rsid w:val="00E81548"/>
    <w:rsid w:val="00E81912"/>
    <w:rsid w:val="00E822F8"/>
    <w:rsid w:val="00E85DDF"/>
    <w:rsid w:val="00E864D4"/>
    <w:rsid w:val="00E86D11"/>
    <w:rsid w:val="00E901F5"/>
    <w:rsid w:val="00E9054E"/>
    <w:rsid w:val="00E91545"/>
    <w:rsid w:val="00EA2341"/>
    <w:rsid w:val="00EA365B"/>
    <w:rsid w:val="00EA3C17"/>
    <w:rsid w:val="00EA5743"/>
    <w:rsid w:val="00EA5923"/>
    <w:rsid w:val="00EA5ACC"/>
    <w:rsid w:val="00EA6E69"/>
    <w:rsid w:val="00EB05C0"/>
    <w:rsid w:val="00EB0F2C"/>
    <w:rsid w:val="00EB0FAE"/>
    <w:rsid w:val="00EB71A7"/>
    <w:rsid w:val="00EC2219"/>
    <w:rsid w:val="00EC2278"/>
    <w:rsid w:val="00ED0199"/>
    <w:rsid w:val="00ED06D8"/>
    <w:rsid w:val="00ED078D"/>
    <w:rsid w:val="00ED138B"/>
    <w:rsid w:val="00ED4129"/>
    <w:rsid w:val="00ED67BB"/>
    <w:rsid w:val="00EE1A8F"/>
    <w:rsid w:val="00EE1E3D"/>
    <w:rsid w:val="00EE59A0"/>
    <w:rsid w:val="00EE76D4"/>
    <w:rsid w:val="00EF0F7C"/>
    <w:rsid w:val="00EF4208"/>
    <w:rsid w:val="00EF67F9"/>
    <w:rsid w:val="00EF6CC9"/>
    <w:rsid w:val="00EF7D0E"/>
    <w:rsid w:val="00F00104"/>
    <w:rsid w:val="00F0529E"/>
    <w:rsid w:val="00F058F6"/>
    <w:rsid w:val="00F066D0"/>
    <w:rsid w:val="00F11041"/>
    <w:rsid w:val="00F1137A"/>
    <w:rsid w:val="00F13B05"/>
    <w:rsid w:val="00F17082"/>
    <w:rsid w:val="00F17717"/>
    <w:rsid w:val="00F20A35"/>
    <w:rsid w:val="00F21764"/>
    <w:rsid w:val="00F2477A"/>
    <w:rsid w:val="00F26177"/>
    <w:rsid w:val="00F268FF"/>
    <w:rsid w:val="00F30175"/>
    <w:rsid w:val="00F3228D"/>
    <w:rsid w:val="00F333DE"/>
    <w:rsid w:val="00F33455"/>
    <w:rsid w:val="00F33596"/>
    <w:rsid w:val="00F3397B"/>
    <w:rsid w:val="00F357C1"/>
    <w:rsid w:val="00F35B16"/>
    <w:rsid w:val="00F40171"/>
    <w:rsid w:val="00F41E76"/>
    <w:rsid w:val="00F47914"/>
    <w:rsid w:val="00F50C9A"/>
    <w:rsid w:val="00F52D88"/>
    <w:rsid w:val="00F5329F"/>
    <w:rsid w:val="00F535A1"/>
    <w:rsid w:val="00F553D4"/>
    <w:rsid w:val="00F57387"/>
    <w:rsid w:val="00F5789E"/>
    <w:rsid w:val="00F61729"/>
    <w:rsid w:val="00F627EE"/>
    <w:rsid w:val="00F62823"/>
    <w:rsid w:val="00F710BD"/>
    <w:rsid w:val="00F7111D"/>
    <w:rsid w:val="00F712AB"/>
    <w:rsid w:val="00F7371B"/>
    <w:rsid w:val="00F73BA6"/>
    <w:rsid w:val="00F73CF9"/>
    <w:rsid w:val="00F765A8"/>
    <w:rsid w:val="00F80149"/>
    <w:rsid w:val="00F80210"/>
    <w:rsid w:val="00F83CF3"/>
    <w:rsid w:val="00F83FED"/>
    <w:rsid w:val="00F84051"/>
    <w:rsid w:val="00F8442D"/>
    <w:rsid w:val="00F848F0"/>
    <w:rsid w:val="00F84EE1"/>
    <w:rsid w:val="00F85E8C"/>
    <w:rsid w:val="00F8700C"/>
    <w:rsid w:val="00F8746C"/>
    <w:rsid w:val="00F909A4"/>
    <w:rsid w:val="00F923C4"/>
    <w:rsid w:val="00F92E4E"/>
    <w:rsid w:val="00F93834"/>
    <w:rsid w:val="00FA26B1"/>
    <w:rsid w:val="00FA3B81"/>
    <w:rsid w:val="00FA4654"/>
    <w:rsid w:val="00FA4A86"/>
    <w:rsid w:val="00FA5712"/>
    <w:rsid w:val="00FA5848"/>
    <w:rsid w:val="00FB0A2B"/>
    <w:rsid w:val="00FB0A4D"/>
    <w:rsid w:val="00FB4892"/>
    <w:rsid w:val="00FC02F8"/>
    <w:rsid w:val="00FC32D4"/>
    <w:rsid w:val="00FC4FCC"/>
    <w:rsid w:val="00FC624D"/>
    <w:rsid w:val="00FC70BB"/>
    <w:rsid w:val="00FC72CB"/>
    <w:rsid w:val="00FC78C1"/>
    <w:rsid w:val="00FD31EC"/>
    <w:rsid w:val="00FD344F"/>
    <w:rsid w:val="00FD47DB"/>
    <w:rsid w:val="00FD4FD9"/>
    <w:rsid w:val="00FD770C"/>
    <w:rsid w:val="00FE2532"/>
    <w:rsid w:val="00FE3497"/>
    <w:rsid w:val="00FE43FD"/>
    <w:rsid w:val="00FE5BC2"/>
    <w:rsid w:val="00FE64EC"/>
    <w:rsid w:val="00FE6983"/>
    <w:rsid w:val="00FE74E4"/>
    <w:rsid w:val="00FE7593"/>
    <w:rsid w:val="00FE7F61"/>
    <w:rsid w:val="00FF19C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  <w15:docId w15:val="{2D193F75-6736-4B92-BA40-0D6D42AD19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C624D"/>
    <w:rPr>
      <w:sz w:val="24"/>
      <w:szCs w:val="24"/>
    </w:rPr>
  </w:style>
  <w:style w:type="paragraph" w:styleId="1">
    <w:name w:val="heading 1"/>
    <w:basedOn w:val="a"/>
    <w:next w:val="a"/>
    <w:qFormat/>
    <w:rsid w:val="00067E4C"/>
    <w:pPr>
      <w:keepNext/>
      <w:spacing w:before="240" w:after="240"/>
      <w:jc w:val="center"/>
      <w:outlineLvl w:val="0"/>
    </w:pPr>
    <w:rPr>
      <w:rFonts w:cs="Arial"/>
      <w:b/>
      <w:bCs/>
      <w:caps/>
      <w:kern w:val="32"/>
      <w:szCs w:val="32"/>
    </w:rPr>
  </w:style>
  <w:style w:type="paragraph" w:styleId="2">
    <w:name w:val="heading 2"/>
    <w:basedOn w:val="a"/>
    <w:next w:val="a"/>
    <w:qFormat/>
    <w:rsid w:val="0054173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">
    <w:name w:val="heading 3"/>
    <w:basedOn w:val="a"/>
    <w:next w:val="a"/>
    <w:link w:val="30"/>
    <w:semiHidden/>
    <w:unhideWhenUsed/>
    <w:qFormat/>
    <w:rsid w:val="006A5EAA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124B0B"/>
    <w:pPr>
      <w:tabs>
        <w:tab w:val="center" w:pos="4677"/>
        <w:tab w:val="right" w:pos="9355"/>
      </w:tabs>
    </w:pPr>
  </w:style>
  <w:style w:type="paragraph" w:styleId="a5">
    <w:name w:val="footer"/>
    <w:basedOn w:val="a"/>
    <w:link w:val="a6"/>
    <w:uiPriority w:val="99"/>
    <w:rsid w:val="00124B0B"/>
    <w:pPr>
      <w:tabs>
        <w:tab w:val="center" w:pos="4677"/>
        <w:tab w:val="right" w:pos="9355"/>
      </w:tabs>
    </w:pPr>
  </w:style>
  <w:style w:type="paragraph" w:customStyle="1" w:styleId="a7">
    <w:name w:val="Утверждаю"/>
    <w:basedOn w:val="a"/>
    <w:rsid w:val="002C79AC"/>
    <w:pPr>
      <w:ind w:left="5670"/>
      <w:jc w:val="center"/>
    </w:pPr>
    <w:rPr>
      <w:b/>
      <w:bCs/>
      <w:sz w:val="28"/>
      <w:szCs w:val="20"/>
    </w:rPr>
  </w:style>
  <w:style w:type="character" w:styleId="a8">
    <w:name w:val="page number"/>
    <w:basedOn w:val="a0"/>
    <w:rsid w:val="00124B0B"/>
  </w:style>
  <w:style w:type="paragraph" w:customStyle="1" w:styleId="a9">
    <w:name w:val="Вид документа"/>
    <w:basedOn w:val="a"/>
    <w:rsid w:val="009D3C50"/>
    <w:pPr>
      <w:jc w:val="center"/>
    </w:pPr>
    <w:rPr>
      <w:b/>
      <w:bCs/>
      <w:sz w:val="32"/>
      <w:szCs w:val="20"/>
    </w:rPr>
  </w:style>
  <w:style w:type="paragraph" w:customStyle="1" w:styleId="aa">
    <w:name w:val="Система качества"/>
    <w:basedOn w:val="a"/>
    <w:rsid w:val="009D3C50"/>
    <w:pPr>
      <w:jc w:val="center"/>
    </w:pPr>
    <w:rPr>
      <w:b/>
      <w:bCs/>
      <w:i/>
      <w:iCs/>
      <w:caps/>
      <w:sz w:val="28"/>
      <w:szCs w:val="20"/>
    </w:rPr>
  </w:style>
  <w:style w:type="paragraph" w:customStyle="1" w:styleId="ab">
    <w:name w:val="Методическая инструкция"/>
    <w:basedOn w:val="a"/>
    <w:rsid w:val="009D3C50"/>
    <w:pPr>
      <w:jc w:val="center"/>
    </w:pPr>
    <w:rPr>
      <w:b/>
      <w:bCs/>
      <w:caps/>
      <w:sz w:val="28"/>
      <w:szCs w:val="20"/>
    </w:rPr>
  </w:style>
  <w:style w:type="paragraph" w:customStyle="1" w:styleId="ac">
    <w:name w:val="Дата подписи"/>
    <w:basedOn w:val="a"/>
    <w:rsid w:val="009D3C50"/>
    <w:pPr>
      <w:spacing w:before="120"/>
      <w:ind w:left="5670"/>
    </w:pPr>
    <w:rPr>
      <w:b/>
      <w:bCs/>
      <w:sz w:val="28"/>
      <w:szCs w:val="20"/>
    </w:rPr>
  </w:style>
  <w:style w:type="paragraph" w:customStyle="1" w:styleId="ad">
    <w:name w:val="Ректор и проректор"/>
    <w:basedOn w:val="a"/>
    <w:rsid w:val="009D3C50"/>
    <w:pPr>
      <w:ind w:left="5670"/>
    </w:pPr>
    <w:rPr>
      <w:b/>
      <w:bCs/>
      <w:sz w:val="28"/>
      <w:szCs w:val="20"/>
    </w:rPr>
  </w:style>
  <w:style w:type="paragraph" w:customStyle="1" w:styleId="ae">
    <w:name w:val="Утверждаю Согласовано"/>
    <w:basedOn w:val="a"/>
    <w:rsid w:val="009D3C50"/>
    <w:pPr>
      <w:ind w:left="5670" w:firstLine="702"/>
    </w:pPr>
    <w:rPr>
      <w:b/>
      <w:bCs/>
      <w:sz w:val="28"/>
      <w:szCs w:val="20"/>
    </w:rPr>
  </w:style>
  <w:style w:type="paragraph" w:customStyle="1" w:styleId="af">
    <w:name w:val="Дата введения и Барнаул"/>
    <w:basedOn w:val="a"/>
    <w:rsid w:val="00B07DBD"/>
    <w:pPr>
      <w:jc w:val="center"/>
    </w:pPr>
    <w:rPr>
      <w:b/>
      <w:bCs/>
      <w:sz w:val="28"/>
      <w:szCs w:val="20"/>
    </w:rPr>
  </w:style>
  <w:style w:type="paragraph" w:styleId="af0">
    <w:name w:val="Body Text"/>
    <w:basedOn w:val="a"/>
    <w:rsid w:val="00E91545"/>
    <w:pPr>
      <w:ind w:firstLine="709"/>
      <w:jc w:val="both"/>
    </w:pPr>
  </w:style>
  <w:style w:type="paragraph" w:customStyle="1" w:styleId="af1">
    <w:name w:val="Ректор"/>
    <w:basedOn w:val="ad"/>
    <w:rsid w:val="00B93E09"/>
    <w:pPr>
      <w:ind w:hanging="90"/>
      <w:jc w:val="center"/>
    </w:pPr>
  </w:style>
  <w:style w:type="paragraph" w:customStyle="1" w:styleId="af2">
    <w:name w:val="Проректор"/>
    <w:basedOn w:val="ad"/>
    <w:rsid w:val="00B93E09"/>
    <w:pPr>
      <w:ind w:hanging="90"/>
    </w:pPr>
  </w:style>
  <w:style w:type="table" w:styleId="af3">
    <w:name w:val="Table Grid"/>
    <w:basedOn w:val="a1"/>
    <w:rsid w:val="00CD790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0">
    <w:name w:val="Стиль1"/>
    <w:rsid w:val="00CD7908"/>
    <w:pPr>
      <w:jc w:val="center"/>
    </w:pPr>
    <w:rPr>
      <w:b/>
      <w:sz w:val="24"/>
      <w:szCs w:val="24"/>
    </w:rPr>
  </w:style>
  <w:style w:type="paragraph" w:customStyle="1" w:styleId="af4">
    <w:name w:val="Заголовок таблицы"/>
    <w:basedOn w:val="af0"/>
    <w:rsid w:val="00CD7908"/>
    <w:pPr>
      <w:ind w:firstLine="0"/>
      <w:jc w:val="center"/>
    </w:pPr>
    <w:rPr>
      <w:b/>
      <w:szCs w:val="20"/>
    </w:rPr>
  </w:style>
  <w:style w:type="paragraph" w:customStyle="1" w:styleId="af5">
    <w:name w:val="Содержание в таблице"/>
    <w:basedOn w:val="af0"/>
    <w:rsid w:val="008401A6"/>
    <w:pPr>
      <w:ind w:firstLine="0"/>
    </w:pPr>
    <w:rPr>
      <w:szCs w:val="20"/>
    </w:rPr>
  </w:style>
  <w:style w:type="paragraph" w:customStyle="1" w:styleId="af6">
    <w:name w:val="Содержание в табл. жирно"/>
    <w:basedOn w:val="af5"/>
    <w:rsid w:val="008401A6"/>
    <w:rPr>
      <w:b/>
    </w:rPr>
  </w:style>
  <w:style w:type="paragraph" w:styleId="af7">
    <w:name w:val="Title"/>
    <w:basedOn w:val="a"/>
    <w:qFormat/>
    <w:rsid w:val="00CB3197"/>
    <w:pPr>
      <w:jc w:val="center"/>
    </w:pPr>
    <w:rPr>
      <w:b/>
      <w:bCs/>
      <w:sz w:val="28"/>
    </w:rPr>
  </w:style>
  <w:style w:type="character" w:customStyle="1" w:styleId="a4">
    <w:name w:val="Верхний колонтитул Знак"/>
    <w:basedOn w:val="a0"/>
    <w:link w:val="a3"/>
    <w:rsid w:val="00566752"/>
    <w:rPr>
      <w:sz w:val="24"/>
      <w:szCs w:val="24"/>
      <w:lang w:val="ru-RU" w:eastAsia="ru-RU" w:bidi="ar-SA"/>
    </w:rPr>
  </w:style>
  <w:style w:type="paragraph" w:styleId="20">
    <w:name w:val="Body Text Indent 2"/>
    <w:basedOn w:val="a"/>
    <w:rsid w:val="000F4F7D"/>
    <w:pPr>
      <w:spacing w:after="120" w:line="480" w:lineRule="auto"/>
      <w:ind w:left="283"/>
    </w:pPr>
  </w:style>
  <w:style w:type="paragraph" w:customStyle="1" w:styleId="21">
    <w:name w:val="Основной текст 21"/>
    <w:basedOn w:val="a"/>
    <w:rsid w:val="0054173A"/>
    <w:pPr>
      <w:overflowPunct w:val="0"/>
      <w:autoSpaceDE w:val="0"/>
      <w:autoSpaceDN w:val="0"/>
      <w:adjustRightInd w:val="0"/>
      <w:textAlignment w:val="baseline"/>
    </w:pPr>
    <w:rPr>
      <w:szCs w:val="20"/>
    </w:rPr>
  </w:style>
  <w:style w:type="paragraph" w:styleId="af8">
    <w:name w:val="Body Text Indent"/>
    <w:basedOn w:val="a"/>
    <w:rsid w:val="0054173A"/>
    <w:pPr>
      <w:spacing w:after="120"/>
      <w:ind w:left="283"/>
    </w:pPr>
  </w:style>
  <w:style w:type="paragraph" w:customStyle="1" w:styleId="Iauiue">
    <w:name w:val="Iau?iue"/>
    <w:rsid w:val="0054173A"/>
    <w:rPr>
      <w:lang w:val="en-US"/>
    </w:rPr>
  </w:style>
  <w:style w:type="paragraph" w:styleId="af9">
    <w:name w:val="annotation text"/>
    <w:basedOn w:val="a"/>
    <w:semiHidden/>
    <w:rsid w:val="00EE76D4"/>
    <w:rPr>
      <w:sz w:val="20"/>
      <w:szCs w:val="20"/>
    </w:rPr>
  </w:style>
  <w:style w:type="paragraph" w:customStyle="1" w:styleId="CM33">
    <w:name w:val="CM33"/>
    <w:basedOn w:val="a"/>
    <w:next w:val="a"/>
    <w:rsid w:val="006A78A5"/>
    <w:pPr>
      <w:widowControl w:val="0"/>
      <w:autoSpaceDE w:val="0"/>
      <w:autoSpaceDN w:val="0"/>
      <w:adjustRightInd w:val="0"/>
      <w:spacing w:after="83"/>
    </w:pPr>
    <w:rPr>
      <w:rFonts w:ascii="Officina Sans C" w:hAnsi="Officina Sans C"/>
    </w:rPr>
  </w:style>
  <w:style w:type="paragraph" w:styleId="afa">
    <w:name w:val="Normal (Web)"/>
    <w:basedOn w:val="a"/>
    <w:uiPriority w:val="99"/>
    <w:rsid w:val="006A78A5"/>
    <w:pPr>
      <w:spacing w:before="100" w:after="100"/>
      <w:jc w:val="both"/>
    </w:pPr>
    <w:rPr>
      <w:rFonts w:ascii="Helvetica" w:hAnsi="Helvetica"/>
      <w:color w:val="000000"/>
    </w:rPr>
  </w:style>
  <w:style w:type="paragraph" w:styleId="afb">
    <w:name w:val="Balloon Text"/>
    <w:basedOn w:val="a"/>
    <w:link w:val="afc"/>
    <w:rsid w:val="00283B4D"/>
    <w:rPr>
      <w:rFonts w:ascii="Tahoma" w:hAnsi="Tahoma" w:cs="Tahoma"/>
      <w:sz w:val="16"/>
      <w:szCs w:val="16"/>
    </w:rPr>
  </w:style>
  <w:style w:type="character" w:customStyle="1" w:styleId="afc">
    <w:name w:val="Текст выноски Знак"/>
    <w:basedOn w:val="a0"/>
    <w:link w:val="afb"/>
    <w:rsid w:val="00283B4D"/>
    <w:rPr>
      <w:rFonts w:ascii="Tahoma" w:hAnsi="Tahoma" w:cs="Tahoma"/>
      <w:sz w:val="16"/>
      <w:szCs w:val="16"/>
    </w:rPr>
  </w:style>
  <w:style w:type="paragraph" w:styleId="afd">
    <w:name w:val="List Paragraph"/>
    <w:basedOn w:val="a"/>
    <w:uiPriority w:val="34"/>
    <w:qFormat/>
    <w:rsid w:val="004C0105"/>
    <w:pPr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  <w:style w:type="paragraph" w:customStyle="1" w:styleId="ConsPlusNormal">
    <w:name w:val="ConsPlusNormal"/>
    <w:link w:val="ConsPlusNormal0"/>
    <w:rsid w:val="004C0105"/>
    <w:pPr>
      <w:autoSpaceDE w:val="0"/>
      <w:autoSpaceDN w:val="0"/>
      <w:adjustRightInd w:val="0"/>
    </w:pPr>
    <w:rPr>
      <w:rFonts w:ascii="Arial" w:eastAsia="Calibri" w:hAnsi="Arial" w:cs="Arial"/>
      <w:lang w:eastAsia="en-US"/>
    </w:rPr>
  </w:style>
  <w:style w:type="character" w:customStyle="1" w:styleId="4">
    <w:name w:val="Заголовок №4"/>
    <w:basedOn w:val="a0"/>
    <w:rsid w:val="00732E5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5"/>
      <w:szCs w:val="25"/>
    </w:rPr>
  </w:style>
  <w:style w:type="character" w:customStyle="1" w:styleId="afe">
    <w:name w:val="Основной текст_"/>
    <w:basedOn w:val="a0"/>
    <w:link w:val="22"/>
    <w:rsid w:val="00F11041"/>
    <w:rPr>
      <w:sz w:val="25"/>
      <w:szCs w:val="25"/>
      <w:lang w:bidi="ar-SA"/>
    </w:rPr>
  </w:style>
  <w:style w:type="paragraph" w:customStyle="1" w:styleId="22">
    <w:name w:val="Основной текст2"/>
    <w:basedOn w:val="a"/>
    <w:link w:val="afe"/>
    <w:rsid w:val="00F11041"/>
    <w:pPr>
      <w:shd w:val="clear" w:color="auto" w:fill="FFFFFF"/>
      <w:spacing w:after="540" w:line="283" w:lineRule="exact"/>
      <w:ind w:hanging="340"/>
    </w:pPr>
    <w:rPr>
      <w:sz w:val="25"/>
      <w:szCs w:val="25"/>
    </w:rPr>
  </w:style>
  <w:style w:type="character" w:customStyle="1" w:styleId="40">
    <w:name w:val="Основной текст (4)_"/>
    <w:basedOn w:val="a0"/>
    <w:link w:val="41"/>
    <w:rsid w:val="00240F3F"/>
    <w:rPr>
      <w:spacing w:val="10"/>
      <w:sz w:val="25"/>
      <w:szCs w:val="25"/>
      <w:lang w:bidi="ar-SA"/>
    </w:rPr>
  </w:style>
  <w:style w:type="paragraph" w:customStyle="1" w:styleId="41">
    <w:name w:val="Основной текст (4)"/>
    <w:basedOn w:val="a"/>
    <w:link w:val="40"/>
    <w:rsid w:val="00240F3F"/>
    <w:pPr>
      <w:shd w:val="clear" w:color="auto" w:fill="FFFFFF"/>
      <w:spacing w:after="120" w:line="322" w:lineRule="exact"/>
    </w:pPr>
    <w:rPr>
      <w:spacing w:val="10"/>
      <w:sz w:val="25"/>
      <w:szCs w:val="25"/>
    </w:rPr>
  </w:style>
  <w:style w:type="paragraph" w:customStyle="1" w:styleId="p8">
    <w:name w:val="p8"/>
    <w:basedOn w:val="a"/>
    <w:rsid w:val="00BB4A65"/>
    <w:pPr>
      <w:spacing w:before="100" w:beforeAutospacing="1" w:after="100" w:afterAutospacing="1"/>
      <w:ind w:firstLine="707"/>
      <w:jc w:val="both"/>
    </w:pPr>
    <w:rPr>
      <w:sz w:val="28"/>
      <w:szCs w:val="28"/>
    </w:rPr>
  </w:style>
  <w:style w:type="character" w:customStyle="1" w:styleId="s11">
    <w:name w:val="s11"/>
    <w:rsid w:val="00BB4A65"/>
    <w:rPr>
      <w:color w:val="000000"/>
    </w:rPr>
  </w:style>
  <w:style w:type="paragraph" w:customStyle="1" w:styleId="p13">
    <w:name w:val="p13"/>
    <w:basedOn w:val="a"/>
    <w:rsid w:val="00580A42"/>
    <w:pPr>
      <w:spacing w:before="100" w:beforeAutospacing="1" w:after="100" w:afterAutospacing="1"/>
      <w:ind w:firstLine="700"/>
      <w:jc w:val="both"/>
    </w:pPr>
    <w:rPr>
      <w:sz w:val="28"/>
      <w:szCs w:val="28"/>
    </w:rPr>
  </w:style>
  <w:style w:type="character" w:customStyle="1" w:styleId="s51">
    <w:name w:val="s51"/>
    <w:rsid w:val="00580A42"/>
    <w:rPr>
      <w:color w:val="000000"/>
      <w:sz w:val="28"/>
      <w:szCs w:val="28"/>
    </w:rPr>
  </w:style>
  <w:style w:type="character" w:customStyle="1" w:styleId="aff">
    <w:name w:val="Основной текст + Курсив"/>
    <w:basedOn w:val="afe"/>
    <w:rsid w:val="007A7EAA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6"/>
      <w:szCs w:val="26"/>
      <w:u w:val="none"/>
      <w:lang w:val="ru-RU" w:bidi="ar-SA"/>
    </w:rPr>
  </w:style>
  <w:style w:type="character" w:customStyle="1" w:styleId="11">
    <w:name w:val="Основной текст1"/>
    <w:basedOn w:val="afe"/>
    <w:rsid w:val="007A7EA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6"/>
      <w:szCs w:val="26"/>
      <w:u w:val="none"/>
      <w:lang w:bidi="ar-SA"/>
    </w:rPr>
  </w:style>
  <w:style w:type="paragraph" w:customStyle="1" w:styleId="42">
    <w:name w:val="Основной текст4"/>
    <w:basedOn w:val="a"/>
    <w:rsid w:val="007A7EAA"/>
    <w:pPr>
      <w:widowControl w:val="0"/>
      <w:shd w:val="clear" w:color="auto" w:fill="FFFFFF"/>
      <w:spacing w:line="322" w:lineRule="exact"/>
      <w:jc w:val="both"/>
    </w:pPr>
    <w:rPr>
      <w:color w:val="000000"/>
      <w:sz w:val="26"/>
      <w:szCs w:val="26"/>
    </w:rPr>
  </w:style>
  <w:style w:type="paragraph" w:customStyle="1" w:styleId="p12">
    <w:name w:val="p12"/>
    <w:basedOn w:val="a"/>
    <w:rsid w:val="00FE64EC"/>
    <w:pPr>
      <w:spacing w:before="100" w:beforeAutospacing="1" w:after="100" w:afterAutospacing="1"/>
      <w:ind w:firstLine="708"/>
      <w:jc w:val="both"/>
    </w:pPr>
    <w:rPr>
      <w:sz w:val="28"/>
      <w:szCs w:val="28"/>
    </w:rPr>
  </w:style>
  <w:style w:type="paragraph" w:customStyle="1" w:styleId="6">
    <w:name w:val="Основной текст6"/>
    <w:basedOn w:val="a"/>
    <w:rsid w:val="00FE64EC"/>
    <w:pPr>
      <w:widowControl w:val="0"/>
      <w:shd w:val="clear" w:color="auto" w:fill="FFFFFF"/>
      <w:spacing w:line="395" w:lineRule="exact"/>
      <w:jc w:val="center"/>
    </w:pPr>
    <w:rPr>
      <w:spacing w:val="1"/>
      <w:sz w:val="25"/>
      <w:szCs w:val="25"/>
    </w:rPr>
  </w:style>
  <w:style w:type="paragraph" w:customStyle="1" w:styleId="p14">
    <w:name w:val="p14"/>
    <w:basedOn w:val="a"/>
    <w:rsid w:val="00C92BE4"/>
    <w:pPr>
      <w:spacing w:before="100" w:beforeAutospacing="1" w:after="100" w:afterAutospacing="1"/>
      <w:ind w:firstLine="720"/>
      <w:jc w:val="both"/>
    </w:pPr>
    <w:rPr>
      <w:sz w:val="28"/>
      <w:szCs w:val="28"/>
    </w:rPr>
  </w:style>
  <w:style w:type="paragraph" w:customStyle="1" w:styleId="aff0">
    <w:name w:val="Центр"/>
    <w:basedOn w:val="a5"/>
    <w:rsid w:val="00C92BE4"/>
    <w:pPr>
      <w:tabs>
        <w:tab w:val="clear" w:pos="4677"/>
        <w:tab w:val="clear" w:pos="9355"/>
        <w:tab w:val="center" w:pos="4536"/>
        <w:tab w:val="right" w:pos="9072"/>
      </w:tabs>
      <w:jc w:val="center"/>
    </w:pPr>
    <w:rPr>
      <w:sz w:val="20"/>
      <w:szCs w:val="20"/>
    </w:rPr>
  </w:style>
  <w:style w:type="character" w:customStyle="1" w:styleId="a6">
    <w:name w:val="Нижний колонтитул Знак"/>
    <w:link w:val="a5"/>
    <w:uiPriority w:val="99"/>
    <w:rsid w:val="009858EE"/>
    <w:rPr>
      <w:sz w:val="24"/>
      <w:szCs w:val="24"/>
    </w:rPr>
  </w:style>
  <w:style w:type="character" w:customStyle="1" w:styleId="12">
    <w:name w:val="Заголовок №1_"/>
    <w:link w:val="13"/>
    <w:rsid w:val="00966315"/>
    <w:rPr>
      <w:shd w:val="clear" w:color="auto" w:fill="FFFFFF"/>
    </w:rPr>
  </w:style>
  <w:style w:type="character" w:customStyle="1" w:styleId="14">
    <w:name w:val="Заголовок №1 + Не полужирный"/>
    <w:rsid w:val="00966315"/>
    <w:rPr>
      <w:b/>
      <w:bCs/>
      <w:shd w:val="clear" w:color="auto" w:fill="FFFFFF"/>
    </w:rPr>
  </w:style>
  <w:style w:type="character" w:customStyle="1" w:styleId="aff1">
    <w:name w:val="Сноска_"/>
    <w:link w:val="aff2"/>
    <w:rsid w:val="00966315"/>
    <w:rPr>
      <w:shd w:val="clear" w:color="auto" w:fill="FFFFFF"/>
    </w:rPr>
  </w:style>
  <w:style w:type="character" w:customStyle="1" w:styleId="aff3">
    <w:name w:val="Сноска + Полужирный"/>
    <w:rsid w:val="00966315"/>
    <w:rPr>
      <w:b/>
      <w:bCs/>
      <w:shd w:val="clear" w:color="auto" w:fill="FFFFFF"/>
    </w:rPr>
  </w:style>
  <w:style w:type="character" w:customStyle="1" w:styleId="23">
    <w:name w:val="Сноска (2)_"/>
    <w:link w:val="24"/>
    <w:rsid w:val="00966315"/>
    <w:rPr>
      <w:sz w:val="18"/>
      <w:szCs w:val="18"/>
      <w:shd w:val="clear" w:color="auto" w:fill="FFFFFF"/>
    </w:rPr>
  </w:style>
  <w:style w:type="paragraph" w:customStyle="1" w:styleId="13">
    <w:name w:val="Заголовок №1"/>
    <w:basedOn w:val="a"/>
    <w:link w:val="12"/>
    <w:rsid w:val="00966315"/>
    <w:pPr>
      <w:shd w:val="clear" w:color="auto" w:fill="FFFFFF"/>
      <w:spacing w:line="240" w:lineRule="exact"/>
      <w:outlineLvl w:val="0"/>
    </w:pPr>
    <w:rPr>
      <w:sz w:val="20"/>
      <w:szCs w:val="20"/>
    </w:rPr>
  </w:style>
  <w:style w:type="paragraph" w:customStyle="1" w:styleId="aff2">
    <w:name w:val="Сноска"/>
    <w:basedOn w:val="a"/>
    <w:link w:val="aff1"/>
    <w:rsid w:val="00966315"/>
    <w:pPr>
      <w:shd w:val="clear" w:color="auto" w:fill="FFFFFF"/>
      <w:spacing w:line="240" w:lineRule="exact"/>
    </w:pPr>
    <w:rPr>
      <w:sz w:val="20"/>
      <w:szCs w:val="20"/>
    </w:rPr>
  </w:style>
  <w:style w:type="paragraph" w:customStyle="1" w:styleId="24">
    <w:name w:val="Сноска (2)"/>
    <w:basedOn w:val="a"/>
    <w:link w:val="23"/>
    <w:rsid w:val="00966315"/>
    <w:pPr>
      <w:shd w:val="clear" w:color="auto" w:fill="FFFFFF"/>
      <w:spacing w:before="60" w:line="254" w:lineRule="exact"/>
    </w:pPr>
    <w:rPr>
      <w:sz w:val="18"/>
      <w:szCs w:val="18"/>
    </w:rPr>
  </w:style>
  <w:style w:type="paragraph" w:customStyle="1" w:styleId="Default">
    <w:name w:val="Default"/>
    <w:rsid w:val="00966315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p9">
    <w:name w:val="p9"/>
    <w:basedOn w:val="a"/>
    <w:rsid w:val="00966315"/>
    <w:pPr>
      <w:spacing w:before="100" w:beforeAutospacing="1" w:after="100" w:afterAutospacing="1"/>
      <w:ind w:firstLine="707"/>
      <w:jc w:val="center"/>
    </w:pPr>
    <w:rPr>
      <w:sz w:val="28"/>
      <w:szCs w:val="28"/>
    </w:rPr>
  </w:style>
  <w:style w:type="paragraph" w:customStyle="1" w:styleId="p17">
    <w:name w:val="p17"/>
    <w:basedOn w:val="a"/>
    <w:rsid w:val="00966315"/>
    <w:pPr>
      <w:spacing w:before="100" w:beforeAutospacing="1" w:after="100" w:afterAutospacing="1"/>
      <w:jc w:val="center"/>
    </w:pPr>
  </w:style>
  <w:style w:type="paragraph" w:customStyle="1" w:styleId="p20">
    <w:name w:val="p20"/>
    <w:basedOn w:val="a"/>
    <w:rsid w:val="00966315"/>
    <w:pPr>
      <w:spacing w:before="100" w:beforeAutospacing="1" w:after="100" w:afterAutospacing="1"/>
      <w:ind w:firstLine="707"/>
      <w:jc w:val="both"/>
    </w:pPr>
  </w:style>
  <w:style w:type="character" w:customStyle="1" w:styleId="s31">
    <w:name w:val="s31"/>
    <w:basedOn w:val="a0"/>
    <w:rsid w:val="00966315"/>
    <w:rPr>
      <w:b/>
      <w:bCs/>
    </w:rPr>
  </w:style>
  <w:style w:type="paragraph" w:customStyle="1" w:styleId="aff4">
    <w:name w:val="Знак Знак Знак Знак Знак Знак"/>
    <w:basedOn w:val="a"/>
    <w:rsid w:val="00021AE8"/>
    <w:pPr>
      <w:tabs>
        <w:tab w:val="num" w:pos="643"/>
      </w:tabs>
      <w:spacing w:after="160" w:line="240" w:lineRule="exact"/>
    </w:pPr>
    <w:rPr>
      <w:rFonts w:ascii="Verdana" w:hAnsi="Verdana" w:cs="Verdana"/>
      <w:sz w:val="20"/>
      <w:szCs w:val="20"/>
      <w:lang w:val="en-US" w:eastAsia="en-US"/>
    </w:rPr>
  </w:style>
  <w:style w:type="paragraph" w:customStyle="1" w:styleId="p1">
    <w:name w:val="p1"/>
    <w:basedOn w:val="a"/>
    <w:rsid w:val="00021AE8"/>
    <w:pPr>
      <w:spacing w:before="100" w:beforeAutospacing="1" w:after="100" w:afterAutospacing="1"/>
      <w:jc w:val="center"/>
    </w:pPr>
    <w:rPr>
      <w:sz w:val="22"/>
      <w:szCs w:val="22"/>
    </w:rPr>
  </w:style>
  <w:style w:type="paragraph" w:customStyle="1" w:styleId="p34">
    <w:name w:val="p34"/>
    <w:basedOn w:val="a"/>
    <w:rsid w:val="00021AE8"/>
    <w:pPr>
      <w:spacing w:before="100" w:beforeAutospacing="1" w:after="100" w:afterAutospacing="1"/>
      <w:jc w:val="both"/>
    </w:pPr>
    <w:rPr>
      <w:sz w:val="22"/>
      <w:szCs w:val="22"/>
    </w:rPr>
  </w:style>
  <w:style w:type="paragraph" w:customStyle="1" w:styleId="p2">
    <w:name w:val="p2"/>
    <w:basedOn w:val="a"/>
    <w:rsid w:val="006A78F2"/>
    <w:pPr>
      <w:spacing w:before="100" w:beforeAutospacing="1" w:after="100" w:afterAutospacing="1"/>
      <w:jc w:val="center"/>
    </w:pPr>
    <w:rPr>
      <w:sz w:val="28"/>
      <w:szCs w:val="28"/>
    </w:rPr>
  </w:style>
  <w:style w:type="paragraph" w:customStyle="1" w:styleId="p5">
    <w:name w:val="p5"/>
    <w:basedOn w:val="a"/>
    <w:rsid w:val="006A78F2"/>
    <w:pPr>
      <w:spacing w:before="100" w:beforeAutospacing="1" w:after="100" w:afterAutospacing="1"/>
      <w:jc w:val="both"/>
    </w:pPr>
    <w:rPr>
      <w:sz w:val="28"/>
      <w:szCs w:val="28"/>
    </w:rPr>
  </w:style>
  <w:style w:type="paragraph" w:customStyle="1" w:styleId="p18">
    <w:name w:val="p18"/>
    <w:basedOn w:val="a"/>
    <w:rsid w:val="006A78F2"/>
    <w:pPr>
      <w:spacing w:before="100" w:beforeAutospacing="1" w:after="100" w:afterAutospacing="1"/>
      <w:jc w:val="both"/>
    </w:pPr>
  </w:style>
  <w:style w:type="character" w:customStyle="1" w:styleId="s71">
    <w:name w:val="s71"/>
    <w:rsid w:val="006A78F2"/>
    <w:rPr>
      <w:b/>
      <w:bCs/>
      <w:i/>
      <w:iCs/>
    </w:rPr>
  </w:style>
  <w:style w:type="character" w:customStyle="1" w:styleId="s101">
    <w:name w:val="s101"/>
    <w:rsid w:val="006A78F2"/>
    <w:rPr>
      <w:b/>
      <w:bCs/>
      <w:sz w:val="24"/>
      <w:szCs w:val="24"/>
    </w:rPr>
  </w:style>
  <w:style w:type="character" w:customStyle="1" w:styleId="25">
    <w:name w:val="Основной текст (2)_"/>
    <w:link w:val="26"/>
    <w:rsid w:val="006A78F2"/>
    <w:rPr>
      <w:b/>
      <w:bCs/>
      <w:sz w:val="25"/>
      <w:szCs w:val="25"/>
      <w:shd w:val="clear" w:color="auto" w:fill="FFFFFF"/>
    </w:rPr>
  </w:style>
  <w:style w:type="paragraph" w:customStyle="1" w:styleId="26">
    <w:name w:val="Основной текст (2)"/>
    <w:basedOn w:val="a"/>
    <w:link w:val="25"/>
    <w:rsid w:val="006A78F2"/>
    <w:pPr>
      <w:widowControl w:val="0"/>
      <w:shd w:val="clear" w:color="auto" w:fill="FFFFFF"/>
      <w:spacing w:line="348" w:lineRule="exact"/>
      <w:jc w:val="center"/>
    </w:pPr>
    <w:rPr>
      <w:b/>
      <w:bCs/>
      <w:sz w:val="25"/>
      <w:szCs w:val="25"/>
    </w:rPr>
  </w:style>
  <w:style w:type="character" w:customStyle="1" w:styleId="31">
    <w:name w:val="Основной текст (3)_"/>
    <w:basedOn w:val="a0"/>
    <w:link w:val="32"/>
    <w:rsid w:val="006C1779"/>
    <w:rPr>
      <w:b/>
      <w:bCs/>
      <w:shd w:val="clear" w:color="auto" w:fill="FFFFFF"/>
    </w:rPr>
  </w:style>
  <w:style w:type="character" w:customStyle="1" w:styleId="7">
    <w:name w:val="Основной текст (7)_"/>
    <w:basedOn w:val="a0"/>
    <w:link w:val="70"/>
    <w:rsid w:val="006C1779"/>
    <w:rPr>
      <w:spacing w:val="-3"/>
      <w:sz w:val="17"/>
      <w:szCs w:val="17"/>
      <w:shd w:val="clear" w:color="auto" w:fill="FFFFFF"/>
    </w:rPr>
  </w:style>
  <w:style w:type="paragraph" w:customStyle="1" w:styleId="32">
    <w:name w:val="Основной текст (3)"/>
    <w:basedOn w:val="a"/>
    <w:link w:val="31"/>
    <w:rsid w:val="006C1779"/>
    <w:pPr>
      <w:widowControl w:val="0"/>
      <w:shd w:val="clear" w:color="auto" w:fill="FFFFFF"/>
      <w:spacing w:line="274" w:lineRule="exact"/>
    </w:pPr>
    <w:rPr>
      <w:b/>
      <w:bCs/>
      <w:sz w:val="20"/>
      <w:szCs w:val="20"/>
    </w:rPr>
  </w:style>
  <w:style w:type="paragraph" w:customStyle="1" w:styleId="70">
    <w:name w:val="Основной текст (7)"/>
    <w:basedOn w:val="a"/>
    <w:link w:val="7"/>
    <w:rsid w:val="006C1779"/>
    <w:pPr>
      <w:widowControl w:val="0"/>
      <w:shd w:val="clear" w:color="auto" w:fill="FFFFFF"/>
      <w:spacing w:after="1020" w:line="0" w:lineRule="atLeast"/>
      <w:jc w:val="right"/>
    </w:pPr>
    <w:rPr>
      <w:spacing w:val="-3"/>
      <w:sz w:val="17"/>
      <w:szCs w:val="17"/>
    </w:rPr>
  </w:style>
  <w:style w:type="character" w:customStyle="1" w:styleId="110">
    <w:name w:val="Основной текст (11)_"/>
    <w:link w:val="111"/>
    <w:rsid w:val="0088228C"/>
    <w:rPr>
      <w:b/>
      <w:bCs/>
      <w:spacing w:val="-4"/>
      <w:sz w:val="17"/>
      <w:szCs w:val="17"/>
      <w:shd w:val="clear" w:color="auto" w:fill="FFFFFF"/>
    </w:rPr>
  </w:style>
  <w:style w:type="paragraph" w:customStyle="1" w:styleId="111">
    <w:name w:val="Основной текст (11)"/>
    <w:basedOn w:val="a"/>
    <w:link w:val="110"/>
    <w:rsid w:val="0088228C"/>
    <w:pPr>
      <w:widowControl w:val="0"/>
      <w:shd w:val="clear" w:color="auto" w:fill="FFFFFF"/>
      <w:spacing w:before="240" w:line="230" w:lineRule="exact"/>
      <w:ind w:firstLine="720"/>
      <w:jc w:val="both"/>
    </w:pPr>
    <w:rPr>
      <w:b/>
      <w:bCs/>
      <w:spacing w:val="-4"/>
      <w:sz w:val="17"/>
      <w:szCs w:val="17"/>
    </w:rPr>
  </w:style>
  <w:style w:type="character" w:customStyle="1" w:styleId="aff5">
    <w:name w:val="Основной текст + Полужирный"/>
    <w:basedOn w:val="afe"/>
    <w:rsid w:val="009F7D23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2"/>
      <w:w w:val="100"/>
      <w:position w:val="0"/>
      <w:sz w:val="22"/>
      <w:szCs w:val="22"/>
      <w:u w:val="none"/>
      <w:lang w:val="ru-RU" w:bidi="ar-SA"/>
    </w:rPr>
  </w:style>
  <w:style w:type="character" w:customStyle="1" w:styleId="30">
    <w:name w:val="Заголовок 3 Знак"/>
    <w:basedOn w:val="a0"/>
    <w:link w:val="3"/>
    <w:semiHidden/>
    <w:rsid w:val="006A5EAA"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character" w:customStyle="1" w:styleId="ConsPlusNormal0">
    <w:name w:val="ConsPlusNormal Знак"/>
    <w:link w:val="ConsPlusNormal"/>
    <w:rsid w:val="000B009B"/>
    <w:rPr>
      <w:rFonts w:ascii="Arial" w:eastAsia="Calibri" w:hAnsi="Arial" w:cs="Arial"/>
      <w:lang w:eastAsia="en-US"/>
    </w:rPr>
  </w:style>
  <w:style w:type="character" w:customStyle="1" w:styleId="FontStyle48">
    <w:name w:val="Font Style48"/>
    <w:uiPriority w:val="99"/>
    <w:rsid w:val="001578D9"/>
    <w:rPr>
      <w:rFonts w:ascii="Times New Roman" w:hAnsi="Times New Roman" w:cs="Times New Roman"/>
      <w:sz w:val="22"/>
      <w:szCs w:val="22"/>
    </w:rPr>
  </w:style>
  <w:style w:type="character" w:styleId="aff6">
    <w:name w:val="Hyperlink"/>
    <w:basedOn w:val="a0"/>
    <w:uiPriority w:val="99"/>
    <w:unhideWhenUsed/>
    <w:rsid w:val="00BD293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27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47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179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00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54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3.xml"/><Relationship Id="rId18" Type="http://schemas.openxmlformats.org/officeDocument/2006/relationships/footer" Target="footer5.xml"/><Relationship Id="rId3" Type="http://schemas.openxmlformats.org/officeDocument/2006/relationships/styles" Target="styles.xml"/><Relationship Id="rId21" Type="http://schemas.openxmlformats.org/officeDocument/2006/relationships/footer" Target="footer6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header" Target="header4.xml"/><Relationship Id="rId2" Type="http://schemas.openxmlformats.org/officeDocument/2006/relationships/numbering" Target="numbering.xml"/><Relationship Id="rId16" Type="http://schemas.openxmlformats.org/officeDocument/2006/relationships/hyperlink" Target="http://do.sev.gov.ru/images/Unik/FederalNPA_Nadzor/Prikaz_MinObrNauki_14.06.2013_464.docx" TargetMode="External"/><Relationship Id="rId20" Type="http://schemas.openxmlformats.org/officeDocument/2006/relationships/header" Target="header5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oter" Target="footer4.xml"/><Relationship Id="rId23" Type="http://schemas.openxmlformats.org/officeDocument/2006/relationships/theme" Target="theme/theme1.xml"/><Relationship Id="rId10" Type="http://schemas.openxmlformats.org/officeDocument/2006/relationships/footer" Target="footer1.xml"/><Relationship Id="rId19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header" Target="header3.xml"/><Relationship Id="rId22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Admin.MICROSOF-7F17FF\&#1056;&#1072;&#1073;&#1086;&#1095;&#1080;&#1081;%20&#1089;&#1090;&#1086;&#1083;\001\&#1064;&#1072;&#1073;&#1083;&#1086;&#1085;%20&#1052;&#1048;%20&#1080;%20&#1056;&#1048;.dot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4570CA0-4AB4-4ED4-9EE7-A661227DD6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Шаблон МИ и РИ</Template>
  <TotalTime>1086</TotalTime>
  <Pages>1</Pages>
  <Words>9620</Words>
  <Characters>54835</Characters>
  <Application>Microsoft Office Word</Application>
  <DocSecurity>0</DocSecurity>
  <Lines>456</Lines>
  <Paragraphs>128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УТВЕРЖДАЮ</vt:lpstr>
    </vt:vector>
  </TitlesOfParts>
  <Company/>
  <LinksUpToDate>false</LinksUpToDate>
  <CharactersWithSpaces>64327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УТВЕРЖДАЮ</dc:title>
  <dc:subject/>
  <dc:creator>Admin</dc:creator>
  <cp:keywords/>
  <dc:description/>
  <cp:lastModifiedBy>Марина Николаевна Чурилова</cp:lastModifiedBy>
  <cp:revision>29</cp:revision>
  <cp:lastPrinted>2021-10-05T04:38:00Z</cp:lastPrinted>
  <dcterms:created xsi:type="dcterms:W3CDTF">2021-08-19T07:39:00Z</dcterms:created>
  <dcterms:modified xsi:type="dcterms:W3CDTF">2021-10-12T03:09:00Z</dcterms:modified>
</cp:coreProperties>
</file>